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9A7" w:rsidRPr="00D22010" w:rsidRDefault="007339A7" w:rsidP="00D22010">
      <w:pPr>
        <w:tabs>
          <w:tab w:val="left" w:pos="3309"/>
        </w:tabs>
        <w:rPr>
          <w:rFonts w:cs="Tahoma"/>
          <w:sz w:val="18"/>
          <w:szCs w:val="18"/>
        </w:rPr>
        <w:sectPr w:rsidR="007339A7" w:rsidRPr="00D22010">
          <w:headerReference w:type="default" r:id="rId8"/>
          <w:footerReference w:type="default" r:id="rId9"/>
          <w:pgSz w:w="11907" w:h="16840" w:code="9"/>
          <w:pgMar w:top="1701" w:right="1134" w:bottom="1134" w:left="1134" w:header="567" w:footer="284" w:gutter="0"/>
          <w:cols w:space="708"/>
          <w:docGrid w:linePitch="360"/>
        </w:sectPr>
      </w:pPr>
    </w:p>
    <w:p w:rsidR="000B1E44" w:rsidRDefault="00315180" w:rsidP="000B1E44">
      <w:pPr>
        <w:pStyle w:val="2"/>
        <w:numPr>
          <w:ilvl w:val="0"/>
          <w:numId w:val="0"/>
        </w:numPr>
        <w:jc w:val="center"/>
      </w:pPr>
      <w:bookmarkStart w:id="0" w:name="_Toc478128014"/>
      <w:r w:rsidRPr="000301D4">
        <w:lastRenderedPageBreak/>
        <w:t>ΤΥΠΟΠΟΙΗΜΕΝΟ ΕΝΤΥΠΟ ΥΠΕΥΘΥΝΗΣ ΔΗΛΩΣΗΣ</w:t>
      </w:r>
      <w:bookmarkStart w:id="1" w:name="_Toc469926247"/>
      <w:bookmarkStart w:id="2" w:name="_Toc478128015"/>
      <w:bookmarkEnd w:id="0"/>
      <w:r w:rsidR="00121F27" w:rsidRPr="00315180">
        <w:t xml:space="preserve"> (TEΥΔ )</w:t>
      </w:r>
      <w:bookmarkEnd w:id="1"/>
      <w:bookmarkEnd w:id="2"/>
    </w:p>
    <w:p w:rsidR="00121F27" w:rsidRPr="000B1E44" w:rsidRDefault="00DD7FBA" w:rsidP="000B1E44">
      <w:pPr>
        <w:pStyle w:val="2"/>
        <w:numPr>
          <w:ilvl w:val="0"/>
          <w:numId w:val="0"/>
        </w:numPr>
        <w:jc w:val="center"/>
        <w:rPr>
          <w:bCs/>
          <w:szCs w:val="24"/>
        </w:rPr>
      </w:pPr>
      <w:r>
        <w:t>ά</w:t>
      </w:r>
      <w:r w:rsidR="00121F27">
        <w:rPr>
          <w:bCs/>
          <w:szCs w:val="24"/>
        </w:rPr>
        <w:t>ρθρου 79 παρ. 4 ν. 4412/2016 (Α 147)]</w:t>
      </w:r>
    </w:p>
    <w:p w:rsidR="00121F27" w:rsidRDefault="00121F27" w:rsidP="00121F27">
      <w:pPr>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121F27" w:rsidRDefault="00121F27" w:rsidP="00121F27">
      <w:pPr>
        <w:jc w:val="center"/>
        <w:rPr>
          <w:b/>
          <w:bCs/>
        </w:rPr>
      </w:pPr>
      <w:r>
        <w:rPr>
          <w:b/>
          <w:bCs/>
          <w:u w:val="single"/>
        </w:rPr>
        <w:t>Μέρος Ι: Πληροφορίες σχετικά με την αναθέτουσα αρχή/αναθέτοντα φορέα</w:t>
      </w:r>
      <w:r>
        <w:rPr>
          <w:rStyle w:val="afffc"/>
          <w:b/>
          <w:bCs/>
          <w:u w:val="single"/>
        </w:rPr>
        <w:endnoteReference w:id="1"/>
      </w:r>
      <w:r>
        <w:rPr>
          <w:b/>
          <w:bCs/>
          <w:u w:val="single"/>
        </w:rPr>
        <w:t xml:space="preserve">  και τη διαδικασία ανάθεσης</w:t>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CCCCCC"/>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tblPr>
      <w:tblGrid>
        <w:gridCol w:w="8959"/>
      </w:tblGrid>
      <w:tr w:rsidR="00121F27" w:rsidTr="00415357">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121F27" w:rsidRDefault="00121F27" w:rsidP="00415357">
            <w:pPr>
              <w:spacing w:after="0"/>
            </w:pPr>
            <w:r>
              <w:rPr>
                <w:b/>
                <w:bCs/>
              </w:rPr>
              <w:t>Α: Ονομασία, διεύθυνση και στοιχεία επικοινωνίας της αναθέτουσας αρχής (αα)/ αναθέτοντα φορέα (αφ)</w:t>
            </w:r>
          </w:p>
          <w:p w:rsidR="00121F27" w:rsidRPr="00F221F8" w:rsidRDefault="00121F27" w:rsidP="00415357">
            <w:pPr>
              <w:spacing w:after="0"/>
            </w:pPr>
            <w:r>
              <w:t>- Ονομασ</w:t>
            </w:r>
            <w:r w:rsidR="00F221F8">
              <w:t xml:space="preserve">ία: </w:t>
            </w:r>
            <w:r w:rsidR="00F221F8">
              <w:rPr>
                <w:lang w:val="en-US"/>
              </w:rPr>
              <w:t>IONIO</w:t>
            </w:r>
            <w:r w:rsidR="00F221F8" w:rsidRPr="002003B1">
              <w:t xml:space="preserve"> </w:t>
            </w:r>
            <w:r w:rsidR="00F221F8">
              <w:t>ΠΑΝΕΠΙΣΤΗΜΙΟ</w:t>
            </w:r>
          </w:p>
          <w:p w:rsidR="00121F27" w:rsidRPr="002003B1" w:rsidRDefault="00121F27" w:rsidP="00415357">
            <w:pPr>
              <w:spacing w:after="0"/>
              <w:rPr>
                <w:color w:val="FF0000"/>
              </w:rPr>
            </w:pPr>
            <w:r>
              <w:t xml:space="preserve">- Κωδικός  Αναθέτουσας Αρχής / Αναθέτοντα Φορέα ΚΗΜΔΗΣ : </w:t>
            </w:r>
          </w:p>
          <w:p w:rsidR="00121F27" w:rsidRDefault="00121F27" w:rsidP="00415357">
            <w:pPr>
              <w:spacing w:after="0"/>
            </w:pPr>
            <w:r>
              <w:t>- Ταχυδρομική δι</w:t>
            </w:r>
            <w:r w:rsidR="00F221F8">
              <w:t xml:space="preserve">εύθυνση / Πόλη / </w:t>
            </w:r>
            <w:proofErr w:type="spellStart"/>
            <w:r w:rsidR="00F221F8">
              <w:t>Ταχ</w:t>
            </w:r>
            <w:proofErr w:type="spellEnd"/>
            <w:r w:rsidR="00F221F8">
              <w:t xml:space="preserve">. Κωδικός: Ιωάννου Θεοτόκη 72, Κέρκυρα ΤΚ 49100 </w:t>
            </w:r>
          </w:p>
          <w:p w:rsidR="00121F27" w:rsidRPr="00862243" w:rsidRDefault="00121F27" w:rsidP="00415357">
            <w:pPr>
              <w:spacing w:after="0"/>
            </w:pPr>
            <w:r>
              <w:t>- Αρμόδιος για π</w:t>
            </w:r>
            <w:r w:rsidR="00F221F8">
              <w:t xml:space="preserve">ληροφορίες: </w:t>
            </w:r>
            <w:proofErr w:type="spellStart"/>
            <w:r w:rsidR="00F221F8">
              <w:t>Γαρυφαλιά</w:t>
            </w:r>
            <w:proofErr w:type="spellEnd"/>
            <w:r w:rsidR="00F221F8">
              <w:t xml:space="preserve"> </w:t>
            </w:r>
            <w:proofErr w:type="spellStart"/>
            <w:r w:rsidR="00F221F8">
              <w:t>Τοψή</w:t>
            </w:r>
            <w:proofErr w:type="spellEnd"/>
            <w:r w:rsidR="00F221F8">
              <w:t xml:space="preserve">, Αντώνιος </w:t>
            </w:r>
            <w:proofErr w:type="spellStart"/>
            <w:r w:rsidR="00F221F8">
              <w:t>Κουρτέσης</w:t>
            </w:r>
            <w:proofErr w:type="spellEnd"/>
          </w:p>
          <w:p w:rsidR="00121F27" w:rsidRPr="009D57E7" w:rsidRDefault="00121F27" w:rsidP="00415357">
            <w:pPr>
              <w:spacing w:after="0"/>
            </w:pPr>
            <w:r>
              <w:t xml:space="preserve">- Τηλέφωνο: </w:t>
            </w:r>
            <w:r w:rsidR="00F221F8">
              <w:t>2661087659, 2661087601</w:t>
            </w:r>
          </w:p>
          <w:p w:rsidR="00121F27" w:rsidRPr="00F221F8" w:rsidRDefault="00121F27" w:rsidP="00415357">
            <w:pPr>
              <w:spacing w:after="0"/>
            </w:pPr>
            <w:r>
              <w:t xml:space="preserve">- </w:t>
            </w:r>
            <w:proofErr w:type="spellStart"/>
            <w:r>
              <w:t>Ηλ</w:t>
            </w:r>
            <w:proofErr w:type="spellEnd"/>
            <w:r>
              <w:t xml:space="preserve">. ταχυδρομείο: </w:t>
            </w:r>
            <w:hyperlink r:id="rId10" w:history="1">
              <w:r w:rsidR="00F221F8" w:rsidRPr="00EB3B0E">
                <w:rPr>
                  <w:rStyle w:val="-"/>
                  <w:lang w:val="en-US"/>
                </w:rPr>
                <w:t>gtopsi</w:t>
              </w:r>
              <w:r w:rsidR="00F221F8" w:rsidRPr="00F221F8">
                <w:rPr>
                  <w:rStyle w:val="-"/>
                </w:rPr>
                <w:t>@</w:t>
              </w:r>
              <w:r w:rsidR="00F221F8" w:rsidRPr="00EB3B0E">
                <w:rPr>
                  <w:rStyle w:val="-"/>
                  <w:lang w:val="en-US"/>
                </w:rPr>
                <w:t>ionio</w:t>
              </w:r>
              <w:r w:rsidR="00F221F8" w:rsidRPr="00F221F8">
                <w:rPr>
                  <w:rStyle w:val="-"/>
                </w:rPr>
                <w:t>.</w:t>
              </w:r>
              <w:r w:rsidR="00F221F8" w:rsidRPr="00EB3B0E">
                <w:rPr>
                  <w:rStyle w:val="-"/>
                  <w:lang w:val="en-US"/>
                </w:rPr>
                <w:t>gr</w:t>
              </w:r>
            </w:hyperlink>
            <w:r w:rsidR="00F221F8" w:rsidRPr="00F221F8">
              <w:t xml:space="preserve">, </w:t>
            </w:r>
            <w:r w:rsidR="00F221F8">
              <w:rPr>
                <w:lang w:val="en-US"/>
              </w:rPr>
              <w:t>akourt</w:t>
            </w:r>
            <w:r w:rsidR="00F221F8" w:rsidRPr="00F221F8">
              <w:t>@</w:t>
            </w:r>
            <w:r w:rsidR="00F221F8">
              <w:rPr>
                <w:lang w:val="en-US"/>
              </w:rPr>
              <w:t>ionio</w:t>
            </w:r>
            <w:r w:rsidR="00F221F8" w:rsidRPr="00F221F8">
              <w:t>.</w:t>
            </w:r>
            <w:r w:rsidR="00F221F8">
              <w:rPr>
                <w:lang w:val="en-US"/>
              </w:rPr>
              <w:t>gr</w:t>
            </w:r>
          </w:p>
          <w:p w:rsidR="00121F27" w:rsidRPr="00F221F8" w:rsidRDefault="00121F27" w:rsidP="00415357">
            <w:pPr>
              <w:spacing w:after="0"/>
            </w:pPr>
            <w:r>
              <w:t xml:space="preserve">- Διεύθυνση στο Διαδίκτυο (διεύθυνση δικτυακού τόπου) </w:t>
            </w:r>
            <w:r w:rsidRPr="00B34804">
              <w:t>:</w:t>
            </w:r>
            <w:r>
              <w:t xml:space="preserve"> </w:t>
            </w:r>
            <w:r w:rsidRPr="00742B79">
              <w:t>http://www.</w:t>
            </w:r>
            <w:proofErr w:type="spellStart"/>
            <w:r w:rsidR="00F221F8">
              <w:rPr>
                <w:lang w:val="en-US"/>
              </w:rPr>
              <w:t>ionio</w:t>
            </w:r>
            <w:proofErr w:type="spellEnd"/>
            <w:r w:rsidR="00F221F8" w:rsidRPr="00F221F8">
              <w:t>.</w:t>
            </w:r>
            <w:proofErr w:type="spellStart"/>
            <w:r w:rsidR="00F221F8">
              <w:rPr>
                <w:lang w:val="en-US"/>
              </w:rPr>
              <w:t>gr</w:t>
            </w:r>
            <w:proofErr w:type="spellEnd"/>
          </w:p>
        </w:tc>
      </w:tr>
      <w:tr w:rsidR="00121F27" w:rsidTr="00415357">
        <w:trPr>
          <w:jc w:val="center"/>
        </w:trPr>
        <w:tc>
          <w:tcPr>
            <w:tcW w:w="8954" w:type="dxa"/>
            <w:tcBorders>
              <w:left w:val="single" w:sz="1" w:space="0" w:color="000000"/>
              <w:bottom w:val="single" w:sz="1" w:space="0" w:color="000000"/>
              <w:right w:val="single" w:sz="1" w:space="0" w:color="000000"/>
            </w:tcBorders>
            <w:shd w:val="clear" w:color="auto" w:fill="B2B2B2"/>
          </w:tcPr>
          <w:p w:rsidR="00121F27" w:rsidRDefault="00121F27" w:rsidP="00415357">
            <w:pPr>
              <w:spacing w:after="0"/>
            </w:pPr>
            <w:r>
              <w:rPr>
                <w:b/>
                <w:bCs/>
              </w:rPr>
              <w:t>Β: Πληροφορίες σχετικά με τη διαδικασία σύναψης σύμβασης</w:t>
            </w:r>
          </w:p>
          <w:p w:rsidR="00121F27" w:rsidRDefault="00121F27" w:rsidP="00415357">
            <w:r>
              <w:t xml:space="preserve">- Τίτλος ή σύντομη περιγραφή της δημόσιας σύμβασης (συμπεριλαμβανομένου του σχετικού </w:t>
            </w:r>
            <w:r>
              <w:rPr>
                <w:lang w:val="en-US"/>
              </w:rPr>
              <w:t>CPV</w:t>
            </w:r>
            <w:r w:rsidRPr="00E00AB5">
              <w:t>)</w:t>
            </w:r>
            <w:r>
              <w:t xml:space="preserve">: </w:t>
            </w:r>
            <w:r w:rsidRPr="001F3C50">
              <w:t>“</w:t>
            </w:r>
            <w:r w:rsidRPr="00862243">
              <w:t xml:space="preserve"> Παροχ</w:t>
            </w:r>
            <w:r w:rsidR="00D22010">
              <w:t>ή Υπηρεσιών Καθαρισμού</w:t>
            </w:r>
            <w:r w:rsidR="00F221F8">
              <w:t xml:space="preserve"> των κτιριακών εγκαταστάσεων του Ιονίου Πανεπιστημίου</w:t>
            </w:r>
            <w:r w:rsidRPr="00862243">
              <w:t xml:space="preserve"> ”, CPV</w:t>
            </w:r>
            <w:r w:rsidRPr="00B9356B">
              <w:t xml:space="preserve"> </w:t>
            </w:r>
            <w:r w:rsidR="00D22010">
              <w:rPr>
                <w:rFonts w:cs="Tahoma"/>
                <w:color w:val="000000"/>
                <w:szCs w:val="22"/>
              </w:rPr>
              <w:t>90.91.0000-9</w:t>
            </w:r>
            <w:r w:rsidRPr="000301D4">
              <w:rPr>
                <w:rFonts w:cs="Tahoma"/>
                <w:color w:val="000000"/>
                <w:szCs w:val="22"/>
              </w:rPr>
              <w:t xml:space="preserve"> Υπηρεσίες </w:t>
            </w:r>
            <w:r w:rsidR="00D22010">
              <w:rPr>
                <w:rFonts w:cs="Tahoma"/>
                <w:color w:val="000000"/>
                <w:szCs w:val="22"/>
              </w:rPr>
              <w:t>Καθαρισμού</w:t>
            </w:r>
          </w:p>
          <w:p w:rsidR="00121F27" w:rsidRDefault="00121F27" w:rsidP="00415357">
            <w:pPr>
              <w:spacing w:after="0"/>
            </w:pPr>
            <w:r>
              <w:t>- Κωδικός στο ΚΗΜΔΗΣ: [βλ. σελίδα 1</w:t>
            </w:r>
            <w:r w:rsidRPr="00A84E15">
              <w:t xml:space="preserve"> </w:t>
            </w:r>
            <w:r>
              <w:t>της παρούσας]</w:t>
            </w:r>
          </w:p>
          <w:p w:rsidR="00121F27" w:rsidRDefault="00121F27" w:rsidP="00415357">
            <w:pPr>
              <w:spacing w:after="0"/>
            </w:pPr>
            <w:r>
              <w:t>- Η σύμβαση αναφέρεται σε έργα, προμήθειες, ή υπηρεσίες : [Υπηρεσίες ]</w:t>
            </w:r>
          </w:p>
          <w:p w:rsidR="00121F27" w:rsidRDefault="00121F27" w:rsidP="00415357">
            <w:pPr>
              <w:spacing w:after="0"/>
            </w:pPr>
            <w:r>
              <w:t xml:space="preserve">- Εφόσον υφίστανται, ένδειξη ύπαρξης σχετικών τμημάτων : </w:t>
            </w:r>
            <w:r w:rsidRPr="00B34804">
              <w:t xml:space="preserve"> </w:t>
            </w:r>
            <w:r>
              <w:rPr>
                <w:lang w:val="en-US"/>
              </w:rPr>
              <w:t>OXI</w:t>
            </w:r>
          </w:p>
          <w:p w:rsidR="00121F27" w:rsidRDefault="00121F27" w:rsidP="00415357">
            <w:pPr>
              <w:spacing w:after="0"/>
            </w:pPr>
            <w:r>
              <w:t>- Αριθμός αναφοράς που αποδίδεται στον φάκελο από την αναθέτουσα αρχή (</w:t>
            </w:r>
            <w:r>
              <w:rPr>
                <w:i/>
              </w:rPr>
              <w:t>εάν υπάρχει</w:t>
            </w:r>
            <w:r>
              <w:t>): []</w:t>
            </w:r>
          </w:p>
        </w:tc>
      </w:tr>
    </w:tbl>
    <w:p w:rsidR="00121F27" w:rsidRDefault="00121F27" w:rsidP="00121F27"/>
    <w:p w:rsidR="00121F27" w:rsidRDefault="00121F27" w:rsidP="00121F27">
      <w:pPr>
        <w:shd w:val="clear" w:color="auto" w:fill="B2B2B2"/>
        <w:rPr>
          <w:b/>
          <w:bCs/>
          <w:u w:val="single"/>
        </w:rPr>
      </w:pPr>
      <w:r>
        <w:t>ΟΛΕΣ ΟΙ ΥΠΟΛΟΙΠΕΣ ΠΛΗΡΟΦΟΡΙΕΣ ΣΕ ΚΑΘΕ ΕΝΟΤΗΤΑ ΤΟΥ ΤΕΥΔ ΘΑ ΠΡΕΠΕΙ ΝΑ ΣΥΜΠΛΗΡΩΘΟΥΝ ΑΠΟ ΤΟΝ ΟΙΚΟΝΟΜΙΚΟ ΦΟΡΕΑ</w:t>
      </w:r>
    </w:p>
    <w:p w:rsidR="00121F27" w:rsidRDefault="00121F27" w:rsidP="00121F27">
      <w:pPr>
        <w:pageBreakBefore/>
        <w:jc w:val="center"/>
        <w:rPr>
          <w:b/>
          <w:bCs/>
        </w:rPr>
      </w:pPr>
      <w:r>
        <w:rPr>
          <w:b/>
          <w:bCs/>
          <w:u w:val="single"/>
        </w:rPr>
        <w:lastRenderedPageBreak/>
        <w:t>Μέρος II: Πληροφορίες σχετικά με τον οικονομικό φορέα</w:t>
      </w:r>
    </w:p>
    <w:p w:rsidR="00121F27" w:rsidRDefault="00121F27" w:rsidP="00121F27">
      <w:pPr>
        <w:jc w:val="center"/>
        <w:rPr>
          <w:b/>
          <w:i/>
        </w:rPr>
      </w:pPr>
      <w:r>
        <w:rPr>
          <w:b/>
          <w:bCs/>
        </w:rPr>
        <w:t>Α: Πληροφορίες σχετικά με τον οικονομικό φορέα</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Pr="00F140F3" w:rsidRDefault="00121F27" w:rsidP="00415357">
            <w:pPr>
              <w:spacing w:before="120" w:after="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Pr="00F140F3" w:rsidRDefault="00121F27" w:rsidP="00415357">
            <w:pPr>
              <w:spacing w:after="0"/>
              <w:rPr>
                <w:b/>
                <w:i/>
              </w:rPr>
            </w:pPr>
            <w:r w:rsidRPr="00F140F3">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Αριθμός φορολογικού μητρώου (ΑΦΜ):</w:t>
            </w:r>
          </w:p>
          <w:p w:rsidR="00121F27" w:rsidRDefault="00121F27" w:rsidP="00415357">
            <w:pPr>
              <w:spacing w:after="0"/>
            </w:pPr>
            <w:r>
              <w:t xml:space="preserve">Εάν δεν υπάρχει ΑΦΜ στη χώρα εγκατάστασης του οικονομικού φορέα, αναφέρετε άλλον εθνικό αριθμό ταυτοποίησης, εφόσον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hd w:val="clear" w:color="auto" w:fill="FFFFFF"/>
              <w:spacing w:after="0"/>
            </w:pPr>
            <w:r>
              <w:t>Αρμόδιος ή αρμόδιοι</w:t>
            </w:r>
            <w:r w:rsidRPr="00F140F3">
              <w:rPr>
                <w:rStyle w:val="afffa"/>
                <w:vertAlign w:val="superscript"/>
              </w:rPr>
              <w:endnoteReference w:id="2"/>
            </w:r>
            <w:r>
              <w:rPr>
                <w:rStyle w:val="afffa"/>
              </w:rPr>
              <w:t xml:space="preserve"> </w:t>
            </w:r>
            <w:r>
              <w:t>:</w:t>
            </w:r>
          </w:p>
          <w:p w:rsidR="00121F27" w:rsidRDefault="00121F27" w:rsidP="00415357">
            <w:pPr>
              <w:spacing w:after="0"/>
            </w:pPr>
            <w:r>
              <w:t>Τηλέφωνο:</w:t>
            </w:r>
          </w:p>
          <w:p w:rsidR="00121F27" w:rsidRDefault="00121F27" w:rsidP="00415357">
            <w:pPr>
              <w:spacing w:after="0"/>
            </w:pPr>
            <w:proofErr w:type="spellStart"/>
            <w:r>
              <w:t>Ηλ</w:t>
            </w:r>
            <w:proofErr w:type="spellEnd"/>
            <w:r>
              <w:t>. ταχυδρομείο:</w:t>
            </w:r>
          </w:p>
          <w:p w:rsidR="00121F27" w:rsidRDefault="00121F27" w:rsidP="00415357">
            <w:pPr>
              <w:spacing w:after="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p w:rsidR="00121F27" w:rsidRDefault="00121F27" w:rsidP="00415357">
            <w:pPr>
              <w:spacing w:after="0"/>
            </w:pPr>
            <w:r>
              <w:t>[……]</w:t>
            </w:r>
          </w:p>
          <w:p w:rsidR="00121F27" w:rsidRDefault="00121F27" w:rsidP="00415357">
            <w:pPr>
              <w:spacing w:after="0"/>
            </w:pPr>
            <w:r>
              <w:t>[……]</w:t>
            </w:r>
          </w:p>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bCs/>
                <w:i/>
                <w:iCs/>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είναι πολύ μικρή, μικρή ή μεσαία επιχείρηση</w:t>
            </w:r>
            <w:r w:rsidRPr="009A0E61">
              <w:rPr>
                <w:rStyle w:val="afffa"/>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rPr>
                <w:b/>
                <w:color w:val="000000"/>
              </w:rPr>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fffa"/>
                <w:vertAlign w:val="superscript"/>
              </w:rPr>
              <w:endnoteReference w:id="4"/>
            </w:r>
            <w:r>
              <w:t xml:space="preserve"> ή προβλέπει την εκτέλεση συμβάσεων στο πλαίσιο προγραμμάτων προστατευόμενης απασχόλησης;</w:t>
            </w:r>
          </w:p>
          <w:p w:rsidR="00121F27" w:rsidRDefault="00121F27" w:rsidP="00415357">
            <w:pPr>
              <w:spacing w:after="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121F27" w:rsidRDefault="00121F27" w:rsidP="00415357">
            <w:pPr>
              <w:spacing w:after="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w:t>
            </w:r>
          </w:p>
          <w:p w:rsidR="00121F27" w:rsidRDefault="00121F27" w:rsidP="00415357">
            <w:pPr>
              <w:spacing w:after="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121F27" w:rsidRDefault="00121F27" w:rsidP="00415357">
            <w:pPr>
              <w:spacing w:after="0"/>
            </w:pPr>
            <w:r>
              <w:t>α) Αναφέρετε την ονομασία του καταλόγου ή του πιστοποιητικού και τον σχετικό αριθμό εγγραφής ή πιστοποίησης, κατά περίπτωση:</w:t>
            </w:r>
          </w:p>
          <w:p w:rsidR="00121F27" w:rsidRDefault="00121F27" w:rsidP="00415357">
            <w:pPr>
              <w:spacing w:after="0"/>
            </w:pPr>
            <w:r>
              <w:t xml:space="preserve">β) Εάν το πιστοποιητικό εγγραφής ή η </w:t>
            </w:r>
            <w:r>
              <w:lastRenderedPageBreak/>
              <w:t>πιστοποίηση διατίθεται ηλεκτρονικά, αναφέρετε:</w:t>
            </w:r>
          </w:p>
          <w:p w:rsidR="00121F27" w:rsidRDefault="00121F27" w:rsidP="00415357">
            <w:pPr>
              <w:spacing w:after="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fffa"/>
                <w:vertAlign w:val="superscript"/>
              </w:rPr>
              <w:endnoteReference w:id="5"/>
            </w:r>
            <w:r>
              <w:t>:</w:t>
            </w:r>
          </w:p>
          <w:p w:rsidR="00121F27" w:rsidRDefault="00121F27" w:rsidP="00415357">
            <w:pPr>
              <w:spacing w:after="0"/>
              <w:rPr>
                <w:b/>
              </w:rPr>
            </w:pPr>
            <w:r>
              <w:t>δ) Η εγγραφή ή η πιστοποίηση καλύπτει όλα τα απαιτούμενα κριτήρια επιλογής;</w:t>
            </w:r>
          </w:p>
          <w:p w:rsidR="00121F27" w:rsidRDefault="00121F27" w:rsidP="00415357">
            <w:pPr>
              <w:spacing w:after="0"/>
              <w:rPr>
                <w:b/>
                <w:u w:val="single"/>
              </w:rPr>
            </w:pPr>
            <w:r>
              <w:rPr>
                <w:b/>
              </w:rPr>
              <w:t>Εάν όχι:</w:t>
            </w:r>
          </w:p>
          <w:p w:rsidR="00121F27" w:rsidRDefault="00121F27" w:rsidP="00415357">
            <w:pPr>
              <w:spacing w:after="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121F27" w:rsidRDefault="00121F27" w:rsidP="00415357">
            <w:pPr>
              <w:spacing w:after="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121F27" w:rsidRDefault="00121F27" w:rsidP="00415357">
            <w:pPr>
              <w:spacing w:after="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pPr>
            <w:r>
              <w:t>Δεν εφαρμόζεται</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r>
              <w:t>Δεν εφαρμόζεται</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before="120" w:after="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bCs/>
                <w:i/>
                <w:iCs/>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συμμετέχει στη διαδικασία σύναψης δημόσιας σύμβασης από κοινού με άλλους</w:t>
            </w:r>
            <w:r w:rsidRPr="00A973E8">
              <w:rPr>
                <w:rStyle w:val="afffa"/>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Ναι [] Όχι</w:t>
            </w:r>
          </w:p>
        </w:tc>
      </w:tr>
      <w:tr w:rsidR="00121F27" w:rsidTr="00415357">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121F27" w:rsidRDefault="00121F27" w:rsidP="00415357">
            <w:pPr>
              <w:spacing w:after="0"/>
            </w:pPr>
            <w:r>
              <w:rPr>
                <w:b/>
                <w:i/>
              </w:rPr>
              <w:t>Εάν ναι</w:t>
            </w:r>
            <w:r>
              <w:rPr>
                <w:i/>
              </w:rPr>
              <w:t>, μεριμνήστε για την υποβολή χωριστού εντύπου ΤΕΥΔ από τους άλλους εμπλεκόμενους οικονομικούς φορείς.</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w:t>
            </w:r>
          </w:p>
          <w:p w:rsidR="00121F27" w:rsidRDefault="00121F27" w:rsidP="00415357">
            <w:pPr>
              <w:spacing w:after="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121F27" w:rsidRDefault="00121F27" w:rsidP="00415357">
            <w:pPr>
              <w:spacing w:after="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121F27" w:rsidRDefault="00121F27" w:rsidP="00415357">
            <w:pPr>
              <w:spacing w:after="0"/>
            </w:pPr>
            <w:r>
              <w:t>γ) Κατά περίπτωση, επωνυμία της συμμετέχουσας ένωσης 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pPr>
            <w:r>
              <w:t>α) [……]</w:t>
            </w:r>
          </w:p>
          <w:p w:rsidR="00121F27" w:rsidRDefault="00121F27" w:rsidP="00415357">
            <w:pPr>
              <w:spacing w:after="0"/>
            </w:pPr>
          </w:p>
          <w:p w:rsidR="00121F27" w:rsidRDefault="00121F27" w:rsidP="00415357">
            <w:pPr>
              <w:spacing w:after="0"/>
            </w:pPr>
          </w:p>
          <w:p w:rsidR="00121F27" w:rsidRDefault="00121F27" w:rsidP="00415357">
            <w:pPr>
              <w:spacing w:after="0"/>
            </w:pPr>
          </w:p>
          <w:p w:rsidR="00121F27" w:rsidRDefault="00121F27" w:rsidP="00415357">
            <w:pPr>
              <w:spacing w:after="0"/>
            </w:pPr>
            <w:r>
              <w:t>β) [……]</w:t>
            </w:r>
          </w:p>
          <w:p w:rsidR="00121F27" w:rsidRDefault="00121F27" w:rsidP="00415357">
            <w:pPr>
              <w:spacing w:after="0"/>
            </w:pPr>
          </w:p>
          <w:p w:rsidR="00121F27" w:rsidRDefault="00121F27" w:rsidP="00415357">
            <w:pPr>
              <w:spacing w:after="0"/>
            </w:pPr>
          </w:p>
          <w:p w:rsidR="00121F27" w:rsidRDefault="00121F27" w:rsidP="00415357">
            <w:pPr>
              <w:spacing w:after="0"/>
            </w:pPr>
            <w:r>
              <w:t>γ)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i/>
                <w:iCs/>
              </w:rPr>
            </w:pPr>
            <w:r>
              <w:rPr>
                <w:b/>
                <w:bCs/>
                <w:i/>
                <w:iCs/>
              </w:rPr>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bCs/>
                <w:i/>
                <w:iCs/>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w:t>
            </w:r>
          </w:p>
        </w:tc>
      </w:tr>
    </w:tbl>
    <w:p w:rsidR="00121F27" w:rsidRDefault="00121F27" w:rsidP="00121F27"/>
    <w:p w:rsidR="00121F27" w:rsidRDefault="00121F27" w:rsidP="00121F27">
      <w:pPr>
        <w:pageBreakBefore/>
        <w:jc w:val="center"/>
        <w:rPr>
          <w:i/>
        </w:rPr>
      </w:pPr>
      <w:r>
        <w:rPr>
          <w:b/>
          <w:bCs/>
        </w:rPr>
        <w:lastRenderedPageBreak/>
        <w:t>Β: Πληροφορίες σχετικά με τους νόμιμους εκπροσώπους του οικονομικού φορέα</w:t>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FFFFFF"/>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color w:val="000000"/>
              </w:rPr>
            </w:pPr>
            <w:r>
              <w:t>Ονοματεπώνυμο</w:t>
            </w:r>
          </w:p>
          <w:p w:rsidR="00121F27" w:rsidRDefault="00121F27" w:rsidP="00415357">
            <w:pPr>
              <w:spacing w:after="0"/>
            </w:pPr>
            <w:r>
              <w:rPr>
                <w:color w:val="000000"/>
              </w:rPr>
              <w:t>συνοδευόμενο από την ημερομηνία και τον τόπο γέννησης: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proofErr w:type="spellStart"/>
            <w:r>
              <w:t>Ηλ</w:t>
            </w:r>
            <w:proofErr w:type="spellEnd"/>
            <w:r>
              <w:t>.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bl>
    <w:p w:rsidR="00121F27" w:rsidRDefault="00121F27" w:rsidP="00121F27">
      <w:pPr>
        <w:pStyle w:val="SectionTitle"/>
        <w:ind w:left="850" w:firstLine="0"/>
      </w:pPr>
    </w:p>
    <w:p w:rsidR="00121F27" w:rsidRDefault="00121F27" w:rsidP="00121F27">
      <w:pPr>
        <w:pageBreakBefore/>
        <w:ind w:left="850"/>
        <w:jc w:val="center"/>
        <w:rPr>
          <w:b/>
          <w:i/>
        </w:rPr>
      </w:pPr>
      <w:r>
        <w:rPr>
          <w:b/>
          <w:bCs/>
        </w:rPr>
        <w:lastRenderedPageBreak/>
        <w:t>Γ: Πληροφορίες σχετικά με τη στήριξη στις ικανότητες άλλων ΦΟΡΕΩΝ</w:t>
      </w:r>
      <w:r>
        <w:rPr>
          <w:rStyle w:val="afffc"/>
          <w:b/>
          <w:bCs/>
        </w:rPr>
        <w:endnoteReference w:id="7"/>
      </w:r>
      <w:r>
        <w:t xml:space="preserve"> </w:t>
      </w:r>
    </w:p>
    <w:tbl>
      <w:tblPr>
        <w:tblW w:w="8959" w:type="dxa"/>
        <w:jc w:val="center"/>
        <w:tblLayout w:type="fixed"/>
        <w:tblLook w:val="0000"/>
      </w:tblPr>
      <w:tblGrid>
        <w:gridCol w:w="4479"/>
        <w:gridCol w:w="4480"/>
      </w:tblGrid>
      <w:tr w:rsidR="00121F27" w:rsidTr="00415357">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Pr="00E109F9" w:rsidRDefault="00121F27" w:rsidP="00415357">
            <w:pPr>
              <w:spacing w:after="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[]Ναι []Όχι</w:t>
            </w:r>
          </w:p>
        </w:tc>
      </w:tr>
    </w:tbl>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121F27" w:rsidRDefault="00121F27" w:rsidP="00121F27">
      <w:pPr>
        <w:jc w:val="center"/>
      </w:pPr>
    </w:p>
    <w:p w:rsidR="00121F27" w:rsidRPr="00E00AB5" w:rsidRDefault="00121F27" w:rsidP="00121F27">
      <w:pPr>
        <w:pageBreakBefore/>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CCCCCC"/>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[]Ναι []Όχι</w:t>
            </w:r>
          </w:p>
          <w:p w:rsidR="00121F27" w:rsidRDefault="00121F27" w:rsidP="00415357">
            <w:pPr>
              <w:spacing w:after="0"/>
            </w:pPr>
          </w:p>
          <w:p w:rsidR="00121F27" w:rsidRDefault="00121F27" w:rsidP="00415357">
            <w:pPr>
              <w:spacing w:after="0"/>
            </w:pPr>
            <w:r>
              <w:t xml:space="preserve">Εάν </w:t>
            </w:r>
            <w:r>
              <w:rPr>
                <w:b/>
              </w:rPr>
              <w:t xml:space="preserve">ναι </w:t>
            </w:r>
            <w:r>
              <w:t xml:space="preserve">παραθέστε κατάλογο των προτεινόμενων υπεργολάβων και το ποσοστό της σύμβασης που θα αναλάβουν: </w:t>
            </w:r>
          </w:p>
          <w:p w:rsidR="00121F27" w:rsidRDefault="00121F27" w:rsidP="00415357">
            <w:pPr>
              <w:spacing w:after="0"/>
            </w:pPr>
            <w:r>
              <w:t>[…]</w:t>
            </w:r>
          </w:p>
        </w:tc>
      </w:tr>
    </w:tbl>
    <w:p w:rsidR="00121F27" w:rsidRDefault="00121F27" w:rsidP="00121F27">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u w:val="single"/>
        </w:rPr>
        <w:t xml:space="preserve">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121F27" w:rsidRDefault="00121F27" w:rsidP="00121F27">
      <w:pPr>
        <w:pageBreakBefore/>
        <w:jc w:val="center"/>
        <w:rPr>
          <w:b/>
          <w:bCs/>
          <w:color w:val="000000"/>
        </w:rPr>
      </w:pPr>
      <w:r>
        <w:rPr>
          <w:b/>
          <w:bCs/>
          <w:u w:val="single"/>
        </w:rPr>
        <w:lastRenderedPageBreak/>
        <w:t>Μέρος III: Λόγοι αποκλεισμού</w:t>
      </w:r>
    </w:p>
    <w:p w:rsidR="00121F27" w:rsidRDefault="00121F27" w:rsidP="00121F27">
      <w:pPr>
        <w:jc w:val="center"/>
      </w:pPr>
      <w:r>
        <w:rPr>
          <w:b/>
          <w:bCs/>
          <w:color w:val="000000"/>
        </w:rPr>
        <w:t>Α: Λόγοι αποκλεισμού που σχετίζονται με ποινικές καταδίκες</w:t>
      </w:r>
      <w:r>
        <w:rPr>
          <w:rStyle w:val="afffc"/>
          <w:color w:val="000000"/>
        </w:rPr>
        <w:endnoteReference w:id="8"/>
      </w:r>
    </w:p>
    <w:p w:rsidR="00121F27" w:rsidRDefault="00121F27" w:rsidP="00121F27">
      <w:pPr>
        <w:pBdr>
          <w:top w:val="single" w:sz="1" w:space="1" w:color="000000"/>
          <w:left w:val="single" w:sz="1" w:space="1" w:color="000000"/>
          <w:bottom w:val="single" w:sz="1" w:space="1" w:color="000000"/>
          <w:right w:val="single" w:sz="1" w:space="1" w:color="000000"/>
        </w:pBdr>
        <w:shd w:val="clear" w:color="auto" w:fill="CCCCCC"/>
        <w:jc w:val="left"/>
        <w:rPr>
          <w:color w:val="000000"/>
        </w:rPr>
      </w:pPr>
      <w:r>
        <w:t>Στο άρθρο 73 παρ. 1 ορίζονται οι ακόλουθοι λόγοι αποκλεισμού:</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color w:val="000000"/>
        </w:rPr>
        <w:t xml:space="preserve">συμμετοχή σε </w:t>
      </w:r>
      <w:r>
        <w:rPr>
          <w:b/>
          <w:color w:val="000000"/>
        </w:rPr>
        <w:t>εγκληματική οργάνωση</w:t>
      </w:r>
      <w:r w:rsidRPr="00335746">
        <w:rPr>
          <w:rStyle w:val="afffa"/>
          <w:color w:val="000000"/>
          <w:vertAlign w:val="superscript"/>
        </w:rPr>
        <w:endnoteReference w:id="9"/>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b/>
          <w:color w:val="000000"/>
        </w:rPr>
        <w:t>δωροδοκία</w:t>
      </w:r>
      <w:r w:rsidRPr="00335746">
        <w:rPr>
          <w:rStyle w:val="afffc"/>
          <w:color w:val="000000"/>
        </w:rPr>
        <w:endnoteReference w:id="10"/>
      </w:r>
      <w:r w:rsidRPr="00335746">
        <w:rPr>
          <w:color w:val="000000"/>
          <w:vertAlign w:val="superscript"/>
        </w:rPr>
        <w:t>,</w:t>
      </w:r>
      <w:r w:rsidRPr="00335746">
        <w:rPr>
          <w:rStyle w:val="afffa"/>
          <w:color w:val="000000"/>
          <w:vertAlign w:val="superscript"/>
        </w:rPr>
        <w:endnoteReference w:id="11"/>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b/>
          <w:color w:val="000000"/>
        </w:rPr>
        <w:t>απάτη</w:t>
      </w:r>
      <w:r w:rsidRPr="00335746">
        <w:rPr>
          <w:rStyle w:val="afffa"/>
          <w:color w:val="000000"/>
          <w:vertAlign w:val="superscript"/>
        </w:rPr>
        <w:endnoteReference w:id="12"/>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fffa"/>
          <w:color w:val="000000"/>
          <w:vertAlign w:val="superscript"/>
        </w:rPr>
        <w:endnoteReference w:id="13"/>
      </w:r>
      <w:r>
        <w:rPr>
          <w:rStyle w:val="afffa"/>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rStyle w:val="afffa"/>
          <w:b/>
          <w:color w:val="000000"/>
        </w:rPr>
      </w:pPr>
      <w:r>
        <w:rPr>
          <w:b/>
          <w:color w:val="000000"/>
        </w:rPr>
        <w:t>νομιμοποίηση εσόδων από παράνομες δραστηριότητες ή χρηματοδότηση της τρομοκρατίας</w:t>
      </w:r>
      <w:r w:rsidRPr="00335746">
        <w:rPr>
          <w:rStyle w:val="afffa"/>
          <w:color w:val="000000"/>
          <w:vertAlign w:val="superscript"/>
        </w:rPr>
        <w:endnoteReference w:id="14"/>
      </w:r>
      <w:r>
        <w:rPr>
          <w:color w:val="000000"/>
        </w:rPr>
        <w:t>·</w:t>
      </w:r>
    </w:p>
    <w:p w:rsidR="00121F27" w:rsidRDefault="00121F27" w:rsidP="00121F27">
      <w:pPr>
        <w:numPr>
          <w:ilvl w:val="0"/>
          <w:numId w:val="52"/>
        </w:numPr>
        <w:pBdr>
          <w:top w:val="single" w:sz="1" w:space="1" w:color="000000"/>
          <w:left w:val="single" w:sz="1" w:space="1" w:color="000000"/>
          <w:bottom w:val="single" w:sz="1" w:space="1" w:color="000000"/>
          <w:right w:val="single" w:sz="1" w:space="1" w:color="000000"/>
        </w:pBdr>
        <w:shd w:val="clear" w:color="auto" w:fill="CCCCCC"/>
        <w:tabs>
          <w:tab w:val="num" w:pos="284"/>
        </w:tabs>
        <w:suppressAutoHyphens/>
        <w:spacing w:after="200" w:line="276" w:lineRule="auto"/>
        <w:ind w:left="0" w:firstLine="0"/>
        <w:jc w:val="left"/>
        <w:rPr>
          <w:b/>
          <w:bCs/>
          <w:i/>
          <w:iCs/>
        </w:rPr>
      </w:pPr>
      <w:r>
        <w:rPr>
          <w:rStyle w:val="afffa"/>
          <w:b/>
          <w:color w:val="000000"/>
        </w:rPr>
        <w:t>παιδική εργασία και άλλες μορφές εμπορίας ανθρώπων</w:t>
      </w:r>
      <w:r w:rsidRPr="00335746">
        <w:rPr>
          <w:rStyle w:val="afffa"/>
          <w:color w:val="000000"/>
          <w:vertAlign w:val="superscript"/>
        </w:rPr>
        <w:endnoteReference w:id="15"/>
      </w:r>
      <w:r>
        <w:rPr>
          <w:rStyle w:val="afffa"/>
          <w:color w:val="000000"/>
        </w:rPr>
        <w:t>.</w:t>
      </w:r>
    </w:p>
    <w:tbl>
      <w:tblPr>
        <w:tblW w:w="8959" w:type="dxa"/>
        <w:jc w:val="center"/>
        <w:tblLayout w:type="fixed"/>
        <w:tblLook w:val="0000"/>
      </w:tblPr>
      <w:tblGrid>
        <w:gridCol w:w="4479"/>
        <w:gridCol w:w="4480"/>
      </w:tblGrid>
      <w:tr w:rsidR="00121F27" w:rsidTr="00415357">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r>
              <w:rPr>
                <w:b/>
                <w:bCs/>
                <w:i/>
                <w:iCs/>
              </w:rPr>
              <w:t>Απάντηση:</w:t>
            </w: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fffc"/>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rPr>
                <w:i/>
              </w:rPr>
            </w:pPr>
            <w:r>
              <w:t>[] Ναι [] Όχι</w:t>
            </w: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p>
          <w:p w:rsidR="00121F27" w:rsidRDefault="00121F27" w:rsidP="00415357">
            <w:pPr>
              <w:spacing w:after="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121F27" w:rsidRDefault="00121F27" w:rsidP="00415357">
            <w:pPr>
              <w:spacing w:after="0"/>
            </w:pPr>
            <w:r>
              <w:rPr>
                <w:i/>
              </w:rPr>
              <w:t>[……][……][……][……]</w:t>
            </w:r>
            <w:r w:rsidRPr="00335746">
              <w:rPr>
                <w:rStyle w:val="afffa"/>
                <w:vertAlign w:val="superscript"/>
              </w:rPr>
              <w:endnoteReference w:id="17"/>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 αναφέρετε</w:t>
            </w:r>
            <w:r w:rsidRPr="00335746">
              <w:rPr>
                <w:rStyle w:val="afffa"/>
                <w:vertAlign w:val="superscript"/>
              </w:rPr>
              <w:endnoteReference w:id="18"/>
            </w:r>
            <w:r>
              <w:t>:</w:t>
            </w:r>
          </w:p>
          <w:p w:rsidR="00121F27" w:rsidRDefault="00121F27" w:rsidP="00415357">
            <w:pPr>
              <w:spacing w:after="0"/>
            </w:pPr>
            <w:r>
              <w:t>α) Ημερομηνία της καταδικαστικής απόφασης προσδιορίζοντας ποιο από τα σημεία 1 έως 6 αφορά και τον λόγο ή τους λόγους της καταδίκης,</w:t>
            </w:r>
          </w:p>
          <w:p w:rsidR="00121F27" w:rsidRDefault="00121F27" w:rsidP="00415357">
            <w:pPr>
              <w:spacing w:after="0"/>
              <w:jc w:val="left"/>
            </w:pPr>
            <w:r>
              <w:t>β) Προσδιορίστε ποιος έχει καταδικαστεί [ ]·</w:t>
            </w:r>
          </w:p>
          <w:p w:rsidR="00121F27" w:rsidRDefault="00121F27" w:rsidP="00415357">
            <w:pPr>
              <w:spacing w:after="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jc w:val="left"/>
            </w:pPr>
          </w:p>
          <w:p w:rsidR="00121F27" w:rsidRDefault="00121F27" w:rsidP="00415357">
            <w:pPr>
              <w:spacing w:after="0"/>
              <w:jc w:val="left"/>
            </w:pPr>
            <w:r>
              <w:t xml:space="preserve">α) Ημερομηνία:[   ], </w:t>
            </w:r>
          </w:p>
          <w:p w:rsidR="00121F27" w:rsidRDefault="00121F27" w:rsidP="00415357">
            <w:pPr>
              <w:spacing w:after="0"/>
              <w:jc w:val="left"/>
            </w:pPr>
            <w:r>
              <w:t xml:space="preserve">σημείο-(-α): [   ], </w:t>
            </w:r>
          </w:p>
          <w:p w:rsidR="00121F27" w:rsidRDefault="00121F27" w:rsidP="00415357">
            <w:pPr>
              <w:spacing w:after="0"/>
              <w:jc w:val="left"/>
            </w:pPr>
            <w:r>
              <w:t>λόγος(-οι):[   ]</w:t>
            </w:r>
          </w:p>
          <w:p w:rsidR="00121F27" w:rsidRDefault="00121F27" w:rsidP="00415357">
            <w:pPr>
              <w:spacing w:after="0"/>
              <w:jc w:val="left"/>
            </w:pPr>
          </w:p>
          <w:p w:rsidR="00121F27" w:rsidRDefault="00121F27" w:rsidP="00415357">
            <w:pPr>
              <w:spacing w:after="0"/>
              <w:jc w:val="left"/>
            </w:pPr>
            <w:r>
              <w:t>β) [……]</w:t>
            </w:r>
          </w:p>
          <w:p w:rsidR="00121F27" w:rsidRDefault="00121F27" w:rsidP="00415357">
            <w:pPr>
              <w:spacing w:after="0"/>
              <w:jc w:val="left"/>
              <w:rPr>
                <w:i/>
              </w:rPr>
            </w:pPr>
            <w:r>
              <w:t>γ) Διάρκεια της περιόδου αποκλεισμού [……] και σχετικό(-ά) σημείο(-α) [   ]</w:t>
            </w:r>
          </w:p>
          <w:p w:rsidR="00121F27" w:rsidRDefault="00121F27" w:rsidP="00415357">
            <w:pPr>
              <w:spacing w:after="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121F27" w:rsidRDefault="00121F27" w:rsidP="00415357">
            <w:pPr>
              <w:spacing w:after="0"/>
            </w:pPr>
            <w:r>
              <w:rPr>
                <w:i/>
              </w:rPr>
              <w:lastRenderedPageBreak/>
              <w:t>[……][……][……][……]</w:t>
            </w:r>
            <w:r w:rsidRPr="00335746">
              <w:rPr>
                <w:rStyle w:val="afffa"/>
                <w:vertAlign w:val="superscript"/>
              </w:rPr>
              <w:endnoteReference w:id="19"/>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rPr>
              <w:t>αυτοκάθαρση»)</w:t>
            </w:r>
            <w:r w:rsidRPr="00335746">
              <w:rPr>
                <w:rStyle w:val="NormalBoldChar"/>
                <w:rFonts w:eastAsia="Calibri" w:cs="Calibri"/>
                <w:b w:val="0"/>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 Ναι [] Όχι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Εάν ναι,</w:t>
            </w:r>
            <w:r>
              <w:t xml:space="preserve"> περιγράψτε τα μέτρα που λήφθηκαν</w:t>
            </w:r>
            <w:r w:rsidRPr="00335746">
              <w:rPr>
                <w:rStyle w:val="afffa"/>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w:t>
            </w:r>
          </w:p>
        </w:tc>
      </w:tr>
    </w:tbl>
    <w:p w:rsidR="00121F27" w:rsidRDefault="00121F27" w:rsidP="00121F27">
      <w:pPr>
        <w:pStyle w:val="SectionTitle"/>
      </w:pPr>
    </w:p>
    <w:p w:rsidR="00121F27" w:rsidRDefault="00121F27" w:rsidP="00121F27">
      <w:pPr>
        <w:pageBreakBefore/>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tblPr>
      <w:tblGrid>
        <w:gridCol w:w="4475"/>
        <w:gridCol w:w="4475"/>
        <w:gridCol w:w="9"/>
      </w:tblGrid>
      <w:tr w:rsidR="00121F27" w:rsidTr="00415357">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fffc"/>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 Ναι [] Όχι </w:t>
            </w:r>
          </w:p>
        </w:tc>
      </w:tr>
      <w:tr w:rsidR="00121F27" w:rsidTr="00415357">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p>
          <w:p w:rsidR="00121F27" w:rsidRDefault="00121F27" w:rsidP="00415357">
            <w:pPr>
              <w:snapToGrid w:val="0"/>
              <w:spacing w:after="0"/>
            </w:pPr>
          </w:p>
          <w:p w:rsidR="00121F27" w:rsidRDefault="00121F27" w:rsidP="00415357">
            <w:pPr>
              <w:snapToGrid w:val="0"/>
              <w:spacing w:after="0"/>
            </w:pPr>
            <w:r>
              <w:t xml:space="preserve">Εάν όχι αναφέρετε: </w:t>
            </w:r>
          </w:p>
          <w:p w:rsidR="00121F27" w:rsidRDefault="00121F27" w:rsidP="00415357">
            <w:pPr>
              <w:snapToGrid w:val="0"/>
              <w:spacing w:after="0"/>
            </w:pPr>
            <w:r>
              <w:t>α) Χώρα ή κράτος μέλος για το οποίο πρόκειται:</w:t>
            </w:r>
          </w:p>
          <w:p w:rsidR="00121F27" w:rsidRDefault="00121F27" w:rsidP="00415357">
            <w:pPr>
              <w:snapToGrid w:val="0"/>
              <w:spacing w:after="0"/>
            </w:pPr>
            <w:r>
              <w:t>β) Ποιο είναι το σχετικό ποσό;</w:t>
            </w:r>
          </w:p>
          <w:p w:rsidR="00121F27" w:rsidRDefault="00121F27" w:rsidP="00415357">
            <w:pPr>
              <w:snapToGrid w:val="0"/>
              <w:spacing w:after="0"/>
            </w:pPr>
            <w:r>
              <w:t>γ)Πως διαπιστώθηκε η αθέτηση των υποχρεώσεων;</w:t>
            </w:r>
          </w:p>
          <w:p w:rsidR="00121F27" w:rsidRDefault="00121F27" w:rsidP="00415357">
            <w:pPr>
              <w:snapToGrid w:val="0"/>
              <w:spacing w:after="0"/>
              <w:rPr>
                <w:b/>
              </w:rPr>
            </w:pPr>
            <w:r>
              <w:t>1) Μέσω δικαστικής ή διοικητικής απόφασης;</w:t>
            </w:r>
          </w:p>
          <w:p w:rsidR="00121F27" w:rsidRDefault="00121F27" w:rsidP="00415357">
            <w:pPr>
              <w:snapToGrid w:val="0"/>
              <w:spacing w:after="0"/>
            </w:pPr>
            <w:r>
              <w:rPr>
                <w:b/>
              </w:rPr>
              <w:t xml:space="preserve">- </w:t>
            </w:r>
            <w:r>
              <w:t>Η εν λόγω απόφαση είναι τελεσίδικη και δεσμευτική;</w:t>
            </w:r>
          </w:p>
          <w:p w:rsidR="00121F27" w:rsidRDefault="00121F27" w:rsidP="00415357">
            <w:pPr>
              <w:snapToGrid w:val="0"/>
              <w:spacing w:after="0"/>
            </w:pPr>
            <w:r>
              <w:t>- Αναφέρατε την ημερομηνία καταδίκης ή έκδοσης απόφασης</w:t>
            </w:r>
          </w:p>
          <w:p w:rsidR="00121F27" w:rsidRDefault="00121F27" w:rsidP="00415357">
            <w:pPr>
              <w:snapToGrid w:val="0"/>
              <w:spacing w:after="0"/>
            </w:pPr>
            <w:r>
              <w:t>- Σε περίπτωση καταδικαστικής απόφασης, εφόσον ορίζεται απευθείας σε αυτήν, τη διάρκεια της περιόδου αποκλεισμού:</w:t>
            </w:r>
          </w:p>
          <w:p w:rsidR="00121F27" w:rsidRDefault="00121F27" w:rsidP="00415357">
            <w:pPr>
              <w:snapToGrid w:val="0"/>
              <w:spacing w:after="0"/>
              <w:jc w:val="left"/>
            </w:pPr>
            <w:r>
              <w:t xml:space="preserve">2) Με άλλα μέσα; </w:t>
            </w:r>
            <w:proofErr w:type="spellStart"/>
            <w:r>
              <w:t>Διευκρινήστε</w:t>
            </w:r>
            <w:proofErr w:type="spellEnd"/>
            <w:r>
              <w:t>:</w:t>
            </w:r>
          </w:p>
          <w:p w:rsidR="00121F27" w:rsidRDefault="00121F27" w:rsidP="00415357">
            <w:pPr>
              <w:snapToGrid w:val="0"/>
              <w:spacing w:after="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fffc"/>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tblPr>
            <w:tblGrid>
              <w:gridCol w:w="2036"/>
              <w:gridCol w:w="2192"/>
            </w:tblGrid>
            <w:tr w:rsidR="00121F27" w:rsidTr="00415357">
              <w:tc>
                <w:tcPr>
                  <w:tcW w:w="2036" w:type="dxa"/>
                  <w:tcBorders>
                    <w:top w:val="single" w:sz="1" w:space="0" w:color="000000"/>
                    <w:left w:val="single" w:sz="1" w:space="0" w:color="000000"/>
                    <w:bottom w:val="single" w:sz="1" w:space="0" w:color="000000"/>
                  </w:tcBorders>
                  <w:shd w:val="clear" w:color="auto" w:fill="auto"/>
                </w:tcPr>
                <w:p w:rsidR="00121F27" w:rsidRDefault="00121F27" w:rsidP="00415357">
                  <w:pPr>
                    <w:spacing w:after="0"/>
                    <w:jc w:val="left"/>
                  </w:pPr>
                  <w:r>
                    <w:rPr>
                      <w:b/>
                      <w:bCs/>
                    </w:rPr>
                    <w:t>ΦΟΡΟΙ</w:t>
                  </w:r>
                </w:p>
                <w:p w:rsidR="00121F27" w:rsidRDefault="00121F27" w:rsidP="00415357">
                  <w:pPr>
                    <w:spacing w:after="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121F27" w:rsidRDefault="00121F27" w:rsidP="00415357">
                  <w:pPr>
                    <w:spacing w:after="0"/>
                    <w:jc w:val="left"/>
                  </w:pPr>
                  <w:r>
                    <w:rPr>
                      <w:b/>
                      <w:bCs/>
                    </w:rPr>
                    <w:t>ΕΙΣΦΟΡΕΣ ΚΟΙΝΩΝΙΚΗΣ ΑΣΦΑΛΙΣΗΣ</w:t>
                  </w:r>
                </w:p>
              </w:tc>
            </w:tr>
            <w:tr w:rsidR="00121F27" w:rsidTr="00415357">
              <w:tc>
                <w:tcPr>
                  <w:tcW w:w="2036" w:type="dxa"/>
                  <w:tcBorders>
                    <w:left w:val="single" w:sz="1" w:space="0" w:color="000000"/>
                    <w:bottom w:val="single" w:sz="1" w:space="0" w:color="000000"/>
                  </w:tcBorders>
                  <w:shd w:val="clear" w:color="auto" w:fill="auto"/>
                </w:tcPr>
                <w:p w:rsidR="00121F27" w:rsidRDefault="00121F27" w:rsidP="00415357">
                  <w:pPr>
                    <w:spacing w:after="0"/>
                  </w:pPr>
                </w:p>
                <w:p w:rsidR="00121F27" w:rsidRDefault="00121F27" w:rsidP="00415357">
                  <w:pPr>
                    <w:spacing w:after="0"/>
                  </w:pPr>
                  <w:r>
                    <w:t>α)[……]·</w:t>
                  </w:r>
                </w:p>
                <w:p w:rsidR="00121F27" w:rsidRDefault="00121F27" w:rsidP="00415357">
                  <w:pPr>
                    <w:spacing w:after="0"/>
                  </w:pPr>
                </w:p>
                <w:p w:rsidR="00121F27" w:rsidRDefault="00121F27" w:rsidP="00415357">
                  <w:pPr>
                    <w:spacing w:after="0"/>
                  </w:pPr>
                  <w:r>
                    <w:t>β)[……]</w:t>
                  </w:r>
                </w:p>
                <w:p w:rsidR="00121F27" w:rsidRDefault="00121F27" w:rsidP="00415357">
                  <w:pPr>
                    <w:spacing w:after="0"/>
                  </w:pPr>
                </w:p>
                <w:p w:rsidR="00121F27" w:rsidRDefault="00121F27" w:rsidP="00415357">
                  <w:pPr>
                    <w:spacing w:after="0"/>
                  </w:pPr>
                </w:p>
                <w:p w:rsidR="00121F27" w:rsidRDefault="00121F27" w:rsidP="00415357">
                  <w:pPr>
                    <w:spacing w:after="0"/>
                  </w:pPr>
                  <w:r>
                    <w:t xml:space="preserve">γ.1) [] Ναι [] Όχι </w:t>
                  </w:r>
                </w:p>
                <w:p w:rsidR="00121F27" w:rsidRDefault="00121F27" w:rsidP="00415357">
                  <w:pPr>
                    <w:spacing w:after="0"/>
                  </w:pPr>
                  <w:r>
                    <w:t xml:space="preserve">-[] Ναι [] Όχι </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p>
                <w:p w:rsidR="00121F27" w:rsidRDefault="00121F27" w:rsidP="00415357">
                  <w:pPr>
                    <w:spacing w:after="0"/>
                  </w:pPr>
                  <w:r>
                    <w:t>γ.2)[……]·</w:t>
                  </w:r>
                </w:p>
                <w:p w:rsidR="00121F27" w:rsidRDefault="00121F27" w:rsidP="00415357">
                  <w:pPr>
                    <w:spacing w:after="0"/>
                    <w:rPr>
                      <w:sz w:val="21"/>
                      <w:szCs w:val="21"/>
                    </w:rPr>
                  </w:pPr>
                  <w:r>
                    <w:t xml:space="preserve">δ) [] Ναι [] Όχι </w:t>
                  </w:r>
                </w:p>
                <w:p w:rsidR="00121F27" w:rsidRDefault="00121F27" w:rsidP="00415357">
                  <w:pPr>
                    <w:spacing w:after="0"/>
                    <w:jc w:val="left"/>
                  </w:pPr>
                  <w:r>
                    <w:rPr>
                      <w:sz w:val="21"/>
                      <w:szCs w:val="21"/>
                    </w:rPr>
                    <w:t>Εάν ναι, να αναφερθούν λεπτομερείς πληροφορίες</w:t>
                  </w:r>
                </w:p>
                <w:p w:rsidR="00121F27" w:rsidRDefault="00121F27" w:rsidP="00415357">
                  <w:pPr>
                    <w:spacing w:after="0"/>
                  </w:pPr>
                  <w:r>
                    <w:t>[……]</w:t>
                  </w:r>
                </w:p>
              </w:tc>
              <w:tc>
                <w:tcPr>
                  <w:tcW w:w="2192" w:type="dxa"/>
                  <w:tcBorders>
                    <w:left w:val="single" w:sz="1" w:space="0" w:color="000000"/>
                    <w:bottom w:val="single" w:sz="1" w:space="0" w:color="000000"/>
                    <w:right w:val="single" w:sz="1" w:space="0" w:color="000000"/>
                  </w:tcBorders>
                  <w:shd w:val="clear" w:color="auto" w:fill="auto"/>
                </w:tcPr>
                <w:p w:rsidR="00121F27" w:rsidRDefault="00121F27" w:rsidP="00415357">
                  <w:pPr>
                    <w:spacing w:after="0"/>
                  </w:pPr>
                </w:p>
                <w:p w:rsidR="00121F27" w:rsidRDefault="00121F27" w:rsidP="00415357">
                  <w:pPr>
                    <w:spacing w:after="0"/>
                  </w:pPr>
                  <w:r>
                    <w:t>α)[……]·</w:t>
                  </w:r>
                </w:p>
                <w:p w:rsidR="00121F27" w:rsidRDefault="00121F27" w:rsidP="00415357">
                  <w:pPr>
                    <w:spacing w:after="0"/>
                  </w:pPr>
                </w:p>
                <w:p w:rsidR="00121F27" w:rsidRDefault="00121F27" w:rsidP="00415357">
                  <w:pPr>
                    <w:spacing w:after="0"/>
                  </w:pPr>
                  <w:r>
                    <w:t>β)[……]</w:t>
                  </w:r>
                </w:p>
                <w:p w:rsidR="00121F27" w:rsidRDefault="00121F27" w:rsidP="00415357">
                  <w:pPr>
                    <w:spacing w:after="0"/>
                  </w:pPr>
                </w:p>
                <w:p w:rsidR="00121F27" w:rsidRDefault="00121F27" w:rsidP="00415357">
                  <w:pPr>
                    <w:spacing w:after="0"/>
                  </w:pPr>
                </w:p>
                <w:p w:rsidR="00121F27" w:rsidRDefault="00121F27" w:rsidP="00415357">
                  <w:pPr>
                    <w:spacing w:after="0"/>
                  </w:pPr>
                  <w:r>
                    <w:t xml:space="preserve">γ.1) [] Ναι [] Όχι </w:t>
                  </w:r>
                </w:p>
                <w:p w:rsidR="00121F27" w:rsidRDefault="00121F27" w:rsidP="00415357">
                  <w:pPr>
                    <w:spacing w:after="0"/>
                  </w:pPr>
                  <w:r>
                    <w:t xml:space="preserve">-[] Ναι [] Όχι </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r>
                    <w:t>-[……]·</w:t>
                  </w:r>
                </w:p>
                <w:p w:rsidR="00121F27" w:rsidRDefault="00121F27" w:rsidP="00415357">
                  <w:pPr>
                    <w:spacing w:after="0"/>
                  </w:pPr>
                </w:p>
                <w:p w:rsidR="00121F27" w:rsidRDefault="00121F27" w:rsidP="00415357">
                  <w:pPr>
                    <w:spacing w:after="0"/>
                  </w:pPr>
                </w:p>
                <w:p w:rsidR="00121F27" w:rsidRDefault="00121F27" w:rsidP="00415357">
                  <w:pPr>
                    <w:spacing w:after="0"/>
                  </w:pPr>
                  <w:r>
                    <w:t>γ.2)[……]·</w:t>
                  </w:r>
                </w:p>
                <w:p w:rsidR="00121F27" w:rsidRDefault="00121F27" w:rsidP="00415357">
                  <w:pPr>
                    <w:spacing w:after="0"/>
                  </w:pPr>
                  <w:r>
                    <w:t xml:space="preserve">δ) [] Ναι [] Όχι </w:t>
                  </w:r>
                </w:p>
                <w:p w:rsidR="00121F27" w:rsidRDefault="00121F27" w:rsidP="00415357">
                  <w:pPr>
                    <w:spacing w:after="0"/>
                    <w:jc w:val="left"/>
                  </w:pPr>
                  <w:r>
                    <w:t>Εάν ναι, να αναφερθούν λεπτομερείς πληροφορίες</w:t>
                  </w:r>
                </w:p>
                <w:p w:rsidR="00121F27" w:rsidRDefault="00121F27" w:rsidP="00415357">
                  <w:pPr>
                    <w:spacing w:after="0"/>
                  </w:pPr>
                  <w:r>
                    <w:t>[……]</w:t>
                  </w:r>
                </w:p>
              </w:tc>
            </w:tr>
          </w:tbl>
          <w:p w:rsidR="00121F27" w:rsidRDefault="00121F27" w:rsidP="00415357">
            <w:pPr>
              <w:spacing w:after="0"/>
              <w:jc w:val="left"/>
            </w:pPr>
          </w:p>
        </w:tc>
      </w:tr>
      <w:tr w:rsidR="00121F27" w:rsidTr="00415357">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i/>
              </w:rPr>
            </w:pPr>
            <w:r>
              <w:rPr>
                <w:i/>
              </w:rPr>
              <w:t>(διαδικτυακή διεύθυνση, αρχή ή φορέας έκδοσης, επακριβή στοιχεία αναφοράς των εγγράφων):</w:t>
            </w:r>
            <w:r>
              <w:rPr>
                <w:rStyle w:val="afffa"/>
                <w:i/>
              </w:rPr>
              <w:t xml:space="preserve"> </w:t>
            </w:r>
            <w:r w:rsidRPr="00576263">
              <w:rPr>
                <w:rStyle w:val="afffa"/>
                <w:vertAlign w:val="superscript"/>
              </w:rPr>
              <w:endnoteReference w:id="24"/>
            </w:r>
          </w:p>
          <w:p w:rsidR="00121F27" w:rsidRDefault="00121F27" w:rsidP="00415357">
            <w:pPr>
              <w:spacing w:after="0"/>
              <w:jc w:val="left"/>
            </w:pPr>
            <w:r>
              <w:rPr>
                <w:i/>
              </w:rPr>
              <w:t>[……][……][……]</w:t>
            </w:r>
          </w:p>
        </w:tc>
      </w:tr>
    </w:tbl>
    <w:p w:rsidR="00121F27" w:rsidRDefault="00121F27" w:rsidP="00121F27">
      <w:pPr>
        <w:pStyle w:val="SectionTitle"/>
        <w:ind w:firstLine="0"/>
      </w:pPr>
    </w:p>
    <w:p w:rsidR="00121F27" w:rsidRDefault="00121F27" w:rsidP="00121F27">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fffc"/>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Ναι [] Όχι</w:t>
            </w:r>
          </w:p>
        </w:tc>
      </w:tr>
      <w:tr w:rsidR="00121F27" w:rsidTr="00415357">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b/>
              </w:rPr>
            </w:pPr>
          </w:p>
          <w:p w:rsidR="00121F27" w:rsidRDefault="00121F27" w:rsidP="00415357">
            <w:pPr>
              <w:spacing w:after="0"/>
              <w:jc w:val="left"/>
              <w:rPr>
                <w:b/>
              </w:rPr>
            </w:pPr>
          </w:p>
          <w:p w:rsidR="00121F27" w:rsidRDefault="00121F27" w:rsidP="00415357">
            <w:pPr>
              <w:spacing w:after="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Βρίσκεται ο οικονομικός φορέας σε οποιαδήποτε από τις ακόλουθες καταστάσεις</w:t>
            </w:r>
            <w:r>
              <w:rPr>
                <w:rStyle w:val="afffc"/>
              </w:rPr>
              <w:endnoteReference w:id="26"/>
            </w:r>
            <w:r>
              <w:t xml:space="preserve"> :</w:t>
            </w:r>
          </w:p>
          <w:p w:rsidR="00121F27" w:rsidRDefault="00121F27" w:rsidP="00415357">
            <w:pPr>
              <w:spacing w:after="0"/>
            </w:pPr>
            <w:r>
              <w:t xml:space="preserve">α) πτώχευση, ή </w:t>
            </w:r>
          </w:p>
          <w:p w:rsidR="00121F27" w:rsidRDefault="00121F27" w:rsidP="00415357">
            <w:pPr>
              <w:spacing w:after="0"/>
            </w:pPr>
            <w:r>
              <w:t>β) διαδικασία εξυγίανσης, ή</w:t>
            </w:r>
          </w:p>
          <w:p w:rsidR="00121F27" w:rsidRDefault="00121F27" w:rsidP="00415357">
            <w:pPr>
              <w:spacing w:after="0"/>
            </w:pPr>
            <w:r>
              <w:t>γ) ειδική εκκαθάριση, ή</w:t>
            </w:r>
          </w:p>
          <w:p w:rsidR="00121F27" w:rsidRDefault="00121F27" w:rsidP="00415357">
            <w:pPr>
              <w:spacing w:after="0"/>
            </w:pPr>
            <w:r>
              <w:t>δ) αναγκαστική διαχείριση από εκκαθαριστή ή από το δικαστήριο, ή</w:t>
            </w:r>
          </w:p>
          <w:p w:rsidR="00121F27" w:rsidRDefault="00121F27" w:rsidP="00415357">
            <w:pPr>
              <w:spacing w:after="0"/>
            </w:pPr>
            <w:r>
              <w:t xml:space="preserve">ε) έχει υπαχθεί σε διαδικασία πτωχευτικού συμβιβασμού, ή </w:t>
            </w:r>
          </w:p>
          <w:p w:rsidR="00121F27" w:rsidRDefault="00121F27" w:rsidP="00415357">
            <w:pPr>
              <w:spacing w:after="0"/>
              <w:rPr>
                <w:color w:val="000000"/>
              </w:rPr>
            </w:pPr>
            <w:r>
              <w:t xml:space="preserve">στ) αναστολή επιχειρηματικών δραστηριοτήτων, ή </w:t>
            </w:r>
          </w:p>
          <w:p w:rsidR="00121F27" w:rsidRDefault="00121F27" w:rsidP="00415357">
            <w:pPr>
              <w:spacing w:after="0"/>
            </w:pPr>
            <w:r>
              <w:rPr>
                <w:color w:val="000000"/>
              </w:rPr>
              <w:t>ζ) σε οποιαδήποτε ανάλογη κατάσταση προκύπτουσα από παρόμοια διαδικασία προβλεπόμενη σε εθνικές διατάξεις νόμου</w:t>
            </w:r>
          </w:p>
          <w:p w:rsidR="00121F27" w:rsidRDefault="00121F27" w:rsidP="00415357">
            <w:pPr>
              <w:spacing w:after="0"/>
            </w:pPr>
            <w:r>
              <w:t>Εάν ναι:</w:t>
            </w:r>
          </w:p>
          <w:p w:rsidR="00121F27" w:rsidRDefault="00121F27" w:rsidP="00415357">
            <w:pPr>
              <w:spacing w:after="0"/>
            </w:pPr>
            <w:r>
              <w:t>- Παραθέστε λεπτομερή στοιχεία:</w:t>
            </w:r>
          </w:p>
          <w:p w:rsidR="00121F27" w:rsidRDefault="00121F27" w:rsidP="00415357">
            <w:pPr>
              <w:spacing w:after="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fffc"/>
              </w:rPr>
              <w:endnoteReference w:id="27"/>
            </w:r>
            <w:r>
              <w:rPr>
                <w:rStyle w:val="afffc"/>
              </w:rPr>
              <w:t xml:space="preserve"> </w:t>
            </w:r>
          </w:p>
          <w:p w:rsidR="00121F27" w:rsidRDefault="00121F27" w:rsidP="00415357">
            <w:pPr>
              <w:spacing w:after="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jc w:val="left"/>
            </w:pPr>
            <w:r>
              <w:t>[] Ναι [] Όχι</w:t>
            </w: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napToGrid w:val="0"/>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p w:rsidR="00121F27" w:rsidRDefault="00121F27" w:rsidP="00415357">
            <w:pPr>
              <w:spacing w:after="0"/>
              <w:jc w:val="left"/>
            </w:pPr>
            <w:r>
              <w:t>-[.......................]</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rPr>
                <w:i/>
              </w:rPr>
            </w:pPr>
          </w:p>
          <w:p w:rsidR="00121F27" w:rsidRDefault="00121F27" w:rsidP="00415357">
            <w:pPr>
              <w:spacing w:after="0"/>
              <w:jc w:val="left"/>
              <w:rPr>
                <w:i/>
              </w:rPr>
            </w:pPr>
          </w:p>
          <w:p w:rsidR="00121F27" w:rsidRDefault="00121F27" w:rsidP="00415357">
            <w:pPr>
              <w:spacing w:after="0"/>
              <w:jc w:val="left"/>
              <w:rPr>
                <w:i/>
              </w:rPr>
            </w:pPr>
          </w:p>
          <w:p w:rsidR="00121F27" w:rsidRDefault="00121F27" w:rsidP="00415357">
            <w:pPr>
              <w:spacing w:after="0"/>
              <w:jc w:val="left"/>
            </w:pPr>
            <w:r>
              <w:rPr>
                <w:i/>
              </w:rPr>
              <w:t>(διαδικτυακή διεύθυνση, αρχή ή φορέας έκδοσης, επακριβή στοιχεία αναφοράς των εγγράφων): [……][……][……]</w:t>
            </w:r>
          </w:p>
        </w:tc>
      </w:tr>
      <w:tr w:rsidR="00121F27" w:rsidTr="00415357">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t xml:space="preserve">Έχει διαπράξει ο </w:t>
            </w:r>
            <w:r>
              <w:t xml:space="preserve">οικονομικός φορέας </w:t>
            </w:r>
            <w:r>
              <w:rPr>
                <w:b/>
              </w:rPr>
              <w:t>σοβαρό επαγγελματικό παράπτωμα</w:t>
            </w:r>
            <w:r w:rsidRPr="00576263">
              <w:rPr>
                <w:rStyle w:val="afffc"/>
              </w:rPr>
              <w:endnoteReference w:id="28"/>
            </w:r>
            <w:r>
              <w:t>;</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pPr>
          </w:p>
          <w:p w:rsidR="00121F27" w:rsidRDefault="00121F27" w:rsidP="00415357">
            <w:pPr>
              <w:spacing w:after="0"/>
            </w:pPr>
            <w:r>
              <w:t>[.......................]</w:t>
            </w:r>
          </w:p>
        </w:tc>
      </w:tr>
      <w:tr w:rsidR="00121F27" w:rsidTr="00415357">
        <w:trPr>
          <w:trHeight w:val="257"/>
          <w:jc w:val="center"/>
        </w:trPr>
        <w:tc>
          <w:tcPr>
            <w:tcW w:w="4479" w:type="dxa"/>
            <w:vMerge/>
            <w:tcBorders>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rPr>
                <w:b/>
              </w:rPr>
            </w:pPr>
          </w:p>
          <w:p w:rsidR="00121F27" w:rsidRDefault="00121F27" w:rsidP="00415357">
            <w:pPr>
              <w:spacing w:after="0"/>
            </w:pPr>
            <w:r>
              <w:rPr>
                <w:b/>
              </w:rPr>
              <w:t>Εάν ναι</w:t>
            </w:r>
            <w:r>
              <w:t xml:space="preserve">, έχει λάβει ο οικονομικός φορέας μέτρα αυτοκάθαρσης; </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 </w:t>
            </w:r>
          </w:p>
          <w:p w:rsidR="00121F27" w:rsidRDefault="00121F27" w:rsidP="00415357">
            <w:pPr>
              <w:spacing w:after="0"/>
              <w:jc w:val="left"/>
            </w:pPr>
            <w:r>
              <w:lastRenderedPageBreak/>
              <w:t>[..........……]</w:t>
            </w:r>
          </w:p>
        </w:tc>
      </w:tr>
      <w:tr w:rsidR="00121F27" w:rsidTr="00415357">
        <w:trPr>
          <w:trHeight w:val="1544"/>
          <w:jc w:val="center"/>
        </w:trPr>
        <w:tc>
          <w:tcPr>
            <w:tcW w:w="4479" w:type="dxa"/>
            <w:vMerge w:val="restart"/>
            <w:tcBorders>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lastRenderedPageBreak/>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121F27" w:rsidRDefault="00121F27" w:rsidP="00415357">
            <w:pPr>
              <w:spacing w:after="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514"/>
          <w:jc w:val="center"/>
        </w:trPr>
        <w:tc>
          <w:tcPr>
            <w:tcW w:w="4479" w:type="dxa"/>
            <w:vMerge/>
            <w:tcBorders>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rPr>
              <w:t>Εάν ναι</w:t>
            </w:r>
            <w:r>
              <w:t xml:space="preserve">, έχει λάβει ο οικονομικός φορέας μέτρα αυτοκάθαρσης; </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w:t>
            </w:r>
          </w:p>
          <w:p w:rsidR="00121F27" w:rsidRDefault="00121F27" w:rsidP="00415357">
            <w:pPr>
              <w:spacing w:after="0"/>
              <w:jc w:val="left"/>
            </w:pPr>
            <w:r>
              <w:t>[……]</w:t>
            </w:r>
          </w:p>
        </w:tc>
      </w:tr>
      <w:tr w:rsidR="00121F27" w:rsidTr="00415357">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t xml:space="preserve">Γνωρίζει ο οικονομικός φορέας την ύπαρξη τυχόν </w:t>
            </w:r>
            <w:r>
              <w:rPr>
                <w:b/>
              </w:rPr>
              <w:t>σύγκρουσης συμφερόντων</w:t>
            </w:r>
            <w:r>
              <w:rPr>
                <w:rStyle w:val="afffa"/>
                <w:b/>
              </w:rPr>
              <w:endnoteReference w:id="29"/>
            </w:r>
            <w:r>
              <w:t>, λόγω της συμμετοχής του στη διαδικασία ανάθεσης της σύμβασης;</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rPr>
                <w:rStyle w:val="NormalBoldChar"/>
                <w:rFonts w:ascii="Calibri" w:eastAsia="Calibri" w:hAnsi="Calibri" w:cs="Calibri"/>
                <w:b w:val="0"/>
              </w:rPr>
              <w:t xml:space="preserve">Έχει παράσχει </w:t>
            </w:r>
            <w:r>
              <w:rPr>
                <w:rStyle w:val="NormalBoldChar"/>
                <w:rFonts w:eastAsia="Calibri"/>
                <w:b w:val="0"/>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fffc"/>
              </w:rPr>
              <w:endnoteReference w:id="30"/>
            </w:r>
            <w:r>
              <w:t>;</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t>Έχει επιδείξει ο οικονομικός φορέας σοβαρή ή επαναλαμβανόμενη πλημμέλεια</w:t>
            </w:r>
            <w:r>
              <w:rPr>
                <w:rStyle w:val="afffc"/>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121F27" w:rsidRDefault="00121F27" w:rsidP="00415357">
            <w:pPr>
              <w:spacing w:after="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Ναι [] Όχι</w:t>
            </w: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p>
          <w:p w:rsidR="00121F27" w:rsidRDefault="00121F27" w:rsidP="00415357">
            <w:pPr>
              <w:spacing w:after="0"/>
              <w:jc w:val="left"/>
            </w:pPr>
            <w:r>
              <w:t>[….................]</w:t>
            </w:r>
          </w:p>
        </w:tc>
      </w:tr>
      <w:tr w:rsidR="00121F27" w:rsidTr="00415357">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rPr>
                <w:b/>
              </w:rPr>
              <w:t>Εάν ναι</w:t>
            </w:r>
            <w:r>
              <w:t xml:space="preserve">, έχει λάβει ο οικονομικός φορέας μέτρα αυτοκάθαρσης; </w:t>
            </w:r>
          </w:p>
          <w:p w:rsidR="00121F27" w:rsidRDefault="00121F27" w:rsidP="00415357">
            <w:pPr>
              <w:spacing w:after="0"/>
              <w:jc w:val="left"/>
              <w:rPr>
                <w:b/>
              </w:rPr>
            </w:pPr>
            <w:r>
              <w:t>[] Ναι [] Όχι</w:t>
            </w:r>
          </w:p>
          <w:p w:rsidR="00121F27" w:rsidRDefault="00121F27" w:rsidP="00415357">
            <w:pPr>
              <w:spacing w:after="0"/>
              <w:jc w:val="left"/>
            </w:pPr>
            <w:r>
              <w:rPr>
                <w:b/>
              </w:rPr>
              <w:t>Εάν το έχει πράξει,</w:t>
            </w:r>
            <w:r>
              <w:t xml:space="preserve"> περιγράψτε τα μέτρα που λήφθηκαν:</w:t>
            </w:r>
          </w:p>
          <w:p w:rsidR="00121F27" w:rsidRDefault="00121F27" w:rsidP="00415357">
            <w:pPr>
              <w:spacing w:after="0"/>
              <w:jc w:val="left"/>
            </w:pPr>
            <w:r>
              <w:t>[……]</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Μπορεί ο οικονομικός φορέας να επιβεβαιώσει ότι:</w:t>
            </w:r>
          </w:p>
          <w:p w:rsidR="00121F27" w:rsidRDefault="00121F27" w:rsidP="00415357">
            <w:pPr>
              <w:spacing w:after="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121F27" w:rsidRDefault="00121F27" w:rsidP="00415357">
            <w:pPr>
              <w:spacing w:after="0"/>
            </w:pPr>
            <w:r>
              <w:lastRenderedPageBreak/>
              <w:t xml:space="preserve">β) </w:t>
            </w:r>
            <w:r w:rsidRPr="00576263">
              <w:t xml:space="preserve">δεν </w:t>
            </w:r>
            <w:r>
              <w:t xml:space="preserve">έχει </w:t>
            </w:r>
            <w:r w:rsidRPr="00576263">
              <w:t>αποκρύψει</w:t>
            </w:r>
            <w:r>
              <w:t xml:space="preserve"> τις πληροφορίες αυτές,</w:t>
            </w:r>
          </w:p>
          <w:p w:rsidR="00121F27" w:rsidRDefault="00121F27" w:rsidP="00415357">
            <w:pPr>
              <w:spacing w:after="0"/>
            </w:pPr>
            <w:r>
              <w:t xml:space="preserve">γ) ήταν σε θέση να υποβάλλει χωρίς καθυστέρηση τα δικαιολογητικά που απαιτούνται από την αναθέτουσα αρχή/αναθέτοντα φορέα </w:t>
            </w:r>
          </w:p>
          <w:p w:rsidR="00121F27" w:rsidRDefault="00121F27" w:rsidP="00415357">
            <w:pPr>
              <w:spacing w:after="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lastRenderedPageBreak/>
              <w:t>[] Ναι [] Όχι</w:t>
            </w:r>
          </w:p>
        </w:tc>
      </w:tr>
    </w:tbl>
    <w:p w:rsidR="00121F27" w:rsidRDefault="00121F27" w:rsidP="00121F27">
      <w:pPr>
        <w:pStyle w:val="ChapterTitle"/>
      </w:pPr>
    </w:p>
    <w:p w:rsidR="00121F27" w:rsidRDefault="00121F27" w:rsidP="00121F27">
      <w:pPr>
        <w:jc w:val="center"/>
        <w:rPr>
          <w:b/>
          <w:bCs/>
        </w:rPr>
      </w:pPr>
    </w:p>
    <w:p w:rsidR="00121F27" w:rsidRDefault="00121F27" w:rsidP="00121F27">
      <w:pPr>
        <w:pageBreakBefore/>
        <w:jc w:val="center"/>
        <w:rPr>
          <w:b/>
          <w:i/>
        </w:rPr>
      </w:pPr>
      <w:r>
        <w:rPr>
          <w:b/>
          <w:bCs/>
        </w:rPr>
        <w:lastRenderedPageBreak/>
        <w:t xml:space="preserve">Δ. ΑΛΛΟΙ ΛΟΓΟΙ ΑΠΟΚΛΕΙΣΜΟΥ </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Ονομαστικοποίηση μετοχών εταιρειών που συνάπτουν δημόσιες συμβάσεις Άρθρο 8 παρ. 4 ν. 3310/2005</w:t>
            </w:r>
            <w:r w:rsidRPr="00576263">
              <w:rPr>
                <w:rStyle w:val="afffc"/>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r>
              <w:t xml:space="preserve">Δεν εφαρμόζεται  </w:t>
            </w:r>
          </w:p>
        </w:tc>
      </w:tr>
    </w:tbl>
    <w:p w:rsidR="00121F27" w:rsidRDefault="00121F27" w:rsidP="00121F27">
      <w:pPr>
        <w:pageBreakBefore/>
        <w:jc w:val="center"/>
      </w:pPr>
      <w:r>
        <w:rPr>
          <w:b/>
          <w:bCs/>
          <w:u w:val="single"/>
        </w:rPr>
        <w:lastRenderedPageBreak/>
        <w:t>Μέρος IV: Κριτήρια επιλογής</w:t>
      </w:r>
    </w:p>
    <w:p w:rsidR="00121F27" w:rsidRDefault="00121F27" w:rsidP="00121F27">
      <w:pPr>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121F27" w:rsidRDefault="00121F27" w:rsidP="00121F27">
      <w:pPr>
        <w:jc w:val="center"/>
        <w:rPr>
          <w:b/>
          <w:i/>
          <w:sz w:val="21"/>
          <w:szCs w:val="21"/>
        </w:rPr>
      </w:pPr>
      <w:r>
        <w:rPr>
          <w:b/>
          <w:bCs/>
        </w:rPr>
        <w:t>α: Γενική ένδειξη για όλα τα κριτήρια επιλογής</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Ναι [] Όχι</w:t>
            </w:r>
          </w:p>
        </w:tc>
      </w:tr>
    </w:tbl>
    <w:p w:rsidR="00121F27" w:rsidRDefault="00121F27" w:rsidP="00121F27">
      <w:pPr>
        <w:pStyle w:val="SectionTitle"/>
        <w:rPr>
          <w:sz w:val="22"/>
        </w:rPr>
      </w:pPr>
    </w:p>
    <w:p w:rsidR="00121F27" w:rsidRDefault="00121F27" w:rsidP="00121F27">
      <w:pPr>
        <w:jc w:val="center"/>
        <w:rPr>
          <w:b/>
          <w:i/>
          <w:sz w:val="21"/>
          <w:szCs w:val="21"/>
        </w:rPr>
      </w:pPr>
      <w:r>
        <w:rPr>
          <w:b/>
          <w:bCs/>
        </w:rPr>
        <w:t>Α: Καταλληλότητα</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sz w:val="21"/>
          <w:szCs w:val="21"/>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fffc"/>
                <w:sz w:val="20"/>
              </w:rPr>
              <w:endnoteReference w:id="33"/>
            </w:r>
            <w:r>
              <w:rPr>
                <w:sz w:val="20"/>
              </w:rPr>
              <w:t>;</w:t>
            </w:r>
            <w:r>
              <w:rPr>
                <w:sz w:val="21"/>
                <w:szCs w:val="21"/>
              </w:rPr>
              <w:t xml:space="preserve"> του:</w:t>
            </w:r>
          </w:p>
          <w:p w:rsidR="00121F27" w:rsidRDefault="00121F27" w:rsidP="00415357">
            <w:pPr>
              <w:spacing w:after="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i/>
                <w:sz w:val="21"/>
                <w:szCs w:val="21"/>
              </w:rPr>
            </w:pPr>
            <w:r>
              <w:t>[…]</w:t>
            </w:r>
          </w:p>
          <w:p w:rsidR="00121F27" w:rsidRDefault="00121F27" w:rsidP="00415357">
            <w:pPr>
              <w:spacing w:after="0"/>
              <w:jc w:val="left"/>
              <w:rPr>
                <w:i/>
                <w:sz w:val="21"/>
                <w:szCs w:val="21"/>
              </w:rPr>
            </w:pPr>
          </w:p>
          <w:p w:rsidR="00121F27" w:rsidRDefault="00121F27" w:rsidP="00415357">
            <w:pPr>
              <w:spacing w:after="0"/>
              <w:jc w:val="left"/>
              <w:rPr>
                <w:i/>
                <w:sz w:val="21"/>
                <w:szCs w:val="21"/>
              </w:rPr>
            </w:pPr>
          </w:p>
          <w:p w:rsidR="00121F27" w:rsidRDefault="00121F27" w:rsidP="00415357">
            <w:pPr>
              <w:spacing w:after="0"/>
              <w:jc w:val="left"/>
              <w:rPr>
                <w:i/>
                <w:sz w:val="21"/>
                <w:szCs w:val="21"/>
              </w:rPr>
            </w:pPr>
          </w:p>
          <w:p w:rsidR="00121F27" w:rsidRDefault="00121F27" w:rsidP="00415357">
            <w:pPr>
              <w:spacing w:after="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121F27" w:rsidRDefault="00121F27" w:rsidP="00415357">
            <w:pPr>
              <w:spacing w:after="0"/>
              <w:jc w:val="left"/>
            </w:pPr>
            <w:r>
              <w:rPr>
                <w:i/>
                <w:sz w:val="21"/>
                <w:szCs w:val="21"/>
              </w:rPr>
              <w:t>[……][……][……]</w:t>
            </w:r>
          </w:p>
        </w:tc>
      </w:tr>
      <w:tr w:rsidR="00121F27" w:rsidTr="0041535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sz w:val="20"/>
              </w:rPr>
            </w:pPr>
            <w:r>
              <w:rPr>
                <w:b/>
                <w:sz w:val="20"/>
              </w:rPr>
              <w:t>2) Για συμβάσεις υπηρεσιών:</w:t>
            </w:r>
          </w:p>
          <w:p w:rsidR="00121F27" w:rsidRDefault="00121F27" w:rsidP="00415357">
            <w:pPr>
              <w:spacing w:after="0"/>
            </w:pPr>
            <w:r>
              <w:rPr>
                <w:sz w:val="20"/>
              </w:rPr>
              <w:t xml:space="preserve">Χρειάζεται ειδική </w:t>
            </w:r>
            <w:r>
              <w:rPr>
                <w:b/>
                <w:sz w:val="20"/>
              </w:rPr>
              <w:t>έγκριση ή να είναι ο οικονομικός φορέας μέλος</w:t>
            </w:r>
            <w:r>
              <w:rPr>
                <w:sz w:val="20"/>
              </w:rPr>
              <w:t xml:space="preserve"> συγκεκριμένου οργανισμού για να έχει τη δυνατότητα να παράσχει τις σχετικές υπηρεσίες στη χώρα εγκατάστασής του</w:t>
            </w:r>
          </w:p>
          <w:p w:rsidR="00121F27" w:rsidRDefault="00121F27" w:rsidP="00415357">
            <w:pPr>
              <w:spacing w:after="0"/>
            </w:pPr>
          </w:p>
          <w:p w:rsidR="00121F27" w:rsidRDefault="00121F27" w:rsidP="00415357">
            <w:pPr>
              <w:spacing w:after="0"/>
              <w:rPr>
                <w:sz w:val="20"/>
              </w:rPr>
            </w:pPr>
            <w:r>
              <w:rPr>
                <w:i/>
                <w:sz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p>
          <w:p w:rsidR="00121F27" w:rsidRDefault="00121F27" w:rsidP="00415357">
            <w:pPr>
              <w:spacing w:after="0"/>
              <w:jc w:val="left"/>
            </w:pPr>
            <w:r>
              <w:t>Δεν εφαρμόζεται</w:t>
            </w:r>
          </w:p>
        </w:tc>
      </w:tr>
    </w:tbl>
    <w:p w:rsidR="00121F27" w:rsidRDefault="00121F27" w:rsidP="00121F27">
      <w:pPr>
        <w:jc w:val="center"/>
        <w:rPr>
          <w:b/>
          <w:bCs/>
        </w:rPr>
      </w:pPr>
    </w:p>
    <w:p w:rsidR="00121F27" w:rsidRDefault="00121F27" w:rsidP="00121F27">
      <w:pPr>
        <w:jc w:val="center"/>
        <w:rPr>
          <w:b/>
          <w:bCs/>
        </w:rPr>
      </w:pPr>
    </w:p>
    <w:p w:rsidR="00121F27" w:rsidRDefault="00121F27" w:rsidP="00121F27">
      <w:pPr>
        <w:pageBreakBefore/>
        <w:jc w:val="center"/>
        <w:rPr>
          <w:b/>
          <w:i/>
        </w:rPr>
      </w:pPr>
      <w:r>
        <w:rPr>
          <w:b/>
          <w:bCs/>
        </w:rPr>
        <w:lastRenderedPageBreak/>
        <w:t>Β: Οικονομική και χρηματοοικονομική επάρκεια</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rPr>
            </w:pPr>
            <w:r>
              <w:t xml:space="preserve">1α) Ο συνολικός </w:t>
            </w:r>
            <w:r>
              <w:rPr>
                <w:b/>
              </w:rPr>
              <w:t>ετήσιος κύκλος εργασιών</w:t>
            </w:r>
            <w:r>
              <w:t xml:space="preserve"> του οικονομικού φορέα για τον αριθμό οικονομικών ετών που απαιτούνται στη σχετική διακήρυξη</w:t>
            </w:r>
            <w:r>
              <w:rPr>
                <w:b/>
              </w:rPr>
              <w:t>:</w:t>
            </w:r>
          </w:p>
          <w:p w:rsidR="00121F27" w:rsidRDefault="00121F27" w:rsidP="00415357">
            <w:pPr>
              <w:spacing w:after="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121F27" w:rsidRDefault="00121F27" w:rsidP="00415357">
            <w:pPr>
              <w:spacing w:after="0"/>
            </w:pPr>
            <w:r>
              <w:rPr>
                <w:b/>
                <w:bCs/>
              </w:rPr>
              <w:t>και/ή,</w:t>
            </w:r>
          </w:p>
          <w:p w:rsidR="00121F27" w:rsidRDefault="00121F27" w:rsidP="00415357">
            <w:pPr>
              <w:spacing w:after="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fffc"/>
              </w:rPr>
              <w:endnoteReference w:id="34"/>
            </w:r>
            <w:r>
              <w:t>:</w:t>
            </w:r>
          </w:p>
          <w:p w:rsidR="00121F27" w:rsidRDefault="00121F27" w:rsidP="00415357">
            <w:pPr>
              <w:spacing w:after="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 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napToGrid w:val="0"/>
              <w:spacing w:after="0"/>
            </w:pPr>
            <w:r>
              <w:t>4)Όσον αφορά τις χρηματοοικονομικές αναλογίες</w:t>
            </w:r>
            <w:r>
              <w:rPr>
                <w:rStyle w:val="afffc"/>
              </w:rPr>
              <w:endnoteReference w:id="35"/>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121F27" w:rsidRDefault="00121F27" w:rsidP="00415357">
            <w:pPr>
              <w:snapToGrid w:val="0"/>
              <w:spacing w:after="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rStyle w:val="NormalBoldChar"/>
                <w:rFonts w:eastAsia="Calibri"/>
                <w:b w:val="0"/>
                <w:i/>
              </w:rPr>
            </w:pPr>
            <w:r>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121F27" w:rsidRDefault="00121F27" w:rsidP="00415357">
            <w:pPr>
              <w:spacing w:after="0"/>
            </w:pPr>
            <w:r w:rsidRPr="004A40BE">
              <w:rPr>
                <w:i/>
              </w:rPr>
              <w:t xml:space="preserve">Εάν οι εν λόγω πληροφορίες διατίθενται </w:t>
            </w:r>
            <w:r w:rsidRPr="004A40BE">
              <w:rPr>
                <w:i/>
              </w:rPr>
              <w:lastRenderedPageBreak/>
              <w:t>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i/>
              </w:rPr>
            </w:pPr>
            <w:r>
              <w:lastRenderedPageBreak/>
              <w:t xml:space="preserve">6) Όσον αφορά τις </w:t>
            </w:r>
            <w:r>
              <w:rPr>
                <w:b/>
              </w:rPr>
              <w:t>λοιπές οικονομικές ή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121F27" w:rsidRDefault="00121F27" w:rsidP="00415357">
            <w:pPr>
              <w:spacing w:after="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bl>
    <w:p w:rsidR="00121F27" w:rsidRDefault="00121F27" w:rsidP="00121F27">
      <w:pPr>
        <w:pStyle w:val="SectionTitle"/>
        <w:ind w:firstLine="0"/>
      </w:pPr>
    </w:p>
    <w:p w:rsidR="00121F27" w:rsidRDefault="00121F27" w:rsidP="00121F27">
      <w:pPr>
        <w:pageBreakBefore/>
        <w:jc w:val="center"/>
        <w:rPr>
          <w:b/>
          <w:sz w:val="21"/>
          <w:szCs w:val="21"/>
        </w:rPr>
      </w:pPr>
      <w:r>
        <w:rPr>
          <w:b/>
          <w:bCs/>
        </w:rPr>
        <w:lastRenderedPageBreak/>
        <w:t>Γ: Τεχνική και επαγγελματική ικανότητα</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bCs/>
          <w:sz w:val="21"/>
          <w:szCs w:val="21"/>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Τεχνική και επαγγελματική ικανότητα</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1α) Μόνο για τις </w:t>
            </w:r>
            <w:r>
              <w:rPr>
                <w:b/>
                <w:i/>
              </w:rPr>
              <w:t>δημόσιες συμβάσεις έργων</w:t>
            </w:r>
            <w:r>
              <w:t>:</w:t>
            </w:r>
          </w:p>
          <w:p w:rsidR="00121F27" w:rsidRDefault="00121F27" w:rsidP="00415357">
            <w:pPr>
              <w:spacing w:after="0"/>
              <w:rPr>
                <w:i/>
              </w:rPr>
            </w:pPr>
            <w:r>
              <w:t>Κατά τη διάρκεια της περιόδου αναφοράς</w:t>
            </w:r>
            <w:r w:rsidRPr="004A40BE">
              <w:rPr>
                <w:rStyle w:val="afffa"/>
                <w:vertAlign w:val="superscript"/>
              </w:rPr>
              <w:endnoteReference w:id="36"/>
            </w:r>
            <w:r>
              <w:t xml:space="preserve">, ο οικονομικός φορέας έχει </w:t>
            </w:r>
            <w:r>
              <w:rPr>
                <w:b/>
              </w:rPr>
              <w:t>εκτελέσει τα ακόλουθα έργα του είδους που έχει προσδιοριστεί</w:t>
            </w:r>
            <w:r>
              <w:t>:</w:t>
            </w:r>
          </w:p>
          <w:p w:rsidR="00121F27" w:rsidRDefault="00121F27" w:rsidP="00415357">
            <w:pPr>
              <w:spacing w:after="0"/>
              <w:rPr>
                <w:i/>
              </w:rPr>
            </w:pPr>
          </w:p>
          <w:p w:rsidR="00121F27" w:rsidRDefault="00121F27" w:rsidP="00415357">
            <w:pPr>
              <w:spacing w:after="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sidRPr="00C16236">
              <w:t>Δεν εφαρμόζεται</w:t>
            </w:r>
            <w:r>
              <w:rPr>
                <w:i/>
              </w:rPr>
              <w:t xml:space="preserve">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1β) Κατά τη διάρκεια της περιόδου αναφοράς</w:t>
            </w:r>
            <w:r w:rsidRPr="004A40BE">
              <w:rPr>
                <w:rStyle w:val="afffa"/>
                <w:vertAlign w:val="superscript"/>
              </w:rPr>
              <w:endnoteReference w:id="37"/>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121F27" w:rsidRDefault="00121F27" w:rsidP="00415357">
            <w:pPr>
              <w:spacing w:after="0"/>
            </w:pPr>
            <w:r>
              <w:t>Κατά τη σύνταξη του σχετικού καταλόγου αναφέρετε τα ποσά, τις ημερομηνίες και τους παραλήπτες δημόσιους ή ιδιωτικούς</w:t>
            </w:r>
            <w:r w:rsidRPr="004A40BE">
              <w:rPr>
                <w:rStyle w:val="afffa"/>
                <w:vertAlign w:val="superscript"/>
              </w:rPr>
              <w:endnoteReference w:id="38"/>
            </w:r>
            <w:r>
              <w:t>:</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sidRPr="00C16236">
              <w:t>Δεν εφαρμόζεται</w:t>
            </w:r>
            <w:r>
              <w:rPr>
                <w:i/>
              </w:rPr>
              <w:t xml:space="preserve">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fffa"/>
                <w:vertAlign w:val="superscript"/>
              </w:rPr>
              <w:endnoteReference w:id="39"/>
            </w:r>
            <w:r>
              <w:t>, ιδίως τους υπεύθυνους για τον έλεγχο της ποιότητας:</w:t>
            </w:r>
          </w:p>
          <w:p w:rsidR="00121F27" w:rsidRDefault="00121F27" w:rsidP="00415357">
            <w:pPr>
              <w:spacing w:after="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DF7155" w:rsidP="00DF7155">
            <w:pPr>
              <w:autoSpaceDE w:val="0"/>
              <w:autoSpaceDN w:val="0"/>
              <w:adjustRightInd w:val="0"/>
              <w:spacing w:after="70"/>
              <w:jc w:val="left"/>
            </w:pPr>
            <w:r>
              <w:t>Δεν εφαρμόζεται</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4) Ο οικονομικός φορέας θα μπορεί να εφαρμόσει τα ακόλουθα συστήματα </w:t>
            </w:r>
            <w:r>
              <w:rPr>
                <w:b/>
              </w:rPr>
              <w:t>διαχείρισης της αλυσίδας εφοδιασμού</w:t>
            </w:r>
            <w:r>
              <w:t xml:space="preserve"> και ανίχνευσης κατά την εκτέλεση της σύμβασης:</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121F27" w:rsidRDefault="00121F27" w:rsidP="00415357">
            <w:pPr>
              <w:spacing w:after="0"/>
            </w:pPr>
            <w:r>
              <w:t xml:space="preserve">Ο οικονομικός φορέας </w:t>
            </w:r>
            <w:r>
              <w:rPr>
                <w:b/>
              </w:rPr>
              <w:t>θα</w:t>
            </w:r>
            <w:r>
              <w:t xml:space="preserve"> επιτρέπει τη διενέργεια </w:t>
            </w:r>
            <w:r>
              <w:rPr>
                <w:b/>
              </w:rPr>
              <w:t>ελέγχων</w:t>
            </w:r>
            <w:r w:rsidRPr="004A40BE">
              <w:rPr>
                <w:rStyle w:val="afffa"/>
                <w:vertAlign w:val="superscript"/>
              </w:rPr>
              <w:endnoteReference w:id="40"/>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Pr="000F2554" w:rsidRDefault="00121F27" w:rsidP="00415357">
            <w:pPr>
              <w:spacing w:after="0"/>
            </w:pPr>
            <w:r w:rsidRPr="000F2554">
              <w:t xml:space="preserve">6) Οι ακόλουθοι </w:t>
            </w:r>
            <w:r w:rsidRPr="000F2554">
              <w:rPr>
                <w:b/>
              </w:rPr>
              <w:t>τίτλοι σπουδών και επαγγελματικών προσόντων</w:t>
            </w:r>
            <w:r w:rsidRPr="000F2554">
              <w:t xml:space="preserve"> διατίθενται από:</w:t>
            </w:r>
          </w:p>
          <w:p w:rsidR="00121F27" w:rsidRPr="000F2554" w:rsidRDefault="00121F27" w:rsidP="00415357">
            <w:pPr>
              <w:spacing w:after="0"/>
              <w:rPr>
                <w:b/>
                <w:i/>
              </w:rPr>
            </w:pPr>
            <w:r w:rsidRPr="000F2554">
              <w:t xml:space="preserve">α) τον ίδιο τον </w:t>
            </w:r>
            <w:proofErr w:type="spellStart"/>
            <w:r w:rsidRPr="000F2554">
              <w:t>πάροχο</w:t>
            </w:r>
            <w:proofErr w:type="spellEnd"/>
            <w:r w:rsidRPr="000F2554">
              <w:t xml:space="preserve"> υπηρεσιών ή τον εργολάβο,</w:t>
            </w:r>
          </w:p>
          <w:p w:rsidR="00121F27" w:rsidRPr="000F2554" w:rsidRDefault="00121F27" w:rsidP="00415357">
            <w:pPr>
              <w:spacing w:after="0"/>
            </w:pPr>
            <w:r w:rsidRPr="000F2554">
              <w:rPr>
                <w:b/>
                <w:i/>
              </w:rPr>
              <w:t>και/ή</w:t>
            </w:r>
            <w:r w:rsidRPr="000F2554">
              <w:t xml:space="preserve"> (ανάλογα με τις απαιτήσεις που ορίζονται στη σχετική πρόσκληση ή διακήρυξη ή στα έγγραφα της σύμβασης)</w:t>
            </w:r>
          </w:p>
          <w:p w:rsidR="00121F27" w:rsidRDefault="00121F27" w:rsidP="00415357">
            <w:pPr>
              <w:spacing w:after="0"/>
            </w:pPr>
            <w:r w:rsidRPr="000F2554">
              <w:t>β) τα διευθυντικά στελέχη του:</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left w:val="single" w:sz="4" w:space="0" w:color="000000"/>
              <w:bottom w:val="single" w:sz="4" w:space="0" w:color="000000"/>
            </w:tcBorders>
            <w:shd w:val="clear" w:color="auto" w:fill="auto"/>
          </w:tcPr>
          <w:p w:rsidR="00121F27" w:rsidRDefault="00121F27" w:rsidP="00415357">
            <w:pPr>
              <w:spacing w:after="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80" w:type="dxa"/>
            <w:tcBorders>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10) Ο οικονομικός φορέας </w:t>
            </w:r>
            <w:r>
              <w:rPr>
                <w:b/>
              </w:rPr>
              <w:t>προτίθεται, να αναθέσει σε τρίτους υπό μορφή υπεργολαβίας</w:t>
            </w:r>
            <w:r w:rsidRPr="004A40BE">
              <w:rPr>
                <w:rStyle w:val="afffa"/>
                <w:vertAlign w:val="superscript"/>
              </w:rPr>
              <w:endnoteReference w:id="41"/>
            </w:r>
            <w:r>
              <w:t xml:space="preserve"> το ακόλουθο</w:t>
            </w:r>
            <w:r>
              <w:rPr>
                <w:b/>
              </w:rPr>
              <w:t xml:space="preserve"> τμήμα (δηλ. ποσοστό)</w:t>
            </w:r>
            <w:r>
              <w:t xml:space="preserve"> της σύμβασης:</w:t>
            </w:r>
          </w:p>
          <w:p w:rsidR="00121F27" w:rsidRDefault="00121F27" w:rsidP="00415357">
            <w:pPr>
              <w:spacing w:after="0"/>
            </w:pPr>
            <w:r w:rsidRPr="00046B59">
              <w:rPr>
                <w:sz w:val="20"/>
              </w:rPr>
              <w:t xml:space="preserve">Συμπληρώνεται εφόσον ο προσφέρων προτίθεται να </w:t>
            </w:r>
            <w:proofErr w:type="spellStart"/>
            <w:r w:rsidRPr="00046B59">
              <w:rPr>
                <w:sz w:val="20"/>
              </w:rPr>
              <w:t>ανθέσει</w:t>
            </w:r>
            <w:proofErr w:type="spellEnd"/>
            <w:r w:rsidRPr="00046B59">
              <w:rPr>
                <w:sz w:val="20"/>
              </w:rPr>
              <w:t xml:space="preserve"> τμήμα/τα της σύμβασης σε τρίτους με την μορφή υπεργολαβίας.</w:t>
            </w:r>
          </w:p>
          <w:p w:rsidR="00121F27" w:rsidRDefault="00121F27" w:rsidP="00415357">
            <w:pPr>
              <w:spacing w:after="0"/>
            </w:pP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t xml:space="preserve">11) Για </w:t>
            </w:r>
            <w:r>
              <w:rPr>
                <w:b/>
                <w:i/>
              </w:rPr>
              <w:t xml:space="preserve">δημόσιες συμβάσεις προμηθειών </w:t>
            </w:r>
            <w:r>
              <w:t>:</w:t>
            </w:r>
          </w:p>
          <w:p w:rsidR="00121F27" w:rsidRDefault="00121F27" w:rsidP="00415357">
            <w:pPr>
              <w:spacing w:after="0"/>
            </w:pPr>
            <w:r>
              <w:lastRenderedPageBreak/>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121F27" w:rsidRDefault="00121F27" w:rsidP="00415357">
            <w:pPr>
              <w:spacing w:after="0"/>
              <w:rPr>
                <w:i/>
              </w:rPr>
            </w:pPr>
            <w:r>
              <w:t>Κατά περίπτωση, ο οικονομικός φορέας δηλώνει περαιτέρω ότι θα προσκομίσει τα απαιτούμενα πιστοποιητικά γνησιότητας.</w:t>
            </w:r>
          </w:p>
          <w:p w:rsidR="00121F27" w:rsidRDefault="00121F27" w:rsidP="00415357">
            <w:pPr>
              <w:spacing w:after="0"/>
            </w:pPr>
            <w:r>
              <w:rPr>
                <w:i/>
              </w:rPr>
              <w:t>Εάν η σχετική τεκμηρίωση διατίθεται ηλεκτρονικά, αναφέρετε:</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pPr>
            <w:r>
              <w:t xml:space="preserve">Δεν εφαρμόζεται  </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lastRenderedPageBreak/>
              <w:t xml:space="preserve">12) Για </w:t>
            </w:r>
            <w:r>
              <w:rPr>
                <w:b/>
                <w:i/>
              </w:rPr>
              <w:t>δημόσιες συμβάσεις προμηθειών</w:t>
            </w:r>
            <w:r>
              <w:t>:</w:t>
            </w:r>
          </w:p>
          <w:p w:rsidR="00121F27" w:rsidRDefault="00121F27" w:rsidP="00415357">
            <w:pPr>
              <w:spacing w:after="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w:t>
            </w:r>
            <w:proofErr w:type="spellStart"/>
            <w:r>
              <w:t>επαληθευόμενη</w:t>
            </w:r>
            <w:proofErr w:type="spellEnd"/>
            <w: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121F27" w:rsidRDefault="00121F27" w:rsidP="00415357">
            <w:pPr>
              <w:spacing w:after="0"/>
              <w:rPr>
                <w:i/>
              </w:rPr>
            </w:pPr>
            <w:r>
              <w:rPr>
                <w:b/>
              </w:rPr>
              <w:t>Εάν όχι</w:t>
            </w:r>
            <w:r>
              <w:t>, εξηγήστε τους λόγους και αναφέρετε ποια άλλα αποδεικτικά μέσα μπορούν να προσκομιστούν:</w:t>
            </w:r>
          </w:p>
          <w:p w:rsidR="00121F27" w:rsidRDefault="00121F27" w:rsidP="00415357">
            <w:pPr>
              <w:spacing w:after="0"/>
            </w:pPr>
            <w:r>
              <w:rPr>
                <w:i/>
              </w:rPr>
              <w:t>Εάν η σχετική τεκμηρίωση διατίθεται ηλεκτρονικά, αναφέρετε:</w:t>
            </w:r>
          </w:p>
        </w:tc>
        <w:tc>
          <w:tcPr>
            <w:tcW w:w="4480"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napToGrid w:val="0"/>
              <w:spacing w:after="0"/>
            </w:pPr>
          </w:p>
          <w:p w:rsidR="00121F27" w:rsidRDefault="00121F27" w:rsidP="00415357">
            <w:pPr>
              <w:spacing w:after="0"/>
              <w:rPr>
                <w:i/>
              </w:rPr>
            </w:pPr>
            <w:r>
              <w:t xml:space="preserve">Δεν εφαρμόζεται  </w:t>
            </w:r>
          </w:p>
          <w:p w:rsidR="00121F27" w:rsidRDefault="00121F27" w:rsidP="00415357">
            <w:pPr>
              <w:spacing w:after="0"/>
            </w:pPr>
          </w:p>
        </w:tc>
      </w:tr>
    </w:tbl>
    <w:p w:rsidR="00121F27" w:rsidRDefault="00121F27" w:rsidP="00121F27">
      <w:pPr>
        <w:pStyle w:val="SectionTitle"/>
        <w:ind w:firstLine="0"/>
      </w:pPr>
    </w:p>
    <w:p w:rsidR="00121F27" w:rsidRDefault="00121F27" w:rsidP="00121F27">
      <w:pPr>
        <w:jc w:val="center"/>
        <w:rPr>
          <w:b/>
          <w:bCs/>
        </w:rPr>
      </w:pPr>
    </w:p>
    <w:p w:rsidR="00121F27" w:rsidRDefault="00121F27" w:rsidP="00121F27">
      <w:pPr>
        <w:pageBreakBefore/>
        <w:jc w:val="center"/>
        <w:rPr>
          <w:b/>
          <w:i/>
        </w:rPr>
      </w:pPr>
      <w:r>
        <w:rPr>
          <w:b/>
          <w:bCs/>
        </w:rPr>
        <w:lastRenderedPageBreak/>
        <w:t>Δ: Συστήματα διασφάλισης ποιότητας και πρότυπα περιβαλλοντικής διαχείρισης</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121F27" w:rsidRDefault="00121F27" w:rsidP="00415357">
            <w:pPr>
              <w:spacing w:after="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121F27" w:rsidRDefault="00121F27" w:rsidP="00415357">
            <w:pPr>
              <w:spacing w:after="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pP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121F27" w:rsidRDefault="00121F27" w:rsidP="00415357">
            <w:pPr>
              <w:spacing w:after="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121F27" w:rsidRDefault="00121F27" w:rsidP="00415357">
            <w:pPr>
              <w:spacing w:after="0"/>
            </w:pPr>
          </w:p>
          <w:p w:rsidR="00121F27" w:rsidRDefault="00121F27" w:rsidP="00415357">
            <w:pPr>
              <w:spacing w:after="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jc w:val="left"/>
              <w:rPr>
                <w:i/>
              </w:rPr>
            </w:pPr>
            <w:r>
              <w:t xml:space="preserve">Δεν εφαρμόζεται  </w:t>
            </w:r>
          </w:p>
          <w:p w:rsidR="00121F27" w:rsidRDefault="00121F27" w:rsidP="00415357">
            <w:pPr>
              <w:spacing w:after="0"/>
              <w:jc w:val="left"/>
              <w:rPr>
                <w:i/>
              </w:rPr>
            </w:pPr>
          </w:p>
          <w:p w:rsidR="00121F27" w:rsidRDefault="00121F27" w:rsidP="00415357">
            <w:pPr>
              <w:spacing w:after="0"/>
              <w:jc w:val="left"/>
              <w:rPr>
                <w:i/>
              </w:rPr>
            </w:pPr>
          </w:p>
          <w:p w:rsidR="00121F27" w:rsidRDefault="00121F27" w:rsidP="00415357">
            <w:pPr>
              <w:spacing w:after="0"/>
              <w:jc w:val="left"/>
            </w:pPr>
          </w:p>
        </w:tc>
      </w:tr>
    </w:tbl>
    <w:p w:rsidR="00121F27" w:rsidRDefault="00121F27" w:rsidP="00121F27">
      <w:pPr>
        <w:jc w:val="center"/>
      </w:pPr>
    </w:p>
    <w:p w:rsidR="00121F27" w:rsidRDefault="00121F27" w:rsidP="00121F27">
      <w:pPr>
        <w:pageBreakBefore/>
        <w:jc w:val="center"/>
        <w:rPr>
          <w:b/>
          <w:i/>
        </w:rPr>
      </w:pPr>
      <w:r>
        <w:rPr>
          <w:b/>
          <w:bCs/>
        </w:rPr>
        <w:lastRenderedPageBreak/>
        <w:t xml:space="preserve">Μέρος V: Περιορισμός του αριθμού των </w:t>
      </w:r>
      <w:proofErr w:type="spellStart"/>
      <w:r>
        <w:rPr>
          <w:b/>
          <w:bCs/>
        </w:rPr>
        <w:t>πληρούντων</w:t>
      </w:r>
      <w:proofErr w:type="spellEnd"/>
      <w:r>
        <w:rPr>
          <w:b/>
          <w:bCs/>
        </w:rPr>
        <w:t xml:space="preserve"> τα κριτήρια επιλογής υποψηφίων</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121F27" w:rsidRDefault="00121F27" w:rsidP="00121F27">
      <w:pPr>
        <w:pBdr>
          <w:top w:val="single" w:sz="4" w:space="1" w:color="000000"/>
          <w:left w:val="single" w:sz="4" w:space="4" w:color="000000"/>
          <w:bottom w:val="single" w:sz="4" w:space="1" w:color="000000"/>
          <w:right w:val="single" w:sz="4" w:space="4" w:color="000000"/>
        </w:pBdr>
        <w:shd w:val="clear" w:color="auto" w:fill="BFBFBF"/>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121F27" w:rsidRDefault="00121F27" w:rsidP="00121F27">
      <w:pPr>
        <w:rPr>
          <w:b/>
          <w:i/>
        </w:rPr>
      </w:pPr>
      <w:r>
        <w:rPr>
          <w:b/>
        </w:rPr>
        <w:t>Ο οικονομικός φορέας δηλώνει ότι:</w:t>
      </w:r>
    </w:p>
    <w:tbl>
      <w:tblPr>
        <w:tblW w:w="8959" w:type="dxa"/>
        <w:jc w:val="center"/>
        <w:tblLayout w:type="fixed"/>
        <w:tblLook w:val="0000"/>
      </w:tblPr>
      <w:tblGrid>
        <w:gridCol w:w="4479"/>
        <w:gridCol w:w="4480"/>
      </w:tblGrid>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rPr>
                <w:b/>
                <w:i/>
              </w:rPr>
              <w:t>Απάντηση:</w:t>
            </w:r>
          </w:p>
        </w:tc>
      </w:tr>
      <w:tr w:rsidR="00121F27" w:rsidTr="00415357">
        <w:trPr>
          <w:jc w:val="center"/>
        </w:trPr>
        <w:tc>
          <w:tcPr>
            <w:tcW w:w="4479" w:type="dxa"/>
            <w:tcBorders>
              <w:top w:val="single" w:sz="4" w:space="0" w:color="000000"/>
              <w:left w:val="single" w:sz="4" w:space="0" w:color="000000"/>
              <w:bottom w:val="single" w:sz="4" w:space="0" w:color="000000"/>
            </w:tcBorders>
            <w:shd w:val="clear" w:color="auto" w:fill="auto"/>
          </w:tcPr>
          <w:p w:rsidR="00121F27" w:rsidRDefault="00121F27" w:rsidP="00415357">
            <w:pPr>
              <w:spacing w:after="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121F27" w:rsidRDefault="00121F27" w:rsidP="00415357">
            <w:pPr>
              <w:spacing w:after="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121F27" w:rsidRDefault="00121F27" w:rsidP="00415357">
            <w:pPr>
              <w:spacing w:after="0"/>
            </w:pPr>
            <w:r>
              <w:rPr>
                <w:i/>
              </w:rPr>
              <w:t>Εάν ορισμένα από τα εν λόγω πιστοποιητικά ή λοιπές μορφές αποδεικτικών στοιχείων διατίθενται ηλεκτρονικά</w:t>
            </w:r>
            <w:r>
              <w:rPr>
                <w:rStyle w:val="afffa"/>
                <w:i/>
              </w:rPr>
              <w:endnoteReference w:id="42"/>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121F27" w:rsidRDefault="00121F27" w:rsidP="00415357">
            <w:pPr>
              <w:spacing w:after="0"/>
            </w:pPr>
            <w:r>
              <w:t xml:space="preserve">Δεν εφαρμόζεται  </w:t>
            </w:r>
          </w:p>
        </w:tc>
      </w:tr>
    </w:tbl>
    <w:p w:rsidR="00121F27" w:rsidRDefault="00121F27" w:rsidP="00121F27">
      <w:pPr>
        <w:pStyle w:val="ChapterTitle"/>
      </w:pPr>
    </w:p>
    <w:p w:rsidR="00121F27" w:rsidRDefault="00121F27" w:rsidP="00121F27">
      <w:pPr>
        <w:pStyle w:val="ChapterTitle"/>
        <w:rPr>
          <w:i/>
        </w:rPr>
      </w:pPr>
      <w:r>
        <w:br w:type="page"/>
      </w:r>
      <w:r>
        <w:rPr>
          <w:bCs/>
        </w:rPr>
        <w:lastRenderedPageBreak/>
        <w:t>Μέρος VI: Τελικές δηλώσεις</w:t>
      </w:r>
    </w:p>
    <w:p w:rsidR="00121F27" w:rsidRDefault="00121F27" w:rsidP="00121F27">
      <w:pPr>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121F27" w:rsidRDefault="00121F27" w:rsidP="00121F27">
      <w:pPr>
        <w:rPr>
          <w:i/>
        </w:rPr>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fffc"/>
        </w:rPr>
        <w:endnoteReference w:id="43"/>
      </w:r>
      <w:r>
        <w:rPr>
          <w:i/>
        </w:rPr>
        <w:t>, εκτός εάν :</w:t>
      </w:r>
    </w:p>
    <w:p w:rsidR="00121F27" w:rsidRDefault="00121F27" w:rsidP="00121F27">
      <w:pPr>
        <w:rPr>
          <w:rStyle w:val="afffa"/>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fffa"/>
          <w:vertAlign w:val="superscript"/>
        </w:rPr>
        <w:endnoteReference w:id="44"/>
      </w:r>
      <w:r>
        <w:rPr>
          <w:rStyle w:val="afffa"/>
          <w:i/>
        </w:rPr>
        <w:t>.</w:t>
      </w:r>
    </w:p>
    <w:p w:rsidR="00121F27" w:rsidRDefault="00121F27" w:rsidP="00121F27">
      <w:pPr>
        <w:rPr>
          <w:i/>
        </w:rPr>
      </w:pPr>
      <w:r>
        <w:rPr>
          <w:rStyle w:val="afffa"/>
          <w:i/>
        </w:rPr>
        <w:t>β) η αναθέτουσα αρχή ή ο αναθέτων φορέας έχουν ήδη στην κατοχή τους τα σχετικά έγγραφα.</w:t>
      </w:r>
    </w:p>
    <w:p w:rsidR="00121F27" w:rsidRDefault="00121F27" w:rsidP="00121F27">
      <w:pPr>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121F27" w:rsidRDefault="00121F27" w:rsidP="00121F27">
      <w:pPr>
        <w:rPr>
          <w:i/>
        </w:rPr>
      </w:pPr>
    </w:p>
    <w:p w:rsidR="00121F27" w:rsidRDefault="00121F27" w:rsidP="00121F27">
      <w:pPr>
        <w:rPr>
          <w:i/>
        </w:rPr>
      </w:pPr>
      <w:r>
        <w:rPr>
          <w:i/>
        </w:rPr>
        <w:t xml:space="preserve">Ημερομηνία, τόπος και, όπου ζητείται ή είναι απαραίτητο, υπογραφή(-ές): [……]   </w:t>
      </w:r>
    </w:p>
    <w:p w:rsidR="00121F27" w:rsidRDefault="00121F27" w:rsidP="00121F27">
      <w:r>
        <w:rPr>
          <w:i/>
        </w:rPr>
        <w:br w:type="page"/>
      </w:r>
    </w:p>
    <w:p w:rsidR="00121F27" w:rsidRPr="006318F1" w:rsidRDefault="00121F27" w:rsidP="00121F27"/>
    <w:p w:rsidR="00F0400A" w:rsidRPr="006318F1" w:rsidRDefault="00F0400A" w:rsidP="00F0400A"/>
    <w:p w:rsidR="00315180" w:rsidRPr="006318F1" w:rsidRDefault="00315180" w:rsidP="006318F1"/>
    <w:sectPr w:rsidR="00315180" w:rsidRPr="006318F1" w:rsidSect="00446BCD">
      <w:headerReference w:type="default" r:id="rId11"/>
      <w:footerReference w:type="default" r:id="rId12"/>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7A0E" w:rsidRDefault="003C7A0E">
      <w:r>
        <w:separator/>
      </w:r>
    </w:p>
  </w:endnote>
  <w:endnote w:type="continuationSeparator" w:id="0">
    <w:p w:rsidR="003C7A0E" w:rsidRDefault="003C7A0E">
      <w:r>
        <w:continuationSeparator/>
      </w:r>
    </w:p>
  </w:endnote>
  <w:endnote w:id="1">
    <w:p w:rsidR="00F221F8" w:rsidRPr="002F6B21" w:rsidRDefault="00F221F8" w:rsidP="00121F27">
      <w:pPr>
        <w:pStyle w:val="afffd"/>
        <w:tabs>
          <w:tab w:val="left" w:pos="284"/>
        </w:tabs>
        <w:ind w:firstLine="0"/>
      </w:pPr>
      <w:r>
        <w:rPr>
          <w:rStyle w:val="afffa"/>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F221F8" w:rsidRPr="002F6B21" w:rsidRDefault="00F221F8" w:rsidP="00121F27">
      <w:pPr>
        <w:pStyle w:val="afffd"/>
        <w:tabs>
          <w:tab w:val="left" w:pos="284"/>
        </w:tabs>
        <w:ind w:firstLine="0"/>
      </w:pPr>
      <w:r w:rsidRPr="00F62DFA">
        <w:rPr>
          <w:rStyle w:val="afffa"/>
        </w:rPr>
        <w:endnoteRef/>
      </w:r>
      <w:r w:rsidRPr="002F6B21">
        <w:tab/>
        <w:t>Επαναλάβετε τα στοιχεία των αρμοδίων, όνομα και επώνυμο, όσες φορές χρειάζεται.</w:t>
      </w:r>
    </w:p>
  </w:endnote>
  <w:endnote w:id="3">
    <w:p w:rsidR="00F221F8" w:rsidRPr="00F62DFA" w:rsidRDefault="00F221F8" w:rsidP="00121F27">
      <w:pPr>
        <w:pStyle w:val="afffd"/>
        <w:tabs>
          <w:tab w:val="left" w:pos="284"/>
        </w:tabs>
        <w:ind w:firstLine="0"/>
        <w:rPr>
          <w:rStyle w:val="DeltaViewInsertion"/>
          <w:b w:val="0"/>
          <w:i w:val="0"/>
        </w:rPr>
      </w:pPr>
      <w:r w:rsidRPr="00F62DFA">
        <w:rPr>
          <w:rStyle w:val="afffa"/>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F221F8" w:rsidRPr="00F62DFA" w:rsidRDefault="00F221F8" w:rsidP="00121F27">
      <w:pPr>
        <w:pStyle w:val="afffd"/>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F221F8" w:rsidRPr="00315180" w:rsidRDefault="00F221F8" w:rsidP="00121F27">
      <w:pPr>
        <w:pStyle w:val="afffd"/>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F221F8" w:rsidRPr="002F6B21" w:rsidRDefault="00F221F8" w:rsidP="00121F27">
      <w:pPr>
        <w:pStyle w:val="afffd"/>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F221F8" w:rsidRPr="002F6B21" w:rsidRDefault="00F221F8" w:rsidP="00121F27">
      <w:pPr>
        <w:pStyle w:val="afffd"/>
        <w:tabs>
          <w:tab w:val="left" w:pos="284"/>
        </w:tabs>
        <w:ind w:firstLine="0"/>
      </w:pPr>
      <w:r w:rsidRPr="00F62DFA">
        <w:rPr>
          <w:rStyle w:val="afffa"/>
        </w:rPr>
        <w:endnoteRef/>
      </w:r>
      <w:r w:rsidRPr="002F6B21">
        <w:tab/>
        <w:t xml:space="preserve">Έχει δηλαδή ως κύριο σκοπό την κοινωνική και επαγγελματική ένταξη ατόμων με αναπηρία ή </w:t>
      </w:r>
      <w:proofErr w:type="spellStart"/>
      <w:r w:rsidRPr="002F6B21">
        <w:t>μειονεκτούντων</w:t>
      </w:r>
      <w:proofErr w:type="spellEnd"/>
      <w:r w:rsidRPr="002F6B21">
        <w:t xml:space="preserve"> ατόμων.</w:t>
      </w:r>
    </w:p>
  </w:endnote>
  <w:endnote w:id="5">
    <w:p w:rsidR="00F221F8" w:rsidRPr="002F6B21" w:rsidRDefault="00F221F8" w:rsidP="00121F27">
      <w:pPr>
        <w:pStyle w:val="afffd"/>
        <w:tabs>
          <w:tab w:val="left" w:pos="284"/>
        </w:tabs>
        <w:ind w:firstLine="0"/>
      </w:pPr>
      <w:r w:rsidRPr="00F62DFA">
        <w:rPr>
          <w:rStyle w:val="afffa"/>
        </w:rPr>
        <w:endnoteRef/>
      </w:r>
      <w:r w:rsidRPr="002F6B21">
        <w:tab/>
        <w:t>Τα δικαιολογητικά και η κατάταξη, εάν υπάρχουν, αναφέρονται στην πιστοποίηση.</w:t>
      </w:r>
    </w:p>
  </w:endnote>
  <w:endnote w:id="6">
    <w:p w:rsidR="00F221F8" w:rsidRPr="002F6B21" w:rsidRDefault="00F221F8" w:rsidP="00121F27">
      <w:pPr>
        <w:pStyle w:val="afffd"/>
        <w:tabs>
          <w:tab w:val="left" w:pos="284"/>
        </w:tabs>
        <w:ind w:firstLine="0"/>
      </w:pPr>
      <w:r w:rsidRPr="00F62DFA">
        <w:rPr>
          <w:rStyle w:val="afffa"/>
        </w:rPr>
        <w:endnoteRef/>
      </w:r>
      <w:r w:rsidRPr="002F6B21">
        <w:tab/>
        <w:t>Ειδικότερα ως μέλος ένωσης ή κοινοπραξίας ή άλλου παρόμοιου καθεστώτος.</w:t>
      </w:r>
    </w:p>
  </w:endnote>
  <w:endnote w:id="7">
    <w:p w:rsidR="00F221F8" w:rsidRPr="002F6B21" w:rsidRDefault="00F221F8" w:rsidP="00121F27">
      <w:pPr>
        <w:pStyle w:val="afffd"/>
        <w:tabs>
          <w:tab w:val="left" w:pos="284"/>
        </w:tabs>
        <w:ind w:firstLine="0"/>
      </w:pPr>
      <w:r w:rsidRPr="00F62DFA">
        <w:rPr>
          <w:rStyle w:val="afffa"/>
        </w:rPr>
        <w:endnoteRef/>
      </w:r>
      <w:r w:rsidRPr="002F6B21">
        <w:tab/>
        <w:t xml:space="preserve"> Επισημαίνεται ότι σύμφωνα με το δεύτερο εδάφιο του άρθρου 78 “</w:t>
      </w:r>
      <w:r w:rsidRPr="002F6B21">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2F6B21">
        <w:rPr>
          <w:i/>
          <w:iCs/>
        </w:rPr>
        <w:t>στ΄</w:t>
      </w:r>
      <w:proofErr w:type="spellEnd"/>
      <w:r w:rsidRPr="002F6B21">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F221F8" w:rsidRPr="002F6B21" w:rsidRDefault="00F221F8" w:rsidP="00121F27">
      <w:pPr>
        <w:pStyle w:val="afffd"/>
        <w:tabs>
          <w:tab w:val="left" w:pos="284"/>
        </w:tabs>
        <w:ind w:firstLine="0"/>
      </w:pPr>
      <w:r w:rsidRPr="00F62DFA">
        <w:rPr>
          <w:rStyle w:val="afffa"/>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F221F8" w:rsidRPr="002F6B21" w:rsidRDefault="00F221F8" w:rsidP="00121F27">
      <w:pPr>
        <w:pStyle w:val="afffd"/>
        <w:tabs>
          <w:tab w:val="left" w:pos="284"/>
        </w:tabs>
        <w:ind w:firstLine="0"/>
      </w:pPr>
      <w:r w:rsidRPr="00F62DFA">
        <w:rPr>
          <w:rStyle w:val="afffa"/>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F221F8" w:rsidRPr="002F6B21" w:rsidRDefault="00F221F8" w:rsidP="00121F27">
      <w:pPr>
        <w:pStyle w:val="afffd"/>
        <w:tabs>
          <w:tab w:val="left" w:pos="284"/>
        </w:tabs>
        <w:ind w:firstLine="0"/>
      </w:pPr>
      <w:r w:rsidRPr="00F62DFA">
        <w:rPr>
          <w:rStyle w:val="afffa"/>
        </w:rPr>
        <w:endnoteRef/>
      </w:r>
      <w:r w:rsidRPr="002F6B21">
        <w:tab/>
        <w:t>Σύμφωνα με άρθρο 73 παρ. 1 (β). Στον Κανονισμό ΕΕΕΣ (Κανονισμός ΕΕ 2016/7) αναφέρεται ως “διαφθορά”.</w:t>
      </w:r>
    </w:p>
  </w:endnote>
  <w:endnote w:id="11">
    <w:p w:rsidR="00F221F8" w:rsidRPr="002F6B21" w:rsidRDefault="00F221F8" w:rsidP="00121F27">
      <w:pPr>
        <w:pStyle w:val="afffd"/>
        <w:tabs>
          <w:tab w:val="left" w:pos="284"/>
        </w:tabs>
        <w:ind w:firstLine="0"/>
      </w:pPr>
      <w:r w:rsidRPr="00F62DFA">
        <w:rPr>
          <w:rStyle w:val="afffa"/>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w:t>
      </w:r>
      <w:proofErr w:type="spellStart"/>
      <w:r w:rsidRPr="002F6B21">
        <w:rPr>
          <w:i/>
        </w:rPr>
        <w:t>σ΄</w:t>
      </w:r>
      <w:proofErr w:type="spellEnd"/>
      <w:r w:rsidRPr="002F6B21">
        <w:rPr>
          <w:i/>
        </w:rPr>
        <w:t xml:space="preserve">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F221F8" w:rsidRPr="002F6B21" w:rsidRDefault="00F221F8" w:rsidP="00121F27">
      <w:pPr>
        <w:pStyle w:val="afffd"/>
        <w:tabs>
          <w:tab w:val="left" w:pos="284"/>
        </w:tabs>
        <w:ind w:firstLine="0"/>
      </w:pPr>
      <w:r w:rsidRPr="00F62DFA">
        <w:rPr>
          <w:rStyle w:val="afffa"/>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fffb"/>
        </w:rPr>
        <w:t xml:space="preserve">  </w:t>
      </w:r>
      <w:r w:rsidRPr="002F6B21">
        <w:t>όπως κυρώθηκε με το ν. 2803/2000 (ΦΕΚ 48/Α) "</w:t>
      </w:r>
      <w:r w:rsidRPr="002F6B21">
        <w:rPr>
          <w:i/>
          <w:iCs/>
        </w:rPr>
        <w:t xml:space="preserve">Κύρωση της </w:t>
      </w:r>
      <w:proofErr w:type="spellStart"/>
      <w:r w:rsidRPr="002F6B21">
        <w:rPr>
          <w:i/>
          <w:iCs/>
        </w:rPr>
        <w:t>Σύµβασης</w:t>
      </w:r>
      <w:proofErr w:type="spellEnd"/>
      <w:r w:rsidRPr="002F6B21">
        <w:rPr>
          <w:i/>
          <w:iCs/>
        </w:rPr>
        <w:t xml:space="preserve"> σχετικά µε την προστασία των </w:t>
      </w:r>
      <w:proofErr w:type="spellStart"/>
      <w:r w:rsidRPr="002F6B21">
        <w:rPr>
          <w:i/>
          <w:iCs/>
        </w:rPr>
        <w:t>οικονοµικών</w:t>
      </w:r>
      <w:proofErr w:type="spellEnd"/>
      <w:r w:rsidRPr="002F6B21">
        <w:rPr>
          <w:i/>
          <w:iCs/>
        </w:rPr>
        <w:t xml:space="preserve"> </w:t>
      </w:r>
      <w:proofErr w:type="spellStart"/>
      <w:r w:rsidRPr="002F6B21">
        <w:rPr>
          <w:i/>
          <w:iCs/>
        </w:rPr>
        <w:t>συµφερόντων</w:t>
      </w:r>
      <w:proofErr w:type="spellEnd"/>
      <w:r w:rsidRPr="002F6B21">
        <w:rPr>
          <w:i/>
          <w:iCs/>
        </w:rPr>
        <w:t xml:space="preserve"> των Ευρωπαϊκών Κοινοτήτων και των συναφών µε αυτήν Πρωτοκόλλων.</w:t>
      </w:r>
    </w:p>
  </w:endnote>
  <w:endnote w:id="13">
    <w:p w:rsidR="00F221F8" w:rsidRPr="002F6B21" w:rsidRDefault="00F221F8" w:rsidP="00121F27">
      <w:pPr>
        <w:pStyle w:val="afffd"/>
        <w:tabs>
          <w:tab w:val="left" w:pos="284"/>
        </w:tabs>
        <w:ind w:firstLine="0"/>
      </w:pPr>
      <w:r w:rsidRPr="00F62DFA">
        <w:rPr>
          <w:rStyle w:val="afffa"/>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F221F8" w:rsidRPr="002F6B21" w:rsidRDefault="00F221F8" w:rsidP="00121F27">
      <w:pPr>
        <w:pStyle w:val="afffd"/>
        <w:tabs>
          <w:tab w:val="left" w:pos="284"/>
        </w:tabs>
        <w:ind w:firstLine="0"/>
      </w:pPr>
      <w:r w:rsidRPr="00F62DFA">
        <w:rPr>
          <w:rStyle w:val="afffa"/>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fffb"/>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F221F8" w:rsidRPr="002F6B21" w:rsidRDefault="00F221F8" w:rsidP="00121F27">
      <w:pPr>
        <w:pStyle w:val="afffd"/>
        <w:tabs>
          <w:tab w:val="left" w:pos="284"/>
        </w:tabs>
        <w:ind w:firstLine="0"/>
      </w:pPr>
      <w:r w:rsidRPr="00F62DFA">
        <w:rPr>
          <w:rStyle w:val="afffa"/>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F221F8" w:rsidRPr="002F6B21" w:rsidRDefault="00F221F8" w:rsidP="00121F27">
      <w:pPr>
        <w:pStyle w:val="afffd"/>
        <w:tabs>
          <w:tab w:val="left" w:pos="284"/>
        </w:tabs>
        <w:ind w:firstLine="0"/>
      </w:pPr>
      <w:r w:rsidRPr="00F62DFA">
        <w:rPr>
          <w:rStyle w:val="afffa"/>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18">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19">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20">
    <w:p w:rsidR="00F221F8" w:rsidRPr="002F6B21" w:rsidRDefault="00F221F8" w:rsidP="00121F27">
      <w:pPr>
        <w:pStyle w:val="afffd"/>
        <w:tabs>
          <w:tab w:val="left" w:pos="284"/>
        </w:tabs>
        <w:ind w:firstLine="0"/>
      </w:pPr>
      <w:r w:rsidRPr="00F62DFA">
        <w:rPr>
          <w:rStyle w:val="afffa"/>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F221F8" w:rsidRPr="002F6B21" w:rsidRDefault="00F221F8" w:rsidP="00121F27">
      <w:pPr>
        <w:pStyle w:val="afffd"/>
        <w:tabs>
          <w:tab w:val="left" w:pos="284"/>
        </w:tabs>
        <w:ind w:firstLine="0"/>
      </w:pPr>
      <w:r w:rsidRPr="00F62DFA">
        <w:rPr>
          <w:rStyle w:val="afffa"/>
        </w:rPr>
        <w:endnoteRef/>
      </w:r>
      <w:r w:rsidRPr="002F6B21">
        <w:tab/>
        <w:t xml:space="preserve">Λαμβανομένου υπόψη του χαρακτήρα των εγκλημάτων που έχουν διαπραχθεί (μεμονωμένα, </w:t>
      </w:r>
      <w:proofErr w:type="spellStart"/>
      <w:r w:rsidRPr="002F6B21">
        <w:t>κατ᾽</w:t>
      </w:r>
      <w:proofErr w:type="spellEnd"/>
      <w:r w:rsidRPr="002F6B21">
        <w:t xml:space="preserve"> εξακολούθηση, συστηματικά ...), η επεξήγηση πρέπει να καταδεικνύει την επάρκεια των μέτρων που λήφθηκαν. </w:t>
      </w:r>
    </w:p>
  </w:endnote>
  <w:endnote w:id="22">
    <w:p w:rsidR="00F221F8" w:rsidRPr="002F6B21" w:rsidRDefault="00F221F8" w:rsidP="00121F27">
      <w:pPr>
        <w:pStyle w:val="afffd"/>
        <w:tabs>
          <w:tab w:val="left" w:pos="284"/>
        </w:tabs>
        <w:ind w:firstLine="0"/>
      </w:pPr>
      <w:r w:rsidRPr="00F62DFA">
        <w:rPr>
          <w:rStyle w:val="afffa"/>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F221F8" w:rsidRPr="002F6B21" w:rsidRDefault="00F221F8" w:rsidP="00121F27">
      <w:pPr>
        <w:pStyle w:val="afffd"/>
        <w:tabs>
          <w:tab w:val="left" w:pos="284"/>
        </w:tabs>
        <w:ind w:firstLine="0"/>
      </w:pPr>
      <w:r w:rsidRPr="00F62DFA">
        <w:rPr>
          <w:rStyle w:val="afffa"/>
        </w:rPr>
        <w:endnoteRef/>
      </w:r>
      <w:r w:rsidRPr="002F6B21">
        <w:tab/>
        <w:t xml:space="preserve">Σημειώνεται ότι, σύμφωνα με το άρθρο 73 παρ. 3 </w:t>
      </w:r>
      <w:proofErr w:type="spellStart"/>
      <w:r w:rsidRPr="002F6B21">
        <w:t>περ</w:t>
      </w:r>
      <w:proofErr w:type="spellEnd"/>
      <w:r w:rsidRPr="002F6B21">
        <w:t xml:space="preserve">.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F221F8" w:rsidRPr="002F6B21" w:rsidRDefault="00F221F8" w:rsidP="00121F27">
      <w:pPr>
        <w:pStyle w:val="afffd"/>
        <w:tabs>
          <w:tab w:val="left" w:pos="284"/>
        </w:tabs>
        <w:ind w:firstLine="0"/>
      </w:pPr>
      <w:r w:rsidRPr="00F62DFA">
        <w:rPr>
          <w:rStyle w:val="afffa"/>
        </w:rPr>
        <w:endnoteRef/>
      </w:r>
      <w:r w:rsidRPr="002F6B21">
        <w:tab/>
        <w:t>Επαναλάβετε όσες φορές χρειάζεται.</w:t>
      </w:r>
    </w:p>
  </w:endnote>
  <w:endnote w:id="25">
    <w:p w:rsidR="00F221F8" w:rsidRPr="002F6B21" w:rsidRDefault="00F221F8" w:rsidP="00121F27">
      <w:pPr>
        <w:pStyle w:val="afffd"/>
        <w:tabs>
          <w:tab w:val="left" w:pos="284"/>
        </w:tabs>
        <w:ind w:firstLine="0"/>
      </w:pPr>
      <w:r w:rsidRPr="00F62DFA">
        <w:rPr>
          <w:rStyle w:val="afffa"/>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F221F8" w:rsidRPr="002F6B21" w:rsidRDefault="00F221F8" w:rsidP="00121F27">
      <w:pPr>
        <w:pStyle w:val="afffd"/>
        <w:tabs>
          <w:tab w:val="left" w:pos="284"/>
        </w:tabs>
        <w:ind w:firstLine="0"/>
      </w:pPr>
      <w:r w:rsidRPr="00F62DFA">
        <w:rPr>
          <w:rStyle w:val="afffa"/>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F221F8" w:rsidRPr="002F6B21" w:rsidRDefault="00F221F8" w:rsidP="00121F27">
      <w:pPr>
        <w:pStyle w:val="afffd"/>
        <w:tabs>
          <w:tab w:val="left" w:pos="284"/>
        </w:tabs>
        <w:ind w:firstLine="0"/>
      </w:pPr>
      <w:r w:rsidRPr="00F62DFA">
        <w:rPr>
          <w:rStyle w:val="afffa"/>
        </w:rPr>
        <w:endnoteRef/>
      </w:r>
      <w:r w:rsidRPr="002F6B21">
        <w:tab/>
        <w:t>Άρθρο 73 παρ. 5.</w:t>
      </w:r>
    </w:p>
  </w:endnote>
  <w:endnote w:id="28">
    <w:p w:rsidR="00F221F8" w:rsidRPr="002F6B21" w:rsidRDefault="00F221F8" w:rsidP="00121F27">
      <w:pPr>
        <w:pStyle w:val="afffd"/>
        <w:tabs>
          <w:tab w:val="left" w:pos="284"/>
        </w:tabs>
        <w:ind w:firstLine="0"/>
      </w:pPr>
      <w:r w:rsidRPr="00F62DFA">
        <w:rPr>
          <w:rStyle w:val="afffa"/>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F221F8" w:rsidRPr="002F6B21" w:rsidRDefault="00F221F8" w:rsidP="00121F27">
      <w:pPr>
        <w:pStyle w:val="afffd"/>
        <w:tabs>
          <w:tab w:val="left" w:pos="284"/>
        </w:tabs>
        <w:ind w:firstLine="0"/>
      </w:pPr>
      <w:r w:rsidRPr="00F62DFA">
        <w:rPr>
          <w:rStyle w:val="afffa"/>
        </w:rPr>
        <w:endnoteRef/>
      </w:r>
      <w:r w:rsidRPr="002F6B21">
        <w:tab/>
        <w:t>Όπως προσδιορίζεται στο άρθρο 24 ή στα έγγραφα της σύμβασης</w:t>
      </w:r>
      <w:r w:rsidRPr="002F6B21">
        <w:rPr>
          <w:b/>
          <w:i/>
        </w:rPr>
        <w:t>.</w:t>
      </w:r>
    </w:p>
  </w:endnote>
  <w:endnote w:id="30">
    <w:p w:rsidR="00F221F8" w:rsidRPr="002F6B21" w:rsidRDefault="00F221F8" w:rsidP="00121F27">
      <w:pPr>
        <w:pStyle w:val="afffd"/>
        <w:tabs>
          <w:tab w:val="left" w:pos="284"/>
        </w:tabs>
        <w:ind w:firstLine="0"/>
      </w:pPr>
      <w:r w:rsidRPr="00F62DFA">
        <w:rPr>
          <w:rStyle w:val="afffa"/>
        </w:rPr>
        <w:endnoteRef/>
      </w:r>
      <w:r w:rsidRPr="002F6B21">
        <w:tab/>
      </w:r>
      <w:proofErr w:type="spellStart"/>
      <w:r w:rsidRPr="002F6B21">
        <w:t>Πρβλ</w:t>
      </w:r>
      <w:proofErr w:type="spellEnd"/>
      <w:r w:rsidRPr="002F6B21">
        <w:t xml:space="preserve"> άρθρο 48.</w:t>
      </w:r>
    </w:p>
  </w:endnote>
  <w:endnote w:id="31">
    <w:p w:rsidR="00F221F8" w:rsidRPr="002F6B21" w:rsidRDefault="00F221F8" w:rsidP="00121F27">
      <w:pPr>
        <w:pStyle w:val="afffd"/>
        <w:tabs>
          <w:tab w:val="left" w:pos="284"/>
        </w:tabs>
        <w:ind w:firstLine="0"/>
      </w:pPr>
      <w:r w:rsidRPr="00F62DFA">
        <w:rPr>
          <w:rStyle w:val="afffa"/>
        </w:rPr>
        <w:endnoteRef/>
      </w:r>
      <w:r w:rsidRPr="002F6B21">
        <w:tab/>
        <w:t xml:space="preserve"> Η απόδοση όρων είναι σύμφωνη με την </w:t>
      </w:r>
      <w:proofErr w:type="spellStart"/>
      <w:r w:rsidRPr="002F6B21">
        <w:t>περιπτ</w:t>
      </w:r>
      <w:proofErr w:type="spellEnd"/>
      <w:r w:rsidRPr="002F6B21">
        <w:t>. στ παρ. 4 του άρθρου 73 που διαφοροποιείται από τον Κανονισμό ΕΕΕΣ (Κανονισμός ΕΕ 2016/7)</w:t>
      </w:r>
    </w:p>
  </w:endnote>
  <w:endnote w:id="32">
    <w:p w:rsidR="00F221F8" w:rsidRPr="002F6B21" w:rsidRDefault="00F221F8" w:rsidP="00121F27">
      <w:pPr>
        <w:pStyle w:val="afffd"/>
        <w:tabs>
          <w:tab w:val="left" w:pos="284"/>
        </w:tabs>
        <w:ind w:firstLine="0"/>
      </w:pPr>
      <w:r w:rsidRPr="00F62DFA">
        <w:rPr>
          <w:rStyle w:val="afffa"/>
        </w:rPr>
        <w:endnoteRef/>
      </w:r>
      <w:r w:rsidRPr="002F6B21">
        <w:tab/>
        <w:t xml:space="preserve">Για συμβάσεις έργου, η εκτιμώμενη αξία της οποίας υπερβαίνει το ένα εκατομμύριο (1.000.000) ευρώ εκτός ΦΠΑ (άρθρο 79 παρ. 2). </w:t>
      </w:r>
      <w:proofErr w:type="spellStart"/>
      <w:r w:rsidRPr="002F6B21">
        <w:t>Πρβλ</w:t>
      </w:r>
      <w:proofErr w:type="spellEnd"/>
      <w:r w:rsidRPr="002F6B21">
        <w:t xml:space="preserve">  και άρθρο 375 παρ. 10.</w:t>
      </w:r>
    </w:p>
  </w:endnote>
  <w:endnote w:id="33">
    <w:p w:rsidR="00F221F8" w:rsidRPr="002F6B21" w:rsidRDefault="00F221F8" w:rsidP="00121F27">
      <w:pPr>
        <w:pStyle w:val="afffd"/>
        <w:tabs>
          <w:tab w:val="left" w:pos="284"/>
        </w:tabs>
        <w:ind w:firstLine="0"/>
      </w:pPr>
      <w:r w:rsidRPr="00F62DFA">
        <w:rPr>
          <w:rStyle w:val="afffa"/>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F221F8" w:rsidRPr="002F6B21" w:rsidRDefault="00F221F8" w:rsidP="00121F27">
      <w:pPr>
        <w:pStyle w:val="afffd"/>
        <w:tabs>
          <w:tab w:val="left" w:pos="284"/>
        </w:tabs>
        <w:ind w:firstLine="0"/>
      </w:pPr>
      <w:r w:rsidRPr="00F62DFA">
        <w:rPr>
          <w:rStyle w:val="afffa"/>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5">
    <w:p w:rsidR="00F221F8" w:rsidRPr="002F6B21" w:rsidRDefault="00F221F8" w:rsidP="00121F27">
      <w:pPr>
        <w:pStyle w:val="afffd"/>
        <w:tabs>
          <w:tab w:val="left" w:pos="284"/>
        </w:tabs>
        <w:ind w:firstLine="0"/>
      </w:pPr>
      <w:r w:rsidRPr="00F62DFA">
        <w:rPr>
          <w:rStyle w:val="afffa"/>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6">
    <w:p w:rsidR="00F221F8" w:rsidRPr="002F6B21" w:rsidRDefault="00F221F8" w:rsidP="00121F27">
      <w:pPr>
        <w:pStyle w:val="afffd"/>
        <w:tabs>
          <w:tab w:val="left" w:pos="284"/>
        </w:tabs>
        <w:ind w:firstLine="0"/>
      </w:pPr>
      <w:r w:rsidRPr="00F62DFA">
        <w:rPr>
          <w:rStyle w:val="afffa"/>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7">
    <w:p w:rsidR="00F221F8" w:rsidRPr="002F6B21" w:rsidRDefault="00F221F8" w:rsidP="00121F27">
      <w:pPr>
        <w:pStyle w:val="afffd"/>
        <w:tabs>
          <w:tab w:val="left" w:pos="284"/>
        </w:tabs>
        <w:ind w:firstLine="0"/>
      </w:pPr>
      <w:r w:rsidRPr="00F62DFA">
        <w:rPr>
          <w:rStyle w:val="afffa"/>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38">
    <w:p w:rsidR="00F221F8" w:rsidRPr="002F6B21" w:rsidRDefault="00F221F8" w:rsidP="00121F27">
      <w:pPr>
        <w:pStyle w:val="afffd"/>
        <w:tabs>
          <w:tab w:val="left" w:pos="284"/>
        </w:tabs>
        <w:ind w:firstLine="0"/>
      </w:pPr>
      <w:r w:rsidRPr="00F62DFA">
        <w:rPr>
          <w:rStyle w:val="afffa"/>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39">
    <w:p w:rsidR="00F221F8" w:rsidRPr="002F6B21" w:rsidRDefault="00F221F8" w:rsidP="00121F27">
      <w:pPr>
        <w:pStyle w:val="afffd"/>
        <w:tabs>
          <w:tab w:val="left" w:pos="284"/>
        </w:tabs>
        <w:ind w:firstLine="0"/>
      </w:pPr>
      <w:r w:rsidRPr="00F62DFA">
        <w:rPr>
          <w:rStyle w:val="afffa"/>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0">
    <w:p w:rsidR="00F221F8" w:rsidRPr="002F6B21" w:rsidRDefault="00F221F8" w:rsidP="00121F27">
      <w:pPr>
        <w:pStyle w:val="afffd"/>
        <w:tabs>
          <w:tab w:val="left" w:pos="284"/>
        </w:tabs>
        <w:ind w:firstLine="0"/>
      </w:pPr>
      <w:r w:rsidRPr="00F62DFA">
        <w:rPr>
          <w:rStyle w:val="afffa"/>
        </w:rPr>
        <w:endnoteRef/>
      </w:r>
      <w:r w:rsidRPr="002F6B21">
        <w:tab/>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2F6B21">
        <w:t>πάροχος</w:t>
      </w:r>
      <w:proofErr w:type="spellEnd"/>
      <w:r w:rsidRPr="002F6B21">
        <w:t xml:space="preserve"> υπηρεσιών.</w:t>
      </w:r>
    </w:p>
  </w:endnote>
  <w:endnote w:id="41">
    <w:p w:rsidR="00F221F8" w:rsidRPr="002F6B21" w:rsidRDefault="00F221F8" w:rsidP="00121F27">
      <w:pPr>
        <w:pStyle w:val="afffd"/>
        <w:tabs>
          <w:tab w:val="left" w:pos="284"/>
        </w:tabs>
        <w:ind w:firstLine="0"/>
      </w:pPr>
      <w:r w:rsidRPr="00F62DFA">
        <w:rPr>
          <w:rStyle w:val="afffa"/>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2">
    <w:p w:rsidR="00F221F8" w:rsidRPr="002F6B21" w:rsidRDefault="00F221F8" w:rsidP="00121F27">
      <w:pPr>
        <w:pStyle w:val="afffd"/>
        <w:tabs>
          <w:tab w:val="left" w:pos="284"/>
        </w:tabs>
        <w:ind w:firstLine="0"/>
      </w:pPr>
      <w:r w:rsidRPr="00F62DFA">
        <w:rPr>
          <w:rStyle w:val="afffa"/>
        </w:rPr>
        <w:endnoteRef/>
      </w:r>
      <w:r w:rsidRPr="002F6B21">
        <w:tab/>
        <w:t>Διευκρινίστε ποιο στοιχείο αφορά η απάντηση.</w:t>
      </w:r>
    </w:p>
  </w:endnote>
  <w:endnote w:id="43">
    <w:p w:rsidR="00F221F8" w:rsidRPr="002F6B21" w:rsidRDefault="00F221F8" w:rsidP="00121F27">
      <w:pPr>
        <w:pStyle w:val="afffd"/>
        <w:tabs>
          <w:tab w:val="left" w:pos="284"/>
        </w:tabs>
        <w:ind w:firstLine="0"/>
      </w:pPr>
      <w:r w:rsidRPr="00F62DFA">
        <w:rPr>
          <w:rStyle w:val="afffa"/>
        </w:rPr>
        <w:endnoteRef/>
      </w:r>
      <w:r w:rsidRPr="002F6B21">
        <w:tab/>
      </w:r>
      <w:proofErr w:type="spellStart"/>
      <w:r w:rsidRPr="002F6B21">
        <w:t>Πρβλ</w:t>
      </w:r>
      <w:proofErr w:type="spellEnd"/>
      <w:r w:rsidRPr="002F6B21">
        <w:t xml:space="preserve"> και άρθρο 1 ν. 4250/2014</w:t>
      </w:r>
    </w:p>
  </w:endnote>
  <w:endnote w:id="44">
    <w:p w:rsidR="00F221F8" w:rsidRPr="002F6B21" w:rsidRDefault="00F221F8" w:rsidP="00121F27">
      <w:pPr>
        <w:pStyle w:val="afffd"/>
        <w:tabs>
          <w:tab w:val="left" w:pos="284"/>
        </w:tabs>
        <w:ind w:firstLine="0"/>
      </w:pPr>
      <w:r w:rsidRPr="00F62DFA">
        <w:rPr>
          <w:rStyle w:val="afffa"/>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EFF" w:usb1="C0007843" w:usb2="00000009" w:usb3="00000000" w:csb0="000001FF" w:csb1="00000000"/>
  </w:font>
  <w:font w:name="Times New (W1)">
    <w:charset w:val="A1"/>
    <w:family w:val="roman"/>
    <w:pitch w:val="variable"/>
    <w:sig w:usb0="20002A87" w:usb1="80000000" w:usb2="00000008" w:usb3="00000000" w:csb0="000001FF" w:csb1="00000000"/>
  </w:font>
  <w:font w:name="Roman">
    <w:panose1 w:val="00000000000000000000"/>
    <w:charset w:val="FF"/>
    <w:family w:val="roman"/>
    <w:notTrueType/>
    <w:pitch w:val="variable"/>
    <w:sig w:usb0="00000081" w:usb1="00000000" w:usb2="00000000" w:usb3="00000000" w:csb0="00000008" w:csb1="00000000"/>
  </w:font>
  <w:font w:name="Arial (W1)">
    <w:charset w:val="A1"/>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A1"/>
    <w:family w:val="roman"/>
    <w:pitch w:val="variable"/>
    <w:sig w:usb0="E00002FF" w:usb1="400004FF" w:usb2="00000000" w:usb3="00000000" w:csb0="0000019F" w:csb1="00000000"/>
  </w:font>
  <w:font w:name="Century Gothic">
    <w:panose1 w:val="020B0502020202020204"/>
    <w:charset w:val="A1"/>
    <w:family w:val="swiss"/>
    <w:pitch w:val="variable"/>
    <w:sig w:usb0="00000287" w:usb1="00000000" w:usb2="00000000" w:usb3="00000000" w:csb0="0000009F" w:csb1="00000000"/>
  </w:font>
  <w:font w:name="Calibri">
    <w:panose1 w:val="020F0502020204030204"/>
    <w:charset w:val="A1"/>
    <w:family w:val="swiss"/>
    <w:pitch w:val="variable"/>
    <w:sig w:usb0="E0002AFF" w:usb1="C000247B" w:usb2="00000009" w:usb3="00000000" w:csb0="000001FF" w:csb1="00000000"/>
  </w:font>
  <w:font w:name="Consolas">
    <w:panose1 w:val="020B0609020204030204"/>
    <w:charset w:val="A1"/>
    <w:family w:val="modern"/>
    <w:pitch w:val="fixed"/>
    <w:sig w:usb0="E00006FF" w:usb1="0000FCFF" w:usb2="00000001" w:usb3="00000000" w:csb0="0000019F" w:csb1="00000000"/>
  </w:font>
  <w:font w:name="Microsoft Sans Serif">
    <w:panose1 w:val="020B0604020202020204"/>
    <w:charset w:val="A1"/>
    <w:family w:val="swiss"/>
    <w:pitch w:val="variable"/>
    <w:sig w:usb0="E5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Default="00F221F8" w:rsidP="00575F3A">
    <w:pPr>
      <w:autoSpaceDE w:val="0"/>
      <w:autoSpaceDN w:val="0"/>
      <w:adjustRightInd w:val="0"/>
      <w:ind w:left="-900" w:right="-460"/>
      <w:jc w:val="center"/>
      <w:rPr>
        <w:rFonts w:cs="Tahoma"/>
        <w:b/>
        <w:color w:val="000000"/>
        <w:sz w:val="18"/>
        <w:szCs w:val="18"/>
      </w:rPr>
    </w:pPr>
  </w:p>
  <w:p w:rsidR="00F221F8" w:rsidRPr="00586BCD" w:rsidRDefault="005B0221" w:rsidP="00575F3A">
    <w:pPr>
      <w:autoSpaceDE w:val="0"/>
      <w:autoSpaceDN w:val="0"/>
      <w:adjustRightInd w:val="0"/>
      <w:ind w:left="-900" w:right="-460"/>
      <w:jc w:val="center"/>
      <w:rPr>
        <w:rFonts w:cs="Tahoma"/>
        <w:b/>
        <w:color w:val="000000"/>
        <w:sz w:val="16"/>
        <w:szCs w:val="16"/>
      </w:rPr>
    </w:pPr>
    <w:r w:rsidRPr="005B0221">
      <w:rPr>
        <w:noProof/>
        <w:lang w:eastAsia="el-GR"/>
      </w:rPr>
      <w:pict>
        <v:line id="Line 1" o:spid="_x0000_s2049" style="position:absolute;left:0;text-align:left;flip:y;z-index:251657728;visibility:visible;mso-wrap-distance-top:-3e-5mm;mso-wrap-distance-bottom:-3e-5mm" from="0,2.55pt" to="486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"/>
      </w:pict>
    </w:r>
    <w:r w:rsidR="00F221F8" w:rsidRPr="00586BCD">
      <w:rPr>
        <w:rFonts w:cs="Tahoma"/>
        <w:b/>
        <w:color w:val="000000"/>
        <w:sz w:val="16"/>
        <w:szCs w:val="16"/>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Default="00F221F8" w:rsidP="004971E5">
    <w:pPr>
      <w:pStyle w:val="a9"/>
      <w:shd w:val="clear" w:color="auto" w:fill="FFFFFF"/>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7A0E" w:rsidRDefault="003C7A0E">
      <w:r>
        <w:separator/>
      </w:r>
    </w:p>
  </w:footnote>
  <w:footnote w:type="continuationSeparator" w:id="0">
    <w:p w:rsidR="003C7A0E" w:rsidRDefault="003C7A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Pr="00EB5400" w:rsidRDefault="00F221F8" w:rsidP="00B11617">
    <w:pPr>
      <w:pStyle w:val="a6"/>
      <w:jc w:val="both"/>
      <w:rPr>
        <w:rFonts w:cs="Tahoma"/>
        <w:b/>
        <w:noProof/>
        <w:lang w:val="fr-FR"/>
      </w:rPr>
    </w:pPr>
  </w:p>
  <w:p w:rsidR="00F221F8" w:rsidRPr="00EB5400" w:rsidRDefault="00F221F8" w:rsidP="00B00974">
    <w:pPr>
      <w:pStyle w:val="a6"/>
      <w:tabs>
        <w:tab w:val="right" w:pos="8931"/>
      </w:tabs>
      <w:rPr>
        <w:lang w:val="fr-FR"/>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1F8" w:rsidRPr="00764281" w:rsidRDefault="00F221F8" w:rsidP="00F86EB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31EECE80"/>
    <w:lvl w:ilvl="0">
      <w:start w:val="1"/>
      <w:numFmt w:val="decimal"/>
      <w:pStyle w:val="9"/>
      <w:lvlText w:val="%1."/>
      <w:lvlJc w:val="left"/>
      <w:pPr>
        <w:tabs>
          <w:tab w:val="num" w:pos="926"/>
        </w:tabs>
        <w:ind w:left="926" w:hanging="360"/>
      </w:pPr>
      <w:rPr>
        <w:rFonts w:cs="Times New Roman"/>
      </w:rPr>
    </w:lvl>
  </w:abstractNum>
  <w:abstractNum w:abstractNumId="1">
    <w:nsid w:val="FFFFFF7F"/>
    <w:multiLevelType w:val="singleLevel"/>
    <w:tmpl w:val="BB764A52"/>
    <w:lvl w:ilvl="0">
      <w:start w:val="1"/>
      <w:numFmt w:val="decimal"/>
      <w:pStyle w:val="Num"/>
      <w:lvlText w:val="%1."/>
      <w:lvlJc w:val="left"/>
      <w:pPr>
        <w:tabs>
          <w:tab w:val="num" w:pos="643"/>
        </w:tabs>
        <w:ind w:left="643" w:hanging="360"/>
      </w:pPr>
      <w:rPr>
        <w:rFonts w:cs="Times New Roman"/>
      </w:rPr>
    </w:lvl>
  </w:abstractNum>
  <w:abstractNum w:abstractNumId="2">
    <w:nsid w:val="FFFFFF80"/>
    <w:multiLevelType w:val="singleLevel"/>
    <w:tmpl w:val="3C9A4C60"/>
    <w:lvl w:ilvl="0">
      <w:start w:val="1"/>
      <w:numFmt w:val="bullet"/>
      <w:pStyle w:val="4"/>
      <w:lvlText w:val=""/>
      <w:lvlJc w:val="left"/>
      <w:pPr>
        <w:tabs>
          <w:tab w:val="num" w:pos="1492"/>
        </w:tabs>
        <w:ind w:left="1492" w:hanging="360"/>
      </w:pPr>
      <w:rPr>
        <w:rFonts w:ascii="Symbol" w:hAnsi="Symbol" w:hint="default"/>
      </w:rPr>
    </w:lvl>
  </w:abstractNum>
  <w:abstractNum w:abstractNumId="3">
    <w:nsid w:val="FFFFFF81"/>
    <w:multiLevelType w:val="singleLevel"/>
    <w:tmpl w:val="2A1E2C6A"/>
    <w:lvl w:ilvl="0">
      <w:start w:val="1"/>
      <w:numFmt w:val="bullet"/>
      <w:pStyle w:val="a"/>
      <w:lvlText w:val=""/>
      <w:lvlJc w:val="left"/>
      <w:pPr>
        <w:tabs>
          <w:tab w:val="num" w:pos="1209"/>
        </w:tabs>
        <w:ind w:left="1209" w:hanging="360"/>
      </w:pPr>
      <w:rPr>
        <w:rFonts w:ascii="Symbol" w:hAnsi="Symbol" w:hint="default"/>
      </w:rPr>
    </w:lvl>
  </w:abstractNum>
  <w:abstractNum w:abstractNumId="4">
    <w:nsid w:val="FFFFFF82"/>
    <w:multiLevelType w:val="singleLevel"/>
    <w:tmpl w:val="7FD0C264"/>
    <w:lvl w:ilvl="0">
      <w:start w:val="1"/>
      <w:numFmt w:val="bullet"/>
      <w:pStyle w:val="5"/>
      <w:lvlText w:val=""/>
      <w:lvlJc w:val="left"/>
      <w:pPr>
        <w:tabs>
          <w:tab w:val="num" w:pos="926"/>
        </w:tabs>
        <w:ind w:left="926" w:hanging="360"/>
      </w:pPr>
      <w:rPr>
        <w:rFonts w:ascii="Symbol" w:hAnsi="Symbol" w:hint="default"/>
      </w:rPr>
    </w:lvl>
  </w:abstractNum>
  <w:abstractNum w:abstractNumId="5">
    <w:nsid w:val="FFFFFF83"/>
    <w:multiLevelType w:val="singleLevel"/>
    <w:tmpl w:val="B8DC4D3E"/>
    <w:lvl w:ilvl="0">
      <w:start w:val="1"/>
      <w:numFmt w:val="bullet"/>
      <w:pStyle w:val="40"/>
      <w:lvlText w:val=""/>
      <w:lvlJc w:val="left"/>
      <w:pPr>
        <w:tabs>
          <w:tab w:val="num" w:pos="643"/>
        </w:tabs>
        <w:ind w:left="643" w:hanging="360"/>
      </w:pPr>
      <w:rPr>
        <w:rFonts w:ascii="Symbol" w:hAnsi="Symbol" w:hint="default"/>
      </w:rPr>
    </w:lvl>
  </w:abstractNum>
  <w:abstractNum w:abstractNumId="6">
    <w:nsid w:val="FFFFFF88"/>
    <w:multiLevelType w:val="singleLevel"/>
    <w:tmpl w:val="A330D916"/>
    <w:lvl w:ilvl="0">
      <w:start w:val="1"/>
      <w:numFmt w:val="decimal"/>
      <w:pStyle w:val="50"/>
      <w:lvlText w:val="%1."/>
      <w:lvlJc w:val="left"/>
      <w:pPr>
        <w:tabs>
          <w:tab w:val="num" w:pos="360"/>
        </w:tabs>
        <w:ind w:left="360" w:hanging="360"/>
      </w:pPr>
      <w:rPr>
        <w:rFonts w:cs="Times New Roman"/>
      </w:rPr>
    </w:lvl>
  </w:abstractNum>
  <w:abstractNum w:abstractNumId="7">
    <w:nsid w:val="FFFFFFFE"/>
    <w:multiLevelType w:val="singleLevel"/>
    <w:tmpl w:val="309630DC"/>
    <w:lvl w:ilvl="0">
      <w:numFmt w:val="decimal"/>
      <w:lvlText w:val="*"/>
      <w:lvlJc w:val="left"/>
    </w:lvl>
  </w:abstractNum>
  <w:abstractNum w:abstractNumId="8">
    <w:nsid w:val="00000007"/>
    <w:multiLevelType w:val="multilevel"/>
    <w:tmpl w:val="00000007"/>
    <w:name w:val="WW8StyleNum"/>
    <w:lvl w:ilvl="0">
      <w:numFmt w:val="bullet"/>
      <w:suff w:val="nothing"/>
      <w:lvlText w:val=""/>
      <w:lvlJc w:val="left"/>
      <w:pPr>
        <w:ind w:left="283" w:hanging="283"/>
      </w:pPr>
      <w:rPr>
        <w:rFonts w:ascii="Symbol" w:hAnsi="Symbol"/>
      </w:rPr>
    </w:lvl>
    <w:lvl w:ilvl="1">
      <w:start w:val="1"/>
      <w:numFmt w:val="bullet"/>
      <w:suff w:val="nothing"/>
      <w:lvlText w:val="o"/>
      <w:lvlJc w:val="left"/>
      <w:pPr>
        <w:ind w:left="1440" w:hanging="360"/>
      </w:pPr>
      <w:rPr>
        <w:rFonts w:ascii="Courier New" w:hAnsi="Courier New"/>
      </w:rPr>
    </w:lvl>
    <w:lvl w:ilvl="2">
      <w:start w:val="1"/>
      <w:numFmt w:val="bullet"/>
      <w:suff w:val="nothing"/>
      <w:lvlText w:val=""/>
      <w:lvlJc w:val="left"/>
      <w:pPr>
        <w:ind w:left="2160" w:hanging="360"/>
      </w:pPr>
      <w:rPr>
        <w:rFonts w:ascii="Wingdings" w:hAnsi="Wingdings"/>
      </w:rPr>
    </w:lvl>
    <w:lvl w:ilvl="3">
      <w:start w:val="1"/>
      <w:numFmt w:val="bullet"/>
      <w:suff w:val="nothing"/>
      <w:lvlText w:val=""/>
      <w:lvlJc w:val="left"/>
      <w:pPr>
        <w:ind w:left="2880" w:hanging="360"/>
      </w:pPr>
      <w:rPr>
        <w:rFonts w:ascii="Symbol" w:hAnsi="Symbol"/>
      </w:rPr>
    </w:lvl>
    <w:lvl w:ilvl="4">
      <w:start w:val="1"/>
      <w:numFmt w:val="bullet"/>
      <w:suff w:val="nothing"/>
      <w:lvlText w:val="o"/>
      <w:lvlJc w:val="left"/>
      <w:pPr>
        <w:ind w:left="3600" w:hanging="360"/>
      </w:pPr>
      <w:rPr>
        <w:rFonts w:ascii="Courier New" w:hAnsi="Courier New"/>
      </w:rPr>
    </w:lvl>
    <w:lvl w:ilvl="5">
      <w:start w:val="1"/>
      <w:numFmt w:val="bullet"/>
      <w:suff w:val="nothing"/>
      <w:lvlText w:val=""/>
      <w:lvlJc w:val="left"/>
      <w:pPr>
        <w:ind w:left="4320" w:hanging="360"/>
      </w:pPr>
      <w:rPr>
        <w:rFonts w:ascii="Wingdings" w:hAnsi="Wingdings"/>
      </w:rPr>
    </w:lvl>
    <w:lvl w:ilvl="6">
      <w:start w:val="1"/>
      <w:numFmt w:val="bullet"/>
      <w:suff w:val="nothing"/>
      <w:lvlText w:val=""/>
      <w:lvlJc w:val="left"/>
      <w:pPr>
        <w:ind w:left="5040" w:hanging="360"/>
      </w:pPr>
      <w:rPr>
        <w:rFonts w:ascii="Symbol" w:hAnsi="Symbol"/>
      </w:rPr>
    </w:lvl>
    <w:lvl w:ilvl="7">
      <w:start w:val="1"/>
      <w:numFmt w:val="bullet"/>
      <w:suff w:val="nothing"/>
      <w:lvlText w:val="o"/>
      <w:lvlJc w:val="left"/>
      <w:pPr>
        <w:ind w:left="5760" w:hanging="360"/>
      </w:pPr>
      <w:rPr>
        <w:rFonts w:ascii="Courier New" w:hAnsi="Courier New"/>
      </w:rPr>
    </w:lvl>
    <w:lvl w:ilvl="8">
      <w:start w:val="1"/>
      <w:numFmt w:val="bullet"/>
      <w:suff w:val="nothing"/>
      <w:lvlText w:val=""/>
      <w:lvlJc w:val="left"/>
      <w:pPr>
        <w:ind w:left="6480" w:hanging="360"/>
      </w:pPr>
      <w:rPr>
        <w:rFonts w:ascii="Wingdings" w:hAnsi="Wingdings"/>
      </w:rPr>
    </w:lvl>
  </w:abstractNum>
  <w:abstractNum w:abstractNumId="9">
    <w:nsid w:val="00000008"/>
    <w:multiLevelType w:val="multilevel"/>
    <w:tmpl w:val="00000008"/>
    <w:name w:val="WW8Num8"/>
    <w:lvl w:ilvl="0">
      <w:numFmt w:val="bullet"/>
      <w:suff w:val="nothing"/>
      <w:lvlText w:val=""/>
      <w:lvlJc w:val="left"/>
      <w:pPr>
        <w:ind w:left="1644" w:hanging="397"/>
      </w:pPr>
      <w:rPr>
        <w:rFonts w:ascii="Symbol" w:hAnsi="Symbol"/>
      </w:rPr>
    </w:lvl>
    <w:lvl w:ilvl="1">
      <w:start w:val="1"/>
      <w:numFmt w:val="decimal"/>
      <w:suff w:val="nothing"/>
      <w:lvlText w:val="%2."/>
      <w:lvlJc w:val="left"/>
      <w:pPr>
        <w:ind w:left="567" w:hanging="283"/>
      </w:pPr>
      <w:rPr>
        <w:rFonts w:cs="Times New Roman"/>
      </w:rPr>
    </w:lvl>
    <w:lvl w:ilvl="2">
      <w:start w:val="1"/>
      <w:numFmt w:val="decimal"/>
      <w:suff w:val="nothing"/>
      <w:lvlText w:val="%3."/>
      <w:lvlJc w:val="left"/>
      <w:pPr>
        <w:ind w:left="850" w:hanging="283"/>
      </w:pPr>
      <w:rPr>
        <w:rFonts w:cs="Times New Roman"/>
      </w:rPr>
    </w:lvl>
    <w:lvl w:ilvl="3">
      <w:start w:val="1"/>
      <w:numFmt w:val="decimal"/>
      <w:suff w:val="nothing"/>
      <w:lvlText w:val="%4."/>
      <w:lvlJc w:val="left"/>
      <w:pPr>
        <w:ind w:left="1134" w:hanging="283"/>
      </w:pPr>
      <w:rPr>
        <w:rFonts w:cs="Times New Roman"/>
      </w:rPr>
    </w:lvl>
    <w:lvl w:ilvl="4">
      <w:start w:val="1"/>
      <w:numFmt w:val="decimal"/>
      <w:suff w:val="nothing"/>
      <w:lvlText w:val="%5."/>
      <w:lvlJc w:val="left"/>
      <w:pPr>
        <w:ind w:left="1417" w:hanging="283"/>
      </w:pPr>
      <w:rPr>
        <w:rFonts w:cs="Times New Roman"/>
      </w:rPr>
    </w:lvl>
    <w:lvl w:ilvl="5">
      <w:start w:val="1"/>
      <w:numFmt w:val="decimal"/>
      <w:suff w:val="nothing"/>
      <w:lvlText w:val="%6."/>
      <w:lvlJc w:val="left"/>
      <w:pPr>
        <w:ind w:left="1701" w:hanging="283"/>
      </w:pPr>
      <w:rPr>
        <w:rFonts w:cs="Times New Roman"/>
      </w:rPr>
    </w:lvl>
    <w:lvl w:ilvl="6">
      <w:start w:val="1"/>
      <w:numFmt w:val="decimal"/>
      <w:suff w:val="nothing"/>
      <w:lvlText w:val="%7."/>
      <w:lvlJc w:val="left"/>
      <w:pPr>
        <w:ind w:left="1984" w:hanging="283"/>
      </w:pPr>
      <w:rPr>
        <w:rFonts w:cs="Times New Roman"/>
      </w:rPr>
    </w:lvl>
    <w:lvl w:ilvl="7">
      <w:start w:val="1"/>
      <w:numFmt w:val="decimal"/>
      <w:suff w:val="nothing"/>
      <w:lvlText w:val="%8."/>
      <w:lvlJc w:val="left"/>
      <w:pPr>
        <w:ind w:left="2268" w:hanging="283"/>
      </w:pPr>
      <w:rPr>
        <w:rFonts w:cs="Times New Roman"/>
      </w:rPr>
    </w:lvl>
    <w:lvl w:ilvl="8">
      <w:start w:val="1"/>
      <w:numFmt w:val="decimal"/>
      <w:suff w:val="nothing"/>
      <w:lvlText w:val="%9."/>
      <w:lvlJc w:val="left"/>
      <w:pPr>
        <w:ind w:left="2551" w:hanging="283"/>
      </w:pPr>
      <w:rPr>
        <w:rFonts w:cs="Times New Roman"/>
      </w:rPr>
    </w:lvl>
  </w:abstractNum>
  <w:abstractNum w:abstractNumId="10">
    <w:nsid w:val="00CC486C"/>
    <w:multiLevelType w:val="hybridMultilevel"/>
    <w:tmpl w:val="327E69CA"/>
    <w:name w:val="WW8Num10"/>
    <w:lvl w:ilvl="0" w:tplc="CCF6B570">
      <w:start w:val="1"/>
      <w:numFmt w:val="bullet"/>
      <w:lvlText w:val=""/>
      <w:lvlJc w:val="left"/>
      <w:pPr>
        <w:tabs>
          <w:tab w:val="num" w:pos="720"/>
        </w:tabs>
        <w:ind w:left="474" w:hanging="114"/>
      </w:pPr>
      <w:rPr>
        <w:rFonts w:ascii="Wingdings" w:hAnsi="Wingdings" w:hint="default"/>
      </w:rPr>
    </w:lvl>
    <w:lvl w:ilvl="1" w:tplc="2F2CF374" w:tentative="1">
      <w:start w:val="1"/>
      <w:numFmt w:val="lowerLetter"/>
      <w:lvlText w:val="%2."/>
      <w:lvlJc w:val="left"/>
      <w:pPr>
        <w:tabs>
          <w:tab w:val="num" w:pos="1440"/>
        </w:tabs>
        <w:ind w:left="1440" w:hanging="360"/>
      </w:pPr>
      <w:rPr>
        <w:rFonts w:cs="Times New Roman"/>
      </w:rPr>
    </w:lvl>
    <w:lvl w:ilvl="2" w:tplc="6A0CCB72" w:tentative="1">
      <w:start w:val="1"/>
      <w:numFmt w:val="lowerRoman"/>
      <w:lvlText w:val="%3."/>
      <w:lvlJc w:val="right"/>
      <w:pPr>
        <w:tabs>
          <w:tab w:val="num" w:pos="2160"/>
        </w:tabs>
        <w:ind w:left="2160" w:hanging="180"/>
      </w:pPr>
      <w:rPr>
        <w:rFonts w:cs="Times New Roman"/>
      </w:rPr>
    </w:lvl>
    <w:lvl w:ilvl="3" w:tplc="615EEA56" w:tentative="1">
      <w:start w:val="1"/>
      <w:numFmt w:val="decimal"/>
      <w:lvlText w:val="%4."/>
      <w:lvlJc w:val="left"/>
      <w:pPr>
        <w:tabs>
          <w:tab w:val="num" w:pos="2880"/>
        </w:tabs>
        <w:ind w:left="2880" w:hanging="360"/>
      </w:pPr>
      <w:rPr>
        <w:rFonts w:cs="Times New Roman"/>
      </w:rPr>
    </w:lvl>
    <w:lvl w:ilvl="4" w:tplc="74A0C070" w:tentative="1">
      <w:start w:val="1"/>
      <w:numFmt w:val="lowerLetter"/>
      <w:lvlText w:val="%5."/>
      <w:lvlJc w:val="left"/>
      <w:pPr>
        <w:tabs>
          <w:tab w:val="num" w:pos="3600"/>
        </w:tabs>
        <w:ind w:left="3600" w:hanging="360"/>
      </w:pPr>
      <w:rPr>
        <w:rFonts w:cs="Times New Roman"/>
      </w:rPr>
    </w:lvl>
    <w:lvl w:ilvl="5" w:tplc="023AE132" w:tentative="1">
      <w:start w:val="1"/>
      <w:numFmt w:val="lowerRoman"/>
      <w:lvlText w:val="%6."/>
      <w:lvlJc w:val="right"/>
      <w:pPr>
        <w:tabs>
          <w:tab w:val="num" w:pos="4320"/>
        </w:tabs>
        <w:ind w:left="4320" w:hanging="180"/>
      </w:pPr>
      <w:rPr>
        <w:rFonts w:cs="Times New Roman"/>
      </w:rPr>
    </w:lvl>
    <w:lvl w:ilvl="6" w:tplc="E4CAD462" w:tentative="1">
      <w:start w:val="1"/>
      <w:numFmt w:val="decimal"/>
      <w:lvlText w:val="%7."/>
      <w:lvlJc w:val="left"/>
      <w:pPr>
        <w:tabs>
          <w:tab w:val="num" w:pos="5040"/>
        </w:tabs>
        <w:ind w:left="5040" w:hanging="360"/>
      </w:pPr>
      <w:rPr>
        <w:rFonts w:cs="Times New Roman"/>
      </w:rPr>
    </w:lvl>
    <w:lvl w:ilvl="7" w:tplc="49A46596" w:tentative="1">
      <w:start w:val="1"/>
      <w:numFmt w:val="lowerLetter"/>
      <w:lvlText w:val="%8."/>
      <w:lvlJc w:val="left"/>
      <w:pPr>
        <w:tabs>
          <w:tab w:val="num" w:pos="5760"/>
        </w:tabs>
        <w:ind w:left="5760" w:hanging="360"/>
      </w:pPr>
      <w:rPr>
        <w:rFonts w:cs="Times New Roman"/>
      </w:rPr>
    </w:lvl>
    <w:lvl w:ilvl="8" w:tplc="B7E66FDA" w:tentative="1">
      <w:start w:val="1"/>
      <w:numFmt w:val="lowerRoman"/>
      <w:lvlText w:val="%9."/>
      <w:lvlJc w:val="right"/>
      <w:pPr>
        <w:tabs>
          <w:tab w:val="num" w:pos="6480"/>
        </w:tabs>
        <w:ind w:left="6480" w:hanging="180"/>
      </w:pPr>
      <w:rPr>
        <w:rFonts w:cs="Times New Roman"/>
      </w:rPr>
    </w:lvl>
  </w:abstractNum>
  <w:abstractNum w:abstractNumId="11">
    <w:nsid w:val="00CD6BCF"/>
    <w:multiLevelType w:val="hybridMultilevel"/>
    <w:tmpl w:val="69B0F974"/>
    <w:name w:val="WW8Num12"/>
    <w:lvl w:ilvl="0" w:tplc="EB4EAC70">
      <w:start w:val="1"/>
      <w:numFmt w:val="decimal"/>
      <w:lvlText w:val="%1."/>
      <w:lvlJc w:val="left"/>
      <w:pPr>
        <w:tabs>
          <w:tab w:val="num" w:pos="360"/>
        </w:tabs>
        <w:ind w:left="360" w:hanging="360"/>
      </w:pPr>
      <w:rPr>
        <w:rFonts w:cs="Times New Roman" w:hint="default"/>
      </w:rPr>
    </w:lvl>
    <w:lvl w:ilvl="1" w:tplc="B8AAE3D4" w:tentative="1">
      <w:start w:val="1"/>
      <w:numFmt w:val="lowerLetter"/>
      <w:lvlText w:val="%2."/>
      <w:lvlJc w:val="left"/>
      <w:pPr>
        <w:tabs>
          <w:tab w:val="num" w:pos="1440"/>
        </w:tabs>
        <w:ind w:left="1440" w:hanging="360"/>
      </w:pPr>
      <w:rPr>
        <w:rFonts w:cs="Times New Roman"/>
      </w:rPr>
    </w:lvl>
    <w:lvl w:ilvl="2" w:tplc="F18ABA76" w:tentative="1">
      <w:start w:val="1"/>
      <w:numFmt w:val="lowerRoman"/>
      <w:lvlText w:val="%3."/>
      <w:lvlJc w:val="right"/>
      <w:pPr>
        <w:tabs>
          <w:tab w:val="num" w:pos="2160"/>
        </w:tabs>
        <w:ind w:left="2160" w:hanging="180"/>
      </w:pPr>
      <w:rPr>
        <w:rFonts w:cs="Times New Roman"/>
      </w:rPr>
    </w:lvl>
    <w:lvl w:ilvl="3" w:tplc="AF246F08" w:tentative="1">
      <w:start w:val="1"/>
      <w:numFmt w:val="decimal"/>
      <w:lvlText w:val="%4."/>
      <w:lvlJc w:val="left"/>
      <w:pPr>
        <w:tabs>
          <w:tab w:val="num" w:pos="2880"/>
        </w:tabs>
        <w:ind w:left="2880" w:hanging="360"/>
      </w:pPr>
      <w:rPr>
        <w:rFonts w:cs="Times New Roman"/>
      </w:rPr>
    </w:lvl>
    <w:lvl w:ilvl="4" w:tplc="088A0800" w:tentative="1">
      <w:start w:val="1"/>
      <w:numFmt w:val="lowerLetter"/>
      <w:lvlText w:val="%5."/>
      <w:lvlJc w:val="left"/>
      <w:pPr>
        <w:tabs>
          <w:tab w:val="num" w:pos="3600"/>
        </w:tabs>
        <w:ind w:left="3600" w:hanging="360"/>
      </w:pPr>
      <w:rPr>
        <w:rFonts w:cs="Times New Roman"/>
      </w:rPr>
    </w:lvl>
    <w:lvl w:ilvl="5" w:tplc="648A9B20" w:tentative="1">
      <w:start w:val="1"/>
      <w:numFmt w:val="lowerRoman"/>
      <w:lvlText w:val="%6."/>
      <w:lvlJc w:val="right"/>
      <w:pPr>
        <w:tabs>
          <w:tab w:val="num" w:pos="4320"/>
        </w:tabs>
        <w:ind w:left="4320" w:hanging="180"/>
      </w:pPr>
      <w:rPr>
        <w:rFonts w:cs="Times New Roman"/>
      </w:rPr>
    </w:lvl>
    <w:lvl w:ilvl="6" w:tplc="A2620C96" w:tentative="1">
      <w:start w:val="1"/>
      <w:numFmt w:val="decimal"/>
      <w:lvlText w:val="%7."/>
      <w:lvlJc w:val="left"/>
      <w:pPr>
        <w:tabs>
          <w:tab w:val="num" w:pos="5040"/>
        </w:tabs>
        <w:ind w:left="5040" w:hanging="360"/>
      </w:pPr>
      <w:rPr>
        <w:rFonts w:cs="Times New Roman"/>
      </w:rPr>
    </w:lvl>
    <w:lvl w:ilvl="7" w:tplc="4874DCBA" w:tentative="1">
      <w:start w:val="1"/>
      <w:numFmt w:val="lowerLetter"/>
      <w:lvlText w:val="%8."/>
      <w:lvlJc w:val="left"/>
      <w:pPr>
        <w:tabs>
          <w:tab w:val="num" w:pos="5760"/>
        </w:tabs>
        <w:ind w:left="5760" w:hanging="360"/>
      </w:pPr>
      <w:rPr>
        <w:rFonts w:cs="Times New Roman"/>
      </w:rPr>
    </w:lvl>
    <w:lvl w:ilvl="8" w:tplc="599407FE" w:tentative="1">
      <w:start w:val="1"/>
      <w:numFmt w:val="lowerRoman"/>
      <w:lvlText w:val="%9."/>
      <w:lvlJc w:val="right"/>
      <w:pPr>
        <w:tabs>
          <w:tab w:val="num" w:pos="6480"/>
        </w:tabs>
        <w:ind w:left="6480" w:hanging="180"/>
      </w:pPr>
      <w:rPr>
        <w:rFonts w:cs="Times New Roman"/>
      </w:rPr>
    </w:lvl>
  </w:abstractNum>
  <w:abstractNum w:abstractNumId="12">
    <w:nsid w:val="01195AAF"/>
    <w:multiLevelType w:val="multilevel"/>
    <w:tmpl w:val="C722E354"/>
    <w:name w:val="WW8Num14"/>
    <w:lvl w:ilvl="0">
      <w:start w:val="1"/>
      <w:numFmt w:val="bullet"/>
      <w:lvlText w:val="­"/>
      <w:lvlJc w:val="left"/>
      <w:pPr>
        <w:tabs>
          <w:tab w:val="num" w:pos="720"/>
        </w:tabs>
        <w:ind w:left="644" w:hanging="284"/>
      </w:pPr>
      <w:rPr>
        <w:rFonts w:hint="default"/>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nsid w:val="030F0F69"/>
    <w:multiLevelType w:val="hybridMultilevel"/>
    <w:tmpl w:val="73F4D94E"/>
    <w:lvl w:ilvl="0" w:tplc="04090001">
      <w:start w:val="1"/>
      <w:numFmt w:val="decimal"/>
      <w:lvlText w:val="%1."/>
      <w:lvlJc w:val="left"/>
      <w:pPr>
        <w:tabs>
          <w:tab w:val="num" w:pos="360"/>
        </w:tabs>
        <w:ind w:left="360" w:hanging="360"/>
      </w:pPr>
      <w:rPr>
        <w:rFonts w:cs="Times New Roman"/>
      </w:rPr>
    </w:lvl>
    <w:lvl w:ilvl="1" w:tplc="04090003">
      <w:start w:val="1"/>
      <w:numFmt w:val="bullet"/>
      <w:lvlText w:val=""/>
      <w:lvlJc w:val="left"/>
      <w:pPr>
        <w:tabs>
          <w:tab w:val="num" w:pos="1080"/>
        </w:tabs>
        <w:ind w:left="1080" w:hanging="360"/>
      </w:pPr>
      <w:rPr>
        <w:rFonts w:ascii="Wingdings" w:hAnsi="Wingdings" w:hint="default"/>
      </w:rPr>
    </w:lvl>
    <w:lvl w:ilvl="2" w:tplc="04090005" w:tentative="1">
      <w:start w:val="1"/>
      <w:numFmt w:val="lowerRoman"/>
      <w:lvlText w:val="%3."/>
      <w:lvlJc w:val="right"/>
      <w:pPr>
        <w:tabs>
          <w:tab w:val="num" w:pos="1800"/>
        </w:tabs>
        <w:ind w:left="1800" w:hanging="180"/>
      </w:pPr>
      <w:rPr>
        <w:rFonts w:cs="Times New Roman"/>
      </w:rPr>
    </w:lvl>
    <w:lvl w:ilvl="3" w:tplc="04090001" w:tentative="1">
      <w:start w:val="1"/>
      <w:numFmt w:val="decimal"/>
      <w:lvlText w:val="%4."/>
      <w:lvlJc w:val="left"/>
      <w:pPr>
        <w:tabs>
          <w:tab w:val="num" w:pos="2520"/>
        </w:tabs>
        <w:ind w:left="2520" w:hanging="360"/>
      </w:pPr>
      <w:rPr>
        <w:rFonts w:cs="Times New Roman"/>
      </w:rPr>
    </w:lvl>
    <w:lvl w:ilvl="4" w:tplc="04090003" w:tentative="1">
      <w:start w:val="1"/>
      <w:numFmt w:val="lowerLetter"/>
      <w:lvlText w:val="%5."/>
      <w:lvlJc w:val="left"/>
      <w:pPr>
        <w:tabs>
          <w:tab w:val="num" w:pos="3240"/>
        </w:tabs>
        <w:ind w:left="3240" w:hanging="360"/>
      </w:pPr>
      <w:rPr>
        <w:rFonts w:cs="Times New Roman"/>
      </w:rPr>
    </w:lvl>
    <w:lvl w:ilvl="5" w:tplc="04090005" w:tentative="1">
      <w:start w:val="1"/>
      <w:numFmt w:val="lowerRoman"/>
      <w:lvlText w:val="%6."/>
      <w:lvlJc w:val="right"/>
      <w:pPr>
        <w:tabs>
          <w:tab w:val="num" w:pos="3960"/>
        </w:tabs>
        <w:ind w:left="3960" w:hanging="180"/>
      </w:pPr>
      <w:rPr>
        <w:rFonts w:cs="Times New Roman"/>
      </w:rPr>
    </w:lvl>
    <w:lvl w:ilvl="6" w:tplc="04090001" w:tentative="1">
      <w:start w:val="1"/>
      <w:numFmt w:val="decimal"/>
      <w:lvlText w:val="%7."/>
      <w:lvlJc w:val="left"/>
      <w:pPr>
        <w:tabs>
          <w:tab w:val="num" w:pos="4680"/>
        </w:tabs>
        <w:ind w:left="4680" w:hanging="360"/>
      </w:pPr>
      <w:rPr>
        <w:rFonts w:cs="Times New Roman"/>
      </w:rPr>
    </w:lvl>
    <w:lvl w:ilvl="7" w:tplc="04090003" w:tentative="1">
      <w:start w:val="1"/>
      <w:numFmt w:val="lowerLetter"/>
      <w:lvlText w:val="%8."/>
      <w:lvlJc w:val="left"/>
      <w:pPr>
        <w:tabs>
          <w:tab w:val="num" w:pos="5400"/>
        </w:tabs>
        <w:ind w:left="5400" w:hanging="360"/>
      </w:pPr>
      <w:rPr>
        <w:rFonts w:cs="Times New Roman"/>
      </w:rPr>
    </w:lvl>
    <w:lvl w:ilvl="8" w:tplc="04090005" w:tentative="1">
      <w:start w:val="1"/>
      <w:numFmt w:val="lowerRoman"/>
      <w:lvlText w:val="%9."/>
      <w:lvlJc w:val="right"/>
      <w:pPr>
        <w:tabs>
          <w:tab w:val="num" w:pos="6120"/>
        </w:tabs>
        <w:ind w:left="6120" w:hanging="180"/>
      </w:pPr>
      <w:rPr>
        <w:rFonts w:cs="Times New Roman"/>
      </w:rPr>
    </w:lvl>
  </w:abstractNum>
  <w:abstractNum w:abstractNumId="14">
    <w:nsid w:val="05095608"/>
    <w:multiLevelType w:val="hybridMultilevel"/>
    <w:tmpl w:val="5686D5C6"/>
    <w:lvl w:ilvl="0" w:tplc="04090001">
      <w:start w:val="1"/>
      <w:numFmt w:val="decimal"/>
      <w:lvlText w:val="%1."/>
      <w:lvlJc w:val="left"/>
      <w:pPr>
        <w:tabs>
          <w:tab w:val="num" w:pos="360"/>
        </w:tabs>
        <w:ind w:left="36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5">
    <w:nsid w:val="055F3122"/>
    <w:multiLevelType w:val="hybridMultilevel"/>
    <w:tmpl w:val="34EEE034"/>
    <w:lvl w:ilvl="0" w:tplc="0408000F">
      <w:start w:val="1"/>
      <w:numFmt w:val="decimal"/>
      <w:lvlText w:val="%1."/>
      <w:lvlJc w:val="left"/>
      <w:pPr>
        <w:tabs>
          <w:tab w:val="num" w:pos="360"/>
        </w:tabs>
        <w:ind w:left="360" w:hanging="360"/>
      </w:pPr>
      <w:rPr>
        <w:rFonts w:cs="Times New Roman" w:hint="default"/>
      </w:rPr>
    </w:lvl>
    <w:lvl w:ilvl="1" w:tplc="0408000D">
      <w:start w:val="1"/>
      <w:numFmt w:val="bullet"/>
      <w:lvlText w:val="-"/>
      <w:lvlJc w:val="left"/>
      <w:pPr>
        <w:tabs>
          <w:tab w:val="num" w:pos="1440"/>
        </w:tabs>
        <w:ind w:left="1440" w:hanging="360"/>
      </w:pPr>
      <w:rPr>
        <w:rFonts w:ascii="Tahoma" w:hAnsi="Tahoma" w:hint="default"/>
      </w:rPr>
    </w:lvl>
    <w:lvl w:ilvl="2" w:tplc="0408001B" w:tentative="1">
      <w:start w:val="1"/>
      <w:numFmt w:val="lowerRoman"/>
      <w:lvlText w:val="%3."/>
      <w:lvlJc w:val="right"/>
      <w:pPr>
        <w:tabs>
          <w:tab w:val="num" w:pos="2160"/>
        </w:tabs>
        <w:ind w:left="2160" w:hanging="180"/>
      </w:pPr>
      <w:rPr>
        <w:rFonts w:cs="Times New Roman"/>
      </w:rPr>
    </w:lvl>
    <w:lvl w:ilvl="3" w:tplc="0408000F" w:tentative="1">
      <w:start w:val="1"/>
      <w:numFmt w:val="decimal"/>
      <w:lvlText w:val="%4."/>
      <w:lvlJc w:val="left"/>
      <w:pPr>
        <w:tabs>
          <w:tab w:val="num" w:pos="2880"/>
        </w:tabs>
        <w:ind w:left="2880" w:hanging="360"/>
      </w:pPr>
      <w:rPr>
        <w:rFonts w:cs="Times New Roman"/>
      </w:rPr>
    </w:lvl>
    <w:lvl w:ilvl="4" w:tplc="04080019" w:tentative="1">
      <w:start w:val="1"/>
      <w:numFmt w:val="lowerLetter"/>
      <w:lvlText w:val="%5."/>
      <w:lvlJc w:val="left"/>
      <w:pPr>
        <w:tabs>
          <w:tab w:val="num" w:pos="3600"/>
        </w:tabs>
        <w:ind w:left="3600" w:hanging="360"/>
      </w:pPr>
      <w:rPr>
        <w:rFonts w:cs="Times New Roman"/>
      </w:rPr>
    </w:lvl>
    <w:lvl w:ilvl="5" w:tplc="0408001B" w:tentative="1">
      <w:start w:val="1"/>
      <w:numFmt w:val="lowerRoman"/>
      <w:lvlText w:val="%6."/>
      <w:lvlJc w:val="right"/>
      <w:pPr>
        <w:tabs>
          <w:tab w:val="num" w:pos="4320"/>
        </w:tabs>
        <w:ind w:left="4320" w:hanging="180"/>
      </w:pPr>
      <w:rPr>
        <w:rFonts w:cs="Times New Roman"/>
      </w:rPr>
    </w:lvl>
    <w:lvl w:ilvl="6" w:tplc="0408000F" w:tentative="1">
      <w:start w:val="1"/>
      <w:numFmt w:val="decimal"/>
      <w:lvlText w:val="%7."/>
      <w:lvlJc w:val="left"/>
      <w:pPr>
        <w:tabs>
          <w:tab w:val="num" w:pos="5040"/>
        </w:tabs>
        <w:ind w:left="5040" w:hanging="360"/>
      </w:pPr>
      <w:rPr>
        <w:rFonts w:cs="Times New Roman"/>
      </w:rPr>
    </w:lvl>
    <w:lvl w:ilvl="7" w:tplc="04080019" w:tentative="1">
      <w:start w:val="1"/>
      <w:numFmt w:val="lowerLetter"/>
      <w:lvlText w:val="%8."/>
      <w:lvlJc w:val="left"/>
      <w:pPr>
        <w:tabs>
          <w:tab w:val="num" w:pos="5760"/>
        </w:tabs>
        <w:ind w:left="5760" w:hanging="360"/>
      </w:pPr>
      <w:rPr>
        <w:rFonts w:cs="Times New Roman"/>
      </w:rPr>
    </w:lvl>
    <w:lvl w:ilvl="8" w:tplc="0408001B" w:tentative="1">
      <w:start w:val="1"/>
      <w:numFmt w:val="lowerRoman"/>
      <w:lvlText w:val="%9."/>
      <w:lvlJc w:val="right"/>
      <w:pPr>
        <w:tabs>
          <w:tab w:val="num" w:pos="6480"/>
        </w:tabs>
        <w:ind w:left="6480" w:hanging="180"/>
      </w:pPr>
      <w:rPr>
        <w:rFonts w:cs="Times New Roman"/>
      </w:rPr>
    </w:lvl>
  </w:abstractNum>
  <w:abstractNum w:abstractNumId="16">
    <w:nsid w:val="05815DDD"/>
    <w:multiLevelType w:val="hybridMultilevel"/>
    <w:tmpl w:val="6E44BD8C"/>
    <w:lvl w:ilvl="0" w:tplc="0408000B">
      <w:start w:val="1"/>
      <w:numFmt w:val="bullet"/>
      <w:lvlText w:val=""/>
      <w:lvlJc w:val="left"/>
      <w:pPr>
        <w:tabs>
          <w:tab w:val="num" w:pos="1860"/>
        </w:tabs>
        <w:ind w:left="186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7">
    <w:nsid w:val="05C45D73"/>
    <w:multiLevelType w:val="hybridMultilevel"/>
    <w:tmpl w:val="8F88EAC4"/>
    <w:lvl w:ilvl="0" w:tplc="3FD4140E">
      <w:start w:val="1"/>
      <w:numFmt w:val="bullet"/>
      <w:lvlText w:val="-"/>
      <w:lvlJc w:val="left"/>
      <w:pPr>
        <w:tabs>
          <w:tab w:val="num" w:pos="360"/>
        </w:tabs>
        <w:ind w:left="360" w:hanging="360"/>
      </w:pPr>
      <w:rPr>
        <w:rFonts w:ascii="Tahoma" w:hAnsi="Tahoma" w:hint="default"/>
      </w:rPr>
    </w:lvl>
    <w:lvl w:ilvl="1" w:tplc="209A261C">
      <w:start w:val="1"/>
      <w:numFmt w:val="bullet"/>
      <w:lvlText w:val="-"/>
      <w:lvlJc w:val="left"/>
      <w:pPr>
        <w:tabs>
          <w:tab w:val="num" w:pos="1440"/>
        </w:tabs>
        <w:ind w:left="1440" w:hanging="360"/>
      </w:pPr>
      <w:rPr>
        <w:rFonts w:ascii="Tahoma" w:hAnsi="Tahoma" w:hint="default"/>
      </w:rPr>
    </w:lvl>
    <w:lvl w:ilvl="2" w:tplc="0408001B" w:tentative="1">
      <w:start w:val="1"/>
      <w:numFmt w:val="lowerRoman"/>
      <w:lvlText w:val="%3."/>
      <w:lvlJc w:val="right"/>
      <w:pPr>
        <w:tabs>
          <w:tab w:val="num" w:pos="2160"/>
        </w:tabs>
        <w:ind w:left="2160" w:hanging="180"/>
      </w:pPr>
      <w:rPr>
        <w:rFonts w:cs="Times New Roman"/>
      </w:rPr>
    </w:lvl>
    <w:lvl w:ilvl="3" w:tplc="0408000F" w:tentative="1">
      <w:start w:val="1"/>
      <w:numFmt w:val="decimal"/>
      <w:lvlText w:val="%4."/>
      <w:lvlJc w:val="left"/>
      <w:pPr>
        <w:tabs>
          <w:tab w:val="num" w:pos="2880"/>
        </w:tabs>
        <w:ind w:left="2880" w:hanging="360"/>
      </w:pPr>
      <w:rPr>
        <w:rFonts w:cs="Times New Roman"/>
      </w:rPr>
    </w:lvl>
    <w:lvl w:ilvl="4" w:tplc="04080019" w:tentative="1">
      <w:start w:val="1"/>
      <w:numFmt w:val="lowerLetter"/>
      <w:lvlText w:val="%5."/>
      <w:lvlJc w:val="left"/>
      <w:pPr>
        <w:tabs>
          <w:tab w:val="num" w:pos="3600"/>
        </w:tabs>
        <w:ind w:left="3600" w:hanging="360"/>
      </w:pPr>
      <w:rPr>
        <w:rFonts w:cs="Times New Roman"/>
      </w:rPr>
    </w:lvl>
    <w:lvl w:ilvl="5" w:tplc="0408001B" w:tentative="1">
      <w:start w:val="1"/>
      <w:numFmt w:val="lowerRoman"/>
      <w:lvlText w:val="%6."/>
      <w:lvlJc w:val="right"/>
      <w:pPr>
        <w:tabs>
          <w:tab w:val="num" w:pos="4320"/>
        </w:tabs>
        <w:ind w:left="4320" w:hanging="180"/>
      </w:pPr>
      <w:rPr>
        <w:rFonts w:cs="Times New Roman"/>
      </w:rPr>
    </w:lvl>
    <w:lvl w:ilvl="6" w:tplc="0408000F" w:tentative="1">
      <w:start w:val="1"/>
      <w:numFmt w:val="decimal"/>
      <w:lvlText w:val="%7."/>
      <w:lvlJc w:val="left"/>
      <w:pPr>
        <w:tabs>
          <w:tab w:val="num" w:pos="5040"/>
        </w:tabs>
        <w:ind w:left="5040" w:hanging="360"/>
      </w:pPr>
      <w:rPr>
        <w:rFonts w:cs="Times New Roman"/>
      </w:rPr>
    </w:lvl>
    <w:lvl w:ilvl="7" w:tplc="04080019" w:tentative="1">
      <w:start w:val="1"/>
      <w:numFmt w:val="lowerLetter"/>
      <w:lvlText w:val="%8."/>
      <w:lvlJc w:val="left"/>
      <w:pPr>
        <w:tabs>
          <w:tab w:val="num" w:pos="5760"/>
        </w:tabs>
        <w:ind w:left="5760" w:hanging="360"/>
      </w:pPr>
      <w:rPr>
        <w:rFonts w:cs="Times New Roman"/>
      </w:rPr>
    </w:lvl>
    <w:lvl w:ilvl="8" w:tplc="0408001B" w:tentative="1">
      <w:start w:val="1"/>
      <w:numFmt w:val="lowerRoman"/>
      <w:lvlText w:val="%9."/>
      <w:lvlJc w:val="right"/>
      <w:pPr>
        <w:tabs>
          <w:tab w:val="num" w:pos="6480"/>
        </w:tabs>
        <w:ind w:left="6480" w:hanging="180"/>
      </w:pPr>
      <w:rPr>
        <w:rFonts w:cs="Times New Roman"/>
      </w:rPr>
    </w:lvl>
  </w:abstractNum>
  <w:abstractNum w:abstractNumId="18">
    <w:nsid w:val="06A460DF"/>
    <w:multiLevelType w:val="hybridMultilevel"/>
    <w:tmpl w:val="44529218"/>
    <w:lvl w:ilvl="0" w:tplc="FCC82446">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360"/>
        </w:tabs>
        <w:ind w:left="360" w:hanging="360"/>
      </w:pPr>
      <w:rPr>
        <w:rFonts w:ascii="Courier New" w:hAnsi="Courier New" w:cs="Courier New" w:hint="default"/>
      </w:rPr>
    </w:lvl>
    <w:lvl w:ilvl="2" w:tplc="04080005">
      <w:start w:val="1"/>
      <w:numFmt w:val="bullet"/>
      <w:lvlText w:val=""/>
      <w:lvlJc w:val="left"/>
      <w:pPr>
        <w:tabs>
          <w:tab w:val="num" w:pos="1080"/>
        </w:tabs>
        <w:ind w:left="1080" w:hanging="360"/>
      </w:pPr>
      <w:rPr>
        <w:rFonts w:ascii="Wingdings" w:hAnsi="Wingdings" w:hint="default"/>
      </w:rPr>
    </w:lvl>
    <w:lvl w:ilvl="3" w:tplc="04080001" w:tentative="1">
      <w:start w:val="1"/>
      <w:numFmt w:val="bullet"/>
      <w:lvlText w:val=""/>
      <w:lvlJc w:val="left"/>
      <w:pPr>
        <w:tabs>
          <w:tab w:val="num" w:pos="1800"/>
        </w:tabs>
        <w:ind w:left="1800" w:hanging="360"/>
      </w:pPr>
      <w:rPr>
        <w:rFonts w:ascii="Symbol" w:hAnsi="Symbol" w:hint="default"/>
      </w:rPr>
    </w:lvl>
    <w:lvl w:ilvl="4" w:tplc="04080003" w:tentative="1">
      <w:start w:val="1"/>
      <w:numFmt w:val="bullet"/>
      <w:lvlText w:val="o"/>
      <w:lvlJc w:val="left"/>
      <w:pPr>
        <w:tabs>
          <w:tab w:val="num" w:pos="2520"/>
        </w:tabs>
        <w:ind w:left="2520" w:hanging="360"/>
      </w:pPr>
      <w:rPr>
        <w:rFonts w:ascii="Courier New" w:hAnsi="Courier New" w:cs="Courier New" w:hint="default"/>
      </w:rPr>
    </w:lvl>
    <w:lvl w:ilvl="5" w:tplc="04080005" w:tentative="1">
      <w:start w:val="1"/>
      <w:numFmt w:val="bullet"/>
      <w:lvlText w:val=""/>
      <w:lvlJc w:val="left"/>
      <w:pPr>
        <w:tabs>
          <w:tab w:val="num" w:pos="3240"/>
        </w:tabs>
        <w:ind w:left="3240" w:hanging="360"/>
      </w:pPr>
      <w:rPr>
        <w:rFonts w:ascii="Wingdings" w:hAnsi="Wingdings" w:hint="default"/>
      </w:rPr>
    </w:lvl>
    <w:lvl w:ilvl="6" w:tplc="04080001" w:tentative="1">
      <w:start w:val="1"/>
      <w:numFmt w:val="bullet"/>
      <w:lvlText w:val=""/>
      <w:lvlJc w:val="left"/>
      <w:pPr>
        <w:tabs>
          <w:tab w:val="num" w:pos="3960"/>
        </w:tabs>
        <w:ind w:left="3960" w:hanging="360"/>
      </w:pPr>
      <w:rPr>
        <w:rFonts w:ascii="Symbol" w:hAnsi="Symbol" w:hint="default"/>
      </w:rPr>
    </w:lvl>
    <w:lvl w:ilvl="7" w:tplc="04080003" w:tentative="1">
      <w:start w:val="1"/>
      <w:numFmt w:val="bullet"/>
      <w:lvlText w:val="o"/>
      <w:lvlJc w:val="left"/>
      <w:pPr>
        <w:tabs>
          <w:tab w:val="num" w:pos="4680"/>
        </w:tabs>
        <w:ind w:left="4680" w:hanging="360"/>
      </w:pPr>
      <w:rPr>
        <w:rFonts w:ascii="Courier New" w:hAnsi="Courier New" w:cs="Courier New" w:hint="default"/>
      </w:rPr>
    </w:lvl>
    <w:lvl w:ilvl="8" w:tplc="04080005" w:tentative="1">
      <w:start w:val="1"/>
      <w:numFmt w:val="bullet"/>
      <w:lvlText w:val=""/>
      <w:lvlJc w:val="left"/>
      <w:pPr>
        <w:tabs>
          <w:tab w:val="num" w:pos="5400"/>
        </w:tabs>
        <w:ind w:left="5400" w:hanging="360"/>
      </w:pPr>
      <w:rPr>
        <w:rFonts w:ascii="Wingdings" w:hAnsi="Wingdings" w:hint="default"/>
      </w:rPr>
    </w:lvl>
  </w:abstractNum>
  <w:abstractNum w:abstractNumId="19">
    <w:nsid w:val="079342C7"/>
    <w:multiLevelType w:val="multilevel"/>
    <w:tmpl w:val="878EC306"/>
    <w:lvl w:ilvl="0">
      <w:start w:val="1"/>
      <w:numFmt w:val="upperLetter"/>
      <w:lvlText w:val="%1"/>
      <w:lvlJc w:val="left"/>
      <w:pPr>
        <w:tabs>
          <w:tab w:val="num" w:pos="1418"/>
        </w:tabs>
        <w:ind w:left="2212" w:hanging="794"/>
      </w:pPr>
      <w:rPr>
        <w:rFonts w:ascii="Tahoma" w:hAnsi="Tahoma" w:cs="Times New Roman" w:hint="default"/>
        <w:b/>
        <w:i w:val="0"/>
        <w:sz w:val="22"/>
      </w:rPr>
    </w:lvl>
    <w:lvl w:ilvl="1">
      <w:start w:val="1"/>
      <w:numFmt w:val="decimal"/>
      <w:lvlText w:val="%1.%2"/>
      <w:lvlJc w:val="left"/>
      <w:pPr>
        <w:tabs>
          <w:tab w:val="num" w:pos="1260"/>
        </w:tabs>
        <w:ind w:left="745" w:hanging="565"/>
      </w:pPr>
      <w:rPr>
        <w:rFonts w:ascii="Tahoma" w:hAnsi="Tahoma" w:cs="Times New Roman" w:hint="default"/>
      </w:rPr>
    </w:lvl>
    <w:lvl w:ilvl="2">
      <w:start w:val="1"/>
      <w:numFmt w:val="decimal"/>
      <w:lvlText w:val="%1.%2.%3"/>
      <w:lvlJc w:val="left"/>
      <w:pPr>
        <w:tabs>
          <w:tab w:val="num" w:pos="2782"/>
        </w:tabs>
        <w:ind w:left="2422" w:hanging="720"/>
      </w:pPr>
      <w:rPr>
        <w:rFonts w:ascii="Tahoma" w:hAnsi="Tahoma" w:cs="Times New Roman" w:hint="default"/>
        <w:sz w:val="22"/>
      </w:rPr>
    </w:lvl>
    <w:lvl w:ilvl="3">
      <w:start w:val="1"/>
      <w:numFmt w:val="decimal"/>
      <w:lvlText w:val="%1.%2.%3.%4"/>
      <w:lvlJc w:val="left"/>
      <w:pPr>
        <w:tabs>
          <w:tab w:val="num" w:pos="2291"/>
        </w:tabs>
        <w:ind w:left="1715" w:hanging="864"/>
      </w:pPr>
      <w:rPr>
        <w:rFonts w:ascii="Tahoma" w:hAnsi="Tahoma" w:cs="Times New Roman" w:hint="default"/>
      </w:rPr>
    </w:lvl>
    <w:lvl w:ilvl="4">
      <w:start w:val="1"/>
      <w:numFmt w:val="decimal"/>
      <w:lvlText w:val="%1.%2.%3.%4.%5"/>
      <w:lvlJc w:val="left"/>
      <w:pPr>
        <w:tabs>
          <w:tab w:val="num" w:pos="3218"/>
        </w:tabs>
        <w:ind w:left="2426" w:hanging="1008"/>
      </w:pPr>
      <w:rPr>
        <w:rFonts w:ascii="Tahoma" w:hAnsi="Tahoma" w:cs="Times New Roman" w:hint="default"/>
      </w:rPr>
    </w:lvl>
    <w:lvl w:ilvl="5">
      <w:start w:val="1"/>
      <w:numFmt w:val="decimal"/>
      <w:lvlText w:val="%1.%2.%3.%4.%5.%6"/>
      <w:lvlJc w:val="left"/>
      <w:pPr>
        <w:tabs>
          <w:tab w:val="num" w:pos="2552"/>
        </w:tabs>
        <w:ind w:left="2552" w:hanging="1134"/>
      </w:pPr>
      <w:rPr>
        <w:rFonts w:ascii="Tahoma" w:hAnsi="Tahoma" w:cs="Times New Roman" w:hint="default"/>
        <w:b/>
        <w:i w:val="0"/>
        <w:sz w:val="20"/>
        <w:szCs w:val="20"/>
      </w:rPr>
    </w:lvl>
    <w:lvl w:ilvl="6">
      <w:start w:val="1"/>
      <w:numFmt w:val="decimal"/>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20">
    <w:nsid w:val="0CC21C9F"/>
    <w:multiLevelType w:val="hybridMultilevel"/>
    <w:tmpl w:val="83DC3780"/>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0D6B64F3"/>
    <w:multiLevelType w:val="hybridMultilevel"/>
    <w:tmpl w:val="C8CCBEF4"/>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2">
    <w:nsid w:val="0DA92E80"/>
    <w:multiLevelType w:val="hybridMultilevel"/>
    <w:tmpl w:val="2AA2E06A"/>
    <w:lvl w:ilvl="0" w:tplc="FFFFFFFF">
      <w:start w:val="1"/>
      <w:numFmt w:val="decimal"/>
      <w:lvlText w:val="%1."/>
      <w:lvlJc w:val="left"/>
      <w:pPr>
        <w:tabs>
          <w:tab w:val="num" w:pos="360"/>
        </w:tabs>
        <w:ind w:left="360" w:hanging="360"/>
      </w:pPr>
      <w:rPr>
        <w:rFonts w:cs="Times New Roman"/>
      </w:rPr>
    </w:lvl>
    <w:lvl w:ilvl="1" w:tplc="FFFFFFFF">
      <w:start w:val="1"/>
      <w:numFmt w:val="lowerRoman"/>
      <w:lvlText w:val="(%2)"/>
      <w:lvlJc w:val="left"/>
      <w:pPr>
        <w:ind w:left="1800" w:hanging="720"/>
      </w:pPr>
      <w:rPr>
        <w:rFonts w:cs="Times New Roman"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
    <w:nsid w:val="105F4469"/>
    <w:multiLevelType w:val="hybridMultilevel"/>
    <w:tmpl w:val="49A243E8"/>
    <w:lvl w:ilvl="0" w:tplc="0409000F">
      <w:start w:val="1"/>
      <w:numFmt w:val="decimal"/>
      <w:lvlText w:val="%1."/>
      <w:lvlJc w:val="left"/>
      <w:pPr>
        <w:tabs>
          <w:tab w:val="num" w:pos="360"/>
        </w:tabs>
        <w:ind w:left="360" w:hanging="360"/>
      </w:pPr>
      <w:rPr>
        <w:rFonts w:cs="Times New Roman"/>
      </w:rPr>
    </w:lvl>
    <w:lvl w:ilvl="1" w:tplc="033EAF1E" w:tentative="1">
      <w:start w:val="1"/>
      <w:numFmt w:val="lowerLetter"/>
      <w:lvlText w:val="%2."/>
      <w:lvlJc w:val="left"/>
      <w:pPr>
        <w:tabs>
          <w:tab w:val="num" w:pos="1080"/>
        </w:tabs>
        <w:ind w:left="1080" w:hanging="360"/>
      </w:pPr>
      <w:rPr>
        <w:rFonts w:cs="Times New Roman"/>
      </w:rPr>
    </w:lvl>
    <w:lvl w:ilvl="2" w:tplc="0408001B" w:tentative="1">
      <w:start w:val="1"/>
      <w:numFmt w:val="lowerRoman"/>
      <w:lvlText w:val="%3."/>
      <w:lvlJc w:val="right"/>
      <w:pPr>
        <w:tabs>
          <w:tab w:val="num" w:pos="1800"/>
        </w:tabs>
        <w:ind w:left="1800" w:hanging="180"/>
      </w:pPr>
      <w:rPr>
        <w:rFonts w:cs="Times New Roman"/>
      </w:rPr>
    </w:lvl>
    <w:lvl w:ilvl="3" w:tplc="0408000F" w:tentative="1">
      <w:start w:val="1"/>
      <w:numFmt w:val="decimal"/>
      <w:lvlText w:val="%4."/>
      <w:lvlJc w:val="left"/>
      <w:pPr>
        <w:tabs>
          <w:tab w:val="num" w:pos="2520"/>
        </w:tabs>
        <w:ind w:left="2520" w:hanging="360"/>
      </w:pPr>
      <w:rPr>
        <w:rFonts w:cs="Times New Roman"/>
      </w:rPr>
    </w:lvl>
    <w:lvl w:ilvl="4" w:tplc="04080019" w:tentative="1">
      <w:start w:val="1"/>
      <w:numFmt w:val="lowerLetter"/>
      <w:lvlText w:val="%5."/>
      <w:lvlJc w:val="left"/>
      <w:pPr>
        <w:tabs>
          <w:tab w:val="num" w:pos="3240"/>
        </w:tabs>
        <w:ind w:left="3240" w:hanging="360"/>
      </w:pPr>
      <w:rPr>
        <w:rFonts w:cs="Times New Roman"/>
      </w:rPr>
    </w:lvl>
    <w:lvl w:ilvl="5" w:tplc="0408001B" w:tentative="1">
      <w:start w:val="1"/>
      <w:numFmt w:val="lowerRoman"/>
      <w:lvlText w:val="%6."/>
      <w:lvlJc w:val="right"/>
      <w:pPr>
        <w:tabs>
          <w:tab w:val="num" w:pos="3960"/>
        </w:tabs>
        <w:ind w:left="3960" w:hanging="180"/>
      </w:pPr>
      <w:rPr>
        <w:rFonts w:cs="Times New Roman"/>
      </w:rPr>
    </w:lvl>
    <w:lvl w:ilvl="6" w:tplc="0408000F" w:tentative="1">
      <w:start w:val="1"/>
      <w:numFmt w:val="decimal"/>
      <w:lvlText w:val="%7."/>
      <w:lvlJc w:val="left"/>
      <w:pPr>
        <w:tabs>
          <w:tab w:val="num" w:pos="4680"/>
        </w:tabs>
        <w:ind w:left="4680" w:hanging="360"/>
      </w:pPr>
      <w:rPr>
        <w:rFonts w:cs="Times New Roman"/>
      </w:rPr>
    </w:lvl>
    <w:lvl w:ilvl="7" w:tplc="04080019" w:tentative="1">
      <w:start w:val="1"/>
      <w:numFmt w:val="lowerLetter"/>
      <w:lvlText w:val="%8."/>
      <w:lvlJc w:val="left"/>
      <w:pPr>
        <w:tabs>
          <w:tab w:val="num" w:pos="5400"/>
        </w:tabs>
        <w:ind w:left="5400" w:hanging="360"/>
      </w:pPr>
      <w:rPr>
        <w:rFonts w:cs="Times New Roman"/>
      </w:rPr>
    </w:lvl>
    <w:lvl w:ilvl="8" w:tplc="0408001B" w:tentative="1">
      <w:start w:val="1"/>
      <w:numFmt w:val="lowerRoman"/>
      <w:lvlText w:val="%9."/>
      <w:lvlJc w:val="right"/>
      <w:pPr>
        <w:tabs>
          <w:tab w:val="num" w:pos="6120"/>
        </w:tabs>
        <w:ind w:left="6120" w:hanging="180"/>
      </w:pPr>
      <w:rPr>
        <w:rFonts w:cs="Times New Roman"/>
      </w:rPr>
    </w:lvl>
  </w:abstractNum>
  <w:abstractNum w:abstractNumId="24">
    <w:nsid w:val="13874DDE"/>
    <w:multiLevelType w:val="hybridMultilevel"/>
    <w:tmpl w:val="F5B258F2"/>
    <w:lvl w:ilvl="0" w:tplc="0809000F">
      <w:start w:val="1"/>
      <w:numFmt w:val="decimal"/>
      <w:lvlText w:val="%1."/>
      <w:lvlJc w:val="left"/>
      <w:pPr>
        <w:tabs>
          <w:tab w:val="num" w:pos="360"/>
        </w:tabs>
        <w:ind w:left="360" w:hanging="360"/>
      </w:pPr>
      <w:rPr>
        <w:rFonts w:cs="Times New Roman" w:hint="default"/>
      </w:rPr>
    </w:lvl>
    <w:lvl w:ilvl="1" w:tplc="04080019" w:tentative="1">
      <w:start w:val="1"/>
      <w:numFmt w:val="bullet"/>
      <w:lvlText w:val="o"/>
      <w:lvlJc w:val="left"/>
      <w:pPr>
        <w:tabs>
          <w:tab w:val="num" w:pos="1440"/>
        </w:tabs>
        <w:ind w:left="1440" w:hanging="360"/>
      </w:pPr>
      <w:rPr>
        <w:rFonts w:ascii="Courier New" w:hAnsi="Courier New" w:hint="default"/>
      </w:rPr>
    </w:lvl>
    <w:lvl w:ilvl="2" w:tplc="0408001B" w:tentative="1">
      <w:start w:val="1"/>
      <w:numFmt w:val="bullet"/>
      <w:lvlText w:val=""/>
      <w:lvlJc w:val="left"/>
      <w:pPr>
        <w:tabs>
          <w:tab w:val="num" w:pos="2160"/>
        </w:tabs>
        <w:ind w:left="2160" w:hanging="360"/>
      </w:pPr>
      <w:rPr>
        <w:rFonts w:ascii="Wingdings" w:hAnsi="Wingdings" w:hint="default"/>
      </w:rPr>
    </w:lvl>
    <w:lvl w:ilvl="3" w:tplc="0408000F">
      <w:start w:val="1"/>
      <w:numFmt w:val="bullet"/>
      <w:lvlText w:val=""/>
      <w:lvlJc w:val="left"/>
      <w:pPr>
        <w:tabs>
          <w:tab w:val="num" w:pos="2880"/>
        </w:tabs>
        <w:ind w:left="2880" w:hanging="360"/>
      </w:pPr>
      <w:rPr>
        <w:rFonts w:ascii="Symbol" w:hAnsi="Symbol" w:hint="default"/>
      </w:rPr>
    </w:lvl>
    <w:lvl w:ilvl="4" w:tplc="04080019" w:tentative="1">
      <w:start w:val="1"/>
      <w:numFmt w:val="bullet"/>
      <w:lvlText w:val="o"/>
      <w:lvlJc w:val="left"/>
      <w:pPr>
        <w:tabs>
          <w:tab w:val="num" w:pos="3600"/>
        </w:tabs>
        <w:ind w:left="3600" w:hanging="360"/>
      </w:pPr>
      <w:rPr>
        <w:rFonts w:ascii="Courier New" w:hAnsi="Courier New" w:hint="default"/>
      </w:rPr>
    </w:lvl>
    <w:lvl w:ilvl="5" w:tplc="0408001B" w:tentative="1">
      <w:start w:val="1"/>
      <w:numFmt w:val="bullet"/>
      <w:lvlText w:val=""/>
      <w:lvlJc w:val="left"/>
      <w:pPr>
        <w:tabs>
          <w:tab w:val="num" w:pos="4320"/>
        </w:tabs>
        <w:ind w:left="4320" w:hanging="360"/>
      </w:pPr>
      <w:rPr>
        <w:rFonts w:ascii="Wingdings" w:hAnsi="Wingdings" w:hint="default"/>
      </w:rPr>
    </w:lvl>
    <w:lvl w:ilvl="6" w:tplc="0408000F" w:tentative="1">
      <w:start w:val="1"/>
      <w:numFmt w:val="bullet"/>
      <w:lvlText w:val=""/>
      <w:lvlJc w:val="left"/>
      <w:pPr>
        <w:tabs>
          <w:tab w:val="num" w:pos="5040"/>
        </w:tabs>
        <w:ind w:left="5040" w:hanging="360"/>
      </w:pPr>
      <w:rPr>
        <w:rFonts w:ascii="Symbol" w:hAnsi="Symbol" w:hint="default"/>
      </w:rPr>
    </w:lvl>
    <w:lvl w:ilvl="7" w:tplc="04080019" w:tentative="1">
      <w:start w:val="1"/>
      <w:numFmt w:val="bullet"/>
      <w:lvlText w:val="o"/>
      <w:lvlJc w:val="left"/>
      <w:pPr>
        <w:tabs>
          <w:tab w:val="num" w:pos="5760"/>
        </w:tabs>
        <w:ind w:left="5760" w:hanging="360"/>
      </w:pPr>
      <w:rPr>
        <w:rFonts w:ascii="Courier New" w:hAnsi="Courier New" w:hint="default"/>
      </w:rPr>
    </w:lvl>
    <w:lvl w:ilvl="8" w:tplc="0408001B" w:tentative="1">
      <w:start w:val="1"/>
      <w:numFmt w:val="bullet"/>
      <w:lvlText w:val=""/>
      <w:lvlJc w:val="left"/>
      <w:pPr>
        <w:tabs>
          <w:tab w:val="num" w:pos="6480"/>
        </w:tabs>
        <w:ind w:left="6480" w:hanging="360"/>
      </w:pPr>
      <w:rPr>
        <w:rFonts w:ascii="Wingdings" w:hAnsi="Wingdings" w:hint="default"/>
      </w:rPr>
    </w:lvl>
  </w:abstractNum>
  <w:abstractNum w:abstractNumId="25">
    <w:nsid w:val="15CD0AA4"/>
    <w:multiLevelType w:val="multilevel"/>
    <w:tmpl w:val="878EC306"/>
    <w:lvl w:ilvl="0">
      <w:start w:val="1"/>
      <w:numFmt w:val="upperLetter"/>
      <w:lvlText w:val="%1"/>
      <w:lvlJc w:val="left"/>
      <w:pPr>
        <w:tabs>
          <w:tab w:val="num" w:pos="1418"/>
        </w:tabs>
        <w:ind w:left="2212" w:hanging="794"/>
      </w:pPr>
      <w:rPr>
        <w:rFonts w:ascii="Tahoma" w:hAnsi="Tahoma" w:cs="Times New Roman" w:hint="default"/>
        <w:b/>
        <w:i w:val="0"/>
        <w:sz w:val="22"/>
      </w:rPr>
    </w:lvl>
    <w:lvl w:ilvl="1">
      <w:start w:val="1"/>
      <w:numFmt w:val="decimal"/>
      <w:lvlText w:val="%1.%2"/>
      <w:lvlJc w:val="left"/>
      <w:pPr>
        <w:tabs>
          <w:tab w:val="num" w:pos="1260"/>
        </w:tabs>
        <w:ind w:left="745" w:hanging="565"/>
      </w:pPr>
      <w:rPr>
        <w:rFonts w:ascii="Tahoma" w:hAnsi="Tahoma" w:cs="Times New Roman" w:hint="default"/>
      </w:rPr>
    </w:lvl>
    <w:lvl w:ilvl="2">
      <w:start w:val="1"/>
      <w:numFmt w:val="decimal"/>
      <w:lvlText w:val="%1.%2.%3"/>
      <w:lvlJc w:val="left"/>
      <w:pPr>
        <w:tabs>
          <w:tab w:val="num" w:pos="2782"/>
        </w:tabs>
        <w:ind w:left="2422" w:hanging="720"/>
      </w:pPr>
      <w:rPr>
        <w:rFonts w:ascii="Tahoma" w:hAnsi="Tahoma" w:cs="Times New Roman" w:hint="default"/>
        <w:sz w:val="22"/>
      </w:rPr>
    </w:lvl>
    <w:lvl w:ilvl="3">
      <w:start w:val="1"/>
      <w:numFmt w:val="decimal"/>
      <w:lvlText w:val="%1.%2.%3.%4"/>
      <w:lvlJc w:val="left"/>
      <w:pPr>
        <w:tabs>
          <w:tab w:val="num" w:pos="2291"/>
        </w:tabs>
        <w:ind w:left="1715" w:hanging="864"/>
      </w:pPr>
      <w:rPr>
        <w:rFonts w:ascii="Tahoma" w:hAnsi="Tahoma" w:cs="Times New Roman" w:hint="default"/>
      </w:rPr>
    </w:lvl>
    <w:lvl w:ilvl="4">
      <w:start w:val="1"/>
      <w:numFmt w:val="decimal"/>
      <w:lvlText w:val="%1.%2.%3.%4.%5"/>
      <w:lvlJc w:val="left"/>
      <w:pPr>
        <w:tabs>
          <w:tab w:val="num" w:pos="3218"/>
        </w:tabs>
        <w:ind w:left="2426" w:hanging="1008"/>
      </w:pPr>
      <w:rPr>
        <w:rFonts w:ascii="Tahoma" w:hAnsi="Tahoma" w:cs="Times New Roman" w:hint="default"/>
      </w:rPr>
    </w:lvl>
    <w:lvl w:ilvl="5">
      <w:start w:val="1"/>
      <w:numFmt w:val="decimal"/>
      <w:lvlText w:val="%1.%2.%3.%4.%5.%6"/>
      <w:lvlJc w:val="left"/>
      <w:pPr>
        <w:tabs>
          <w:tab w:val="num" w:pos="2552"/>
        </w:tabs>
        <w:ind w:left="2552" w:hanging="1134"/>
      </w:pPr>
      <w:rPr>
        <w:rFonts w:ascii="Tahoma" w:hAnsi="Tahoma" w:cs="Times New Roman" w:hint="default"/>
        <w:b/>
        <w:i w:val="0"/>
        <w:sz w:val="20"/>
        <w:szCs w:val="20"/>
      </w:rPr>
    </w:lvl>
    <w:lvl w:ilvl="6">
      <w:start w:val="1"/>
      <w:numFmt w:val="decimal"/>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26">
    <w:nsid w:val="15E525FC"/>
    <w:multiLevelType w:val="hybridMultilevel"/>
    <w:tmpl w:val="ED3A4F0C"/>
    <w:lvl w:ilvl="0" w:tplc="D4CE8F88">
      <w:start w:val="1"/>
      <w:numFmt w:val="bullet"/>
      <w:lvlText w:val=""/>
      <w:lvlJc w:val="left"/>
      <w:pPr>
        <w:tabs>
          <w:tab w:val="num" w:pos="360"/>
        </w:tabs>
        <w:ind w:left="360" w:hanging="360"/>
      </w:pPr>
      <w:rPr>
        <w:rFonts w:ascii="Wingdings" w:hAnsi="Wingdings" w:hint="default"/>
      </w:rPr>
    </w:lvl>
    <w:lvl w:ilvl="1" w:tplc="F16C8712" w:tentative="1">
      <w:start w:val="1"/>
      <w:numFmt w:val="bullet"/>
      <w:lvlText w:val="o"/>
      <w:lvlJc w:val="left"/>
      <w:pPr>
        <w:tabs>
          <w:tab w:val="num" w:pos="1080"/>
        </w:tabs>
        <w:ind w:left="1080" w:hanging="360"/>
      </w:pPr>
      <w:rPr>
        <w:rFonts w:ascii="Courier New" w:hAnsi="Courier New" w:cs="Courier New" w:hint="default"/>
      </w:rPr>
    </w:lvl>
    <w:lvl w:ilvl="2" w:tplc="221AC78E" w:tentative="1">
      <w:start w:val="1"/>
      <w:numFmt w:val="bullet"/>
      <w:lvlText w:val=""/>
      <w:lvlJc w:val="left"/>
      <w:pPr>
        <w:tabs>
          <w:tab w:val="num" w:pos="1800"/>
        </w:tabs>
        <w:ind w:left="1800" w:hanging="360"/>
      </w:pPr>
      <w:rPr>
        <w:rFonts w:ascii="Wingdings" w:hAnsi="Wingdings" w:hint="default"/>
      </w:rPr>
    </w:lvl>
    <w:lvl w:ilvl="3" w:tplc="50C4EAA4" w:tentative="1">
      <w:start w:val="1"/>
      <w:numFmt w:val="bullet"/>
      <w:lvlText w:val=""/>
      <w:lvlJc w:val="left"/>
      <w:pPr>
        <w:tabs>
          <w:tab w:val="num" w:pos="2520"/>
        </w:tabs>
        <w:ind w:left="2520" w:hanging="360"/>
      </w:pPr>
      <w:rPr>
        <w:rFonts w:ascii="Symbol" w:hAnsi="Symbol" w:hint="default"/>
      </w:rPr>
    </w:lvl>
    <w:lvl w:ilvl="4" w:tplc="1200F59A" w:tentative="1">
      <w:start w:val="1"/>
      <w:numFmt w:val="bullet"/>
      <w:lvlText w:val="o"/>
      <w:lvlJc w:val="left"/>
      <w:pPr>
        <w:tabs>
          <w:tab w:val="num" w:pos="3240"/>
        </w:tabs>
        <w:ind w:left="3240" w:hanging="360"/>
      </w:pPr>
      <w:rPr>
        <w:rFonts w:ascii="Courier New" w:hAnsi="Courier New" w:cs="Courier New" w:hint="default"/>
      </w:rPr>
    </w:lvl>
    <w:lvl w:ilvl="5" w:tplc="CF6E5994" w:tentative="1">
      <w:start w:val="1"/>
      <w:numFmt w:val="bullet"/>
      <w:lvlText w:val=""/>
      <w:lvlJc w:val="left"/>
      <w:pPr>
        <w:tabs>
          <w:tab w:val="num" w:pos="3960"/>
        </w:tabs>
        <w:ind w:left="3960" w:hanging="360"/>
      </w:pPr>
      <w:rPr>
        <w:rFonts w:ascii="Wingdings" w:hAnsi="Wingdings" w:hint="default"/>
      </w:rPr>
    </w:lvl>
    <w:lvl w:ilvl="6" w:tplc="0F4E66CE" w:tentative="1">
      <w:start w:val="1"/>
      <w:numFmt w:val="bullet"/>
      <w:lvlText w:val=""/>
      <w:lvlJc w:val="left"/>
      <w:pPr>
        <w:tabs>
          <w:tab w:val="num" w:pos="4680"/>
        </w:tabs>
        <w:ind w:left="4680" w:hanging="360"/>
      </w:pPr>
      <w:rPr>
        <w:rFonts w:ascii="Symbol" w:hAnsi="Symbol" w:hint="default"/>
      </w:rPr>
    </w:lvl>
    <w:lvl w:ilvl="7" w:tplc="4B34A21C" w:tentative="1">
      <w:start w:val="1"/>
      <w:numFmt w:val="bullet"/>
      <w:lvlText w:val="o"/>
      <w:lvlJc w:val="left"/>
      <w:pPr>
        <w:tabs>
          <w:tab w:val="num" w:pos="5400"/>
        </w:tabs>
        <w:ind w:left="5400" w:hanging="360"/>
      </w:pPr>
      <w:rPr>
        <w:rFonts w:ascii="Courier New" w:hAnsi="Courier New" w:cs="Courier New" w:hint="default"/>
      </w:rPr>
    </w:lvl>
    <w:lvl w:ilvl="8" w:tplc="8F0C244E" w:tentative="1">
      <w:start w:val="1"/>
      <w:numFmt w:val="bullet"/>
      <w:lvlText w:val=""/>
      <w:lvlJc w:val="left"/>
      <w:pPr>
        <w:tabs>
          <w:tab w:val="num" w:pos="6120"/>
        </w:tabs>
        <w:ind w:left="6120" w:hanging="360"/>
      </w:pPr>
      <w:rPr>
        <w:rFonts w:ascii="Wingdings" w:hAnsi="Wingdings" w:hint="default"/>
      </w:rPr>
    </w:lvl>
  </w:abstractNum>
  <w:abstractNum w:abstractNumId="27">
    <w:nsid w:val="174A30ED"/>
    <w:multiLevelType w:val="hybridMultilevel"/>
    <w:tmpl w:val="3EA8013A"/>
    <w:lvl w:ilvl="0" w:tplc="0409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8">
    <w:nsid w:val="18302A30"/>
    <w:multiLevelType w:val="multilevel"/>
    <w:tmpl w:val="993039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C83030D"/>
    <w:multiLevelType w:val="multilevel"/>
    <w:tmpl w:val="0408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0">
    <w:nsid w:val="1EBF4A8F"/>
    <w:multiLevelType w:val="multilevel"/>
    <w:tmpl w:val="CCAA239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1">
    <w:nsid w:val="25765D95"/>
    <w:multiLevelType w:val="multilevel"/>
    <w:tmpl w:val="CFA6AE04"/>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b/>
        <w:color w:val="auto"/>
        <w:sz w:val="28"/>
        <w:szCs w:val="28"/>
      </w:rPr>
    </w:lvl>
    <w:lvl w:ilvl="2">
      <w:start w:val="1"/>
      <w:numFmt w:val="lowerRoman"/>
      <w:lvlText w:val="%3)"/>
      <w:lvlJc w:val="left"/>
      <w:pPr>
        <w:tabs>
          <w:tab w:val="num" w:pos="1080"/>
        </w:tabs>
        <w:ind w:left="1080" w:hanging="360"/>
      </w:pPr>
      <w:rPr>
        <w:rFonts w:cs="Times New Roman" w:hint="default"/>
        <w:b/>
      </w:rPr>
    </w:lvl>
    <w:lvl w:ilvl="3">
      <w:start w:val="1"/>
      <w:numFmt w:val="decimal"/>
      <w:lvlText w:val="(%4)"/>
      <w:lvlJc w:val="left"/>
      <w:pPr>
        <w:tabs>
          <w:tab w:val="num" w:pos="1440"/>
        </w:tabs>
        <w:ind w:left="1440" w:hanging="360"/>
      </w:pPr>
      <w:rPr>
        <w:rFonts w:cs="Times New Roman" w:hint="default"/>
        <w:b/>
        <w:sz w:val="16"/>
        <w:szCs w:val="16"/>
        <w:u w:val="single"/>
      </w:rPr>
    </w:lvl>
    <w:lvl w:ilvl="4">
      <w:start w:val="1"/>
      <w:numFmt w:val="lowerLetter"/>
      <w:lvlText w:val="(%5)"/>
      <w:lvlJc w:val="left"/>
      <w:pPr>
        <w:tabs>
          <w:tab w:val="num" w:pos="1800"/>
        </w:tabs>
        <w:ind w:left="1800" w:hanging="360"/>
      </w:pPr>
      <w:rPr>
        <w:rFonts w:cs="Times New Roman" w:hint="default"/>
        <w:b w:val="0"/>
        <w:i w:val="0"/>
        <w:caps w:val="0"/>
        <w:strike w:val="0"/>
        <w:dstrike w:val="0"/>
        <w:vanish w:val="0"/>
        <w:color w:val="auto"/>
        <w:kern w:val="0"/>
        <w:sz w:val="16"/>
        <w:u w:val="words"/>
        <w:vertAlign w:val="baseline"/>
      </w:rPr>
    </w:lvl>
    <w:lvl w:ilvl="5">
      <w:start w:val="1"/>
      <w:numFmt w:val="lowerRoman"/>
      <w:lvlText w:val="(%6)"/>
      <w:lvlJc w:val="left"/>
      <w:pPr>
        <w:tabs>
          <w:tab w:val="num" w:pos="2160"/>
        </w:tabs>
        <w:ind w:left="2160" w:hanging="360"/>
      </w:pPr>
      <w:rPr>
        <w:rFonts w:cs="Times New Roman" w:hint="default"/>
        <w:sz w:val="16"/>
        <w:u w:val="words"/>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2">
    <w:nsid w:val="25E75983"/>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33">
    <w:nsid w:val="25FB3A20"/>
    <w:multiLevelType w:val="hybridMultilevel"/>
    <w:tmpl w:val="4BFA251C"/>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4">
    <w:nsid w:val="273024DE"/>
    <w:multiLevelType w:val="hybridMultilevel"/>
    <w:tmpl w:val="31781666"/>
    <w:lvl w:ilvl="0" w:tplc="F38AA8F8">
      <w:start w:val="1"/>
      <w:numFmt w:val="bullet"/>
      <w:lvlText w:val=""/>
      <w:lvlJc w:val="left"/>
      <w:pPr>
        <w:ind w:left="360" w:hanging="360"/>
      </w:pPr>
      <w:rPr>
        <w:rFonts w:ascii="Symbol" w:hAnsi="Symbol" w:hint="default"/>
      </w:rPr>
    </w:lvl>
    <w:lvl w:ilvl="1" w:tplc="B9DA919E">
      <w:start w:val="1"/>
      <w:numFmt w:val="bullet"/>
      <w:lvlText w:val="o"/>
      <w:lvlJc w:val="left"/>
      <w:pPr>
        <w:ind w:left="1080" w:hanging="360"/>
      </w:pPr>
      <w:rPr>
        <w:rFonts w:ascii="Courier New" w:hAnsi="Courier New" w:hint="default"/>
      </w:rPr>
    </w:lvl>
    <w:lvl w:ilvl="2" w:tplc="EF485B02">
      <w:start w:val="1"/>
      <w:numFmt w:val="bullet"/>
      <w:lvlText w:val=""/>
      <w:lvlJc w:val="left"/>
      <w:pPr>
        <w:ind w:left="1800" w:hanging="360"/>
      </w:pPr>
      <w:rPr>
        <w:rFonts w:ascii="Wingdings" w:hAnsi="Wingdings" w:hint="default"/>
      </w:rPr>
    </w:lvl>
    <w:lvl w:ilvl="3" w:tplc="E122963E">
      <w:start w:val="1"/>
      <w:numFmt w:val="bullet"/>
      <w:lvlText w:val=""/>
      <w:lvlJc w:val="left"/>
      <w:pPr>
        <w:ind w:left="2520" w:hanging="360"/>
      </w:pPr>
      <w:rPr>
        <w:rFonts w:ascii="Symbol" w:hAnsi="Symbol" w:hint="default"/>
      </w:rPr>
    </w:lvl>
    <w:lvl w:ilvl="4" w:tplc="449C662E" w:tentative="1">
      <w:start w:val="1"/>
      <w:numFmt w:val="bullet"/>
      <w:lvlText w:val="o"/>
      <w:lvlJc w:val="left"/>
      <w:pPr>
        <w:ind w:left="3240" w:hanging="360"/>
      </w:pPr>
      <w:rPr>
        <w:rFonts w:ascii="Courier New" w:hAnsi="Courier New" w:hint="default"/>
      </w:rPr>
    </w:lvl>
    <w:lvl w:ilvl="5" w:tplc="77D82934" w:tentative="1">
      <w:start w:val="1"/>
      <w:numFmt w:val="bullet"/>
      <w:lvlText w:val=""/>
      <w:lvlJc w:val="left"/>
      <w:pPr>
        <w:ind w:left="3960" w:hanging="360"/>
      </w:pPr>
      <w:rPr>
        <w:rFonts w:ascii="Wingdings" w:hAnsi="Wingdings" w:hint="default"/>
      </w:rPr>
    </w:lvl>
    <w:lvl w:ilvl="6" w:tplc="19FEA614" w:tentative="1">
      <w:start w:val="1"/>
      <w:numFmt w:val="bullet"/>
      <w:lvlText w:val=""/>
      <w:lvlJc w:val="left"/>
      <w:pPr>
        <w:ind w:left="4680" w:hanging="360"/>
      </w:pPr>
      <w:rPr>
        <w:rFonts w:ascii="Symbol" w:hAnsi="Symbol" w:hint="default"/>
      </w:rPr>
    </w:lvl>
    <w:lvl w:ilvl="7" w:tplc="B9A44F34" w:tentative="1">
      <w:start w:val="1"/>
      <w:numFmt w:val="bullet"/>
      <w:lvlText w:val="o"/>
      <w:lvlJc w:val="left"/>
      <w:pPr>
        <w:ind w:left="5400" w:hanging="360"/>
      </w:pPr>
      <w:rPr>
        <w:rFonts w:ascii="Courier New" w:hAnsi="Courier New" w:hint="default"/>
      </w:rPr>
    </w:lvl>
    <w:lvl w:ilvl="8" w:tplc="0576CEA0" w:tentative="1">
      <w:start w:val="1"/>
      <w:numFmt w:val="bullet"/>
      <w:lvlText w:val=""/>
      <w:lvlJc w:val="left"/>
      <w:pPr>
        <w:ind w:left="6120" w:hanging="360"/>
      </w:pPr>
      <w:rPr>
        <w:rFonts w:ascii="Wingdings" w:hAnsi="Wingdings" w:hint="default"/>
      </w:rPr>
    </w:lvl>
  </w:abstractNum>
  <w:abstractNum w:abstractNumId="35">
    <w:nsid w:val="276C1741"/>
    <w:multiLevelType w:val="hybridMultilevel"/>
    <w:tmpl w:val="766A318A"/>
    <w:lvl w:ilvl="0" w:tplc="04090001">
      <w:start w:val="1"/>
      <w:numFmt w:val="decimal"/>
      <w:lvlText w:val="%1."/>
      <w:lvlJc w:val="left"/>
      <w:pPr>
        <w:tabs>
          <w:tab w:val="num" w:pos="720"/>
        </w:tabs>
        <w:ind w:left="720" w:hanging="360"/>
      </w:pPr>
      <w:rPr>
        <w:rFonts w:cs="Times New Roman"/>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6">
    <w:nsid w:val="29997EAA"/>
    <w:multiLevelType w:val="hybridMultilevel"/>
    <w:tmpl w:val="2EE2FD9E"/>
    <w:lvl w:ilvl="0" w:tplc="FFFFFFFF">
      <w:start w:val="1"/>
      <w:numFmt w:val="decimal"/>
      <w:lvlText w:val="%1."/>
      <w:lvlJc w:val="left"/>
      <w:pPr>
        <w:tabs>
          <w:tab w:val="num" w:pos="360"/>
        </w:tabs>
        <w:ind w:left="36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7">
    <w:nsid w:val="29E15A92"/>
    <w:multiLevelType w:val="hybridMultilevel"/>
    <w:tmpl w:val="C5F84ED8"/>
    <w:name w:val="WW8Num5"/>
    <w:lvl w:ilvl="0" w:tplc="00000004">
      <w:start w:val="1"/>
      <w:numFmt w:val="bullet"/>
      <w:lvlText w:val="-"/>
      <w:lvlJc w:val="left"/>
      <w:pPr>
        <w:tabs>
          <w:tab w:val="num" w:pos="360"/>
        </w:tabs>
        <w:ind w:left="360" w:hanging="360"/>
      </w:pPr>
      <w:rPr>
        <w:rFonts w:ascii="Tahoma" w:hAnsi="Tahoma"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209A261C">
      <w:start w:val="1"/>
      <w:numFmt w:val="bullet"/>
      <w:lvlText w:val=""/>
      <w:lvlJc w:val="left"/>
      <w:pPr>
        <w:tabs>
          <w:tab w:val="num" w:pos="2160"/>
        </w:tabs>
        <w:ind w:left="2160" w:hanging="360"/>
      </w:pPr>
      <w:rPr>
        <w:rFonts w:ascii="Wingdings" w:hAnsi="Wingdings" w:hint="default"/>
      </w:rPr>
    </w:lvl>
    <w:lvl w:ilvl="3" w:tplc="0408000F" w:tentative="1">
      <w:start w:val="1"/>
      <w:numFmt w:val="bullet"/>
      <w:lvlText w:val=""/>
      <w:lvlJc w:val="left"/>
      <w:pPr>
        <w:tabs>
          <w:tab w:val="num" w:pos="2880"/>
        </w:tabs>
        <w:ind w:left="2880" w:hanging="360"/>
      </w:pPr>
      <w:rPr>
        <w:rFonts w:ascii="Symbol" w:hAnsi="Symbol" w:hint="default"/>
      </w:rPr>
    </w:lvl>
    <w:lvl w:ilvl="4" w:tplc="04080019" w:tentative="1">
      <w:start w:val="1"/>
      <w:numFmt w:val="bullet"/>
      <w:lvlText w:val="o"/>
      <w:lvlJc w:val="left"/>
      <w:pPr>
        <w:tabs>
          <w:tab w:val="num" w:pos="3600"/>
        </w:tabs>
        <w:ind w:left="3600" w:hanging="360"/>
      </w:pPr>
      <w:rPr>
        <w:rFonts w:ascii="Courier New" w:hAnsi="Courier New" w:cs="Courier New" w:hint="default"/>
      </w:rPr>
    </w:lvl>
    <w:lvl w:ilvl="5" w:tplc="0408001B" w:tentative="1">
      <w:start w:val="1"/>
      <w:numFmt w:val="bullet"/>
      <w:lvlText w:val=""/>
      <w:lvlJc w:val="left"/>
      <w:pPr>
        <w:tabs>
          <w:tab w:val="num" w:pos="4320"/>
        </w:tabs>
        <w:ind w:left="4320" w:hanging="360"/>
      </w:pPr>
      <w:rPr>
        <w:rFonts w:ascii="Wingdings" w:hAnsi="Wingdings" w:hint="default"/>
      </w:rPr>
    </w:lvl>
    <w:lvl w:ilvl="6" w:tplc="0408000F" w:tentative="1">
      <w:start w:val="1"/>
      <w:numFmt w:val="bullet"/>
      <w:lvlText w:val=""/>
      <w:lvlJc w:val="left"/>
      <w:pPr>
        <w:tabs>
          <w:tab w:val="num" w:pos="5040"/>
        </w:tabs>
        <w:ind w:left="5040" w:hanging="360"/>
      </w:pPr>
      <w:rPr>
        <w:rFonts w:ascii="Symbol" w:hAnsi="Symbol" w:hint="default"/>
      </w:rPr>
    </w:lvl>
    <w:lvl w:ilvl="7" w:tplc="04080019" w:tentative="1">
      <w:start w:val="1"/>
      <w:numFmt w:val="bullet"/>
      <w:lvlText w:val="o"/>
      <w:lvlJc w:val="left"/>
      <w:pPr>
        <w:tabs>
          <w:tab w:val="num" w:pos="5760"/>
        </w:tabs>
        <w:ind w:left="5760" w:hanging="360"/>
      </w:pPr>
      <w:rPr>
        <w:rFonts w:ascii="Courier New" w:hAnsi="Courier New" w:cs="Courier New" w:hint="default"/>
      </w:rPr>
    </w:lvl>
    <w:lvl w:ilvl="8" w:tplc="0408001B" w:tentative="1">
      <w:start w:val="1"/>
      <w:numFmt w:val="bullet"/>
      <w:lvlText w:val=""/>
      <w:lvlJc w:val="left"/>
      <w:pPr>
        <w:tabs>
          <w:tab w:val="num" w:pos="6480"/>
        </w:tabs>
        <w:ind w:left="6480" w:hanging="360"/>
      </w:pPr>
      <w:rPr>
        <w:rFonts w:ascii="Wingdings" w:hAnsi="Wingdings" w:hint="default"/>
      </w:rPr>
    </w:lvl>
  </w:abstractNum>
  <w:abstractNum w:abstractNumId="38">
    <w:nsid w:val="2B3F4768"/>
    <w:multiLevelType w:val="multilevel"/>
    <w:tmpl w:val="0408001D"/>
    <w:styleLink w:val="1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2BC13B7B"/>
    <w:multiLevelType w:val="hybridMultilevel"/>
    <w:tmpl w:val="42A8A28E"/>
    <w:lvl w:ilvl="0" w:tplc="0408000F">
      <w:start w:val="1"/>
      <w:numFmt w:val="decimal"/>
      <w:lvlText w:val="%1."/>
      <w:lvlJc w:val="left"/>
      <w:pPr>
        <w:tabs>
          <w:tab w:val="num" w:pos="928"/>
        </w:tabs>
        <w:ind w:left="928" w:hanging="360"/>
      </w:pPr>
    </w:lvl>
    <w:lvl w:ilvl="1" w:tplc="04080019" w:tentative="1">
      <w:start w:val="1"/>
      <w:numFmt w:val="lowerLetter"/>
      <w:lvlText w:val="%2."/>
      <w:lvlJc w:val="left"/>
      <w:pPr>
        <w:tabs>
          <w:tab w:val="num" w:pos="1800"/>
        </w:tabs>
        <w:ind w:left="1800" w:hanging="360"/>
      </w:pPr>
    </w:lvl>
    <w:lvl w:ilvl="2" w:tplc="0408001B">
      <w:start w:val="1"/>
      <w:numFmt w:val="lowerRoman"/>
      <w:lvlText w:val="%3."/>
      <w:lvlJc w:val="right"/>
      <w:pPr>
        <w:tabs>
          <w:tab w:val="num" w:pos="2520"/>
        </w:tabs>
        <w:ind w:left="2520" w:hanging="180"/>
      </w:pPr>
    </w:lvl>
    <w:lvl w:ilvl="3" w:tplc="0408000F" w:tentative="1">
      <w:start w:val="1"/>
      <w:numFmt w:val="decimal"/>
      <w:lvlText w:val="%4."/>
      <w:lvlJc w:val="left"/>
      <w:pPr>
        <w:tabs>
          <w:tab w:val="num" w:pos="3240"/>
        </w:tabs>
        <w:ind w:left="3240" w:hanging="360"/>
      </w:pPr>
    </w:lvl>
    <w:lvl w:ilvl="4" w:tplc="04080019" w:tentative="1">
      <w:start w:val="1"/>
      <w:numFmt w:val="lowerLetter"/>
      <w:lvlText w:val="%5."/>
      <w:lvlJc w:val="left"/>
      <w:pPr>
        <w:tabs>
          <w:tab w:val="num" w:pos="3960"/>
        </w:tabs>
        <w:ind w:left="3960" w:hanging="360"/>
      </w:pPr>
    </w:lvl>
    <w:lvl w:ilvl="5" w:tplc="0408001B" w:tentative="1">
      <w:start w:val="1"/>
      <w:numFmt w:val="lowerRoman"/>
      <w:lvlText w:val="%6."/>
      <w:lvlJc w:val="right"/>
      <w:pPr>
        <w:tabs>
          <w:tab w:val="num" w:pos="4680"/>
        </w:tabs>
        <w:ind w:left="4680" w:hanging="180"/>
      </w:pPr>
    </w:lvl>
    <w:lvl w:ilvl="6" w:tplc="0408000F" w:tentative="1">
      <w:start w:val="1"/>
      <w:numFmt w:val="decimal"/>
      <w:lvlText w:val="%7."/>
      <w:lvlJc w:val="left"/>
      <w:pPr>
        <w:tabs>
          <w:tab w:val="num" w:pos="5400"/>
        </w:tabs>
        <w:ind w:left="5400" w:hanging="360"/>
      </w:pPr>
    </w:lvl>
    <w:lvl w:ilvl="7" w:tplc="04080019" w:tentative="1">
      <w:start w:val="1"/>
      <w:numFmt w:val="lowerLetter"/>
      <w:lvlText w:val="%8."/>
      <w:lvlJc w:val="left"/>
      <w:pPr>
        <w:tabs>
          <w:tab w:val="num" w:pos="6120"/>
        </w:tabs>
        <w:ind w:left="6120" w:hanging="360"/>
      </w:pPr>
    </w:lvl>
    <w:lvl w:ilvl="8" w:tplc="0408001B" w:tentative="1">
      <w:start w:val="1"/>
      <w:numFmt w:val="lowerRoman"/>
      <w:lvlText w:val="%9."/>
      <w:lvlJc w:val="right"/>
      <w:pPr>
        <w:tabs>
          <w:tab w:val="num" w:pos="6840"/>
        </w:tabs>
        <w:ind w:left="6840" w:hanging="180"/>
      </w:pPr>
    </w:lvl>
  </w:abstractNum>
  <w:abstractNum w:abstractNumId="40">
    <w:nsid w:val="2C0203C5"/>
    <w:multiLevelType w:val="hybridMultilevel"/>
    <w:tmpl w:val="5686D5C6"/>
    <w:lvl w:ilvl="0" w:tplc="67BAE00E">
      <w:start w:val="1"/>
      <w:numFmt w:val="decimal"/>
      <w:lvlText w:val="%1."/>
      <w:lvlJc w:val="left"/>
      <w:pPr>
        <w:tabs>
          <w:tab w:val="num" w:pos="360"/>
        </w:tabs>
        <w:ind w:left="360" w:hanging="360"/>
      </w:pPr>
    </w:lvl>
    <w:lvl w:ilvl="1" w:tplc="231075C4" w:tentative="1">
      <w:start w:val="1"/>
      <w:numFmt w:val="lowerLetter"/>
      <w:lvlText w:val="%2."/>
      <w:lvlJc w:val="left"/>
      <w:pPr>
        <w:tabs>
          <w:tab w:val="num" w:pos="1440"/>
        </w:tabs>
        <w:ind w:left="1440" w:hanging="360"/>
      </w:pPr>
    </w:lvl>
    <w:lvl w:ilvl="2" w:tplc="6BF62D9A" w:tentative="1">
      <w:start w:val="1"/>
      <w:numFmt w:val="lowerRoman"/>
      <w:lvlText w:val="%3."/>
      <w:lvlJc w:val="right"/>
      <w:pPr>
        <w:tabs>
          <w:tab w:val="num" w:pos="2160"/>
        </w:tabs>
        <w:ind w:left="2160" w:hanging="180"/>
      </w:pPr>
    </w:lvl>
    <w:lvl w:ilvl="3" w:tplc="E3DC1F7C" w:tentative="1">
      <w:start w:val="1"/>
      <w:numFmt w:val="decimal"/>
      <w:lvlText w:val="%4."/>
      <w:lvlJc w:val="left"/>
      <w:pPr>
        <w:tabs>
          <w:tab w:val="num" w:pos="2880"/>
        </w:tabs>
        <w:ind w:left="2880" w:hanging="360"/>
      </w:pPr>
    </w:lvl>
    <w:lvl w:ilvl="4" w:tplc="17CEA348" w:tentative="1">
      <w:start w:val="1"/>
      <w:numFmt w:val="lowerLetter"/>
      <w:lvlText w:val="%5."/>
      <w:lvlJc w:val="left"/>
      <w:pPr>
        <w:tabs>
          <w:tab w:val="num" w:pos="3600"/>
        </w:tabs>
        <w:ind w:left="3600" w:hanging="360"/>
      </w:pPr>
    </w:lvl>
    <w:lvl w:ilvl="5" w:tplc="7A941466" w:tentative="1">
      <w:start w:val="1"/>
      <w:numFmt w:val="lowerRoman"/>
      <w:lvlText w:val="%6."/>
      <w:lvlJc w:val="right"/>
      <w:pPr>
        <w:tabs>
          <w:tab w:val="num" w:pos="4320"/>
        </w:tabs>
        <w:ind w:left="4320" w:hanging="180"/>
      </w:pPr>
    </w:lvl>
    <w:lvl w:ilvl="6" w:tplc="C9A66BD6" w:tentative="1">
      <w:start w:val="1"/>
      <w:numFmt w:val="decimal"/>
      <w:lvlText w:val="%7."/>
      <w:lvlJc w:val="left"/>
      <w:pPr>
        <w:tabs>
          <w:tab w:val="num" w:pos="5040"/>
        </w:tabs>
        <w:ind w:left="5040" w:hanging="360"/>
      </w:pPr>
    </w:lvl>
    <w:lvl w:ilvl="7" w:tplc="607CFD2E" w:tentative="1">
      <w:start w:val="1"/>
      <w:numFmt w:val="lowerLetter"/>
      <w:lvlText w:val="%8."/>
      <w:lvlJc w:val="left"/>
      <w:pPr>
        <w:tabs>
          <w:tab w:val="num" w:pos="5760"/>
        </w:tabs>
        <w:ind w:left="5760" w:hanging="360"/>
      </w:pPr>
    </w:lvl>
    <w:lvl w:ilvl="8" w:tplc="6D3879B4" w:tentative="1">
      <w:start w:val="1"/>
      <w:numFmt w:val="lowerRoman"/>
      <w:lvlText w:val="%9."/>
      <w:lvlJc w:val="right"/>
      <w:pPr>
        <w:tabs>
          <w:tab w:val="num" w:pos="6480"/>
        </w:tabs>
        <w:ind w:left="6480" w:hanging="180"/>
      </w:pPr>
    </w:lvl>
  </w:abstractNum>
  <w:abstractNum w:abstractNumId="41">
    <w:nsid w:val="2CBE2D36"/>
    <w:multiLevelType w:val="multilevel"/>
    <w:tmpl w:val="5C746A0A"/>
    <w:lvl w:ilvl="0">
      <w:start w:val="3"/>
      <w:numFmt w:val="upperLetter"/>
      <w:lvlText w:val="%1"/>
      <w:lvlJc w:val="left"/>
      <w:pPr>
        <w:tabs>
          <w:tab w:val="num" w:pos="57"/>
        </w:tabs>
        <w:ind w:left="851" w:hanging="794"/>
      </w:pPr>
      <w:rPr>
        <w:rFonts w:ascii="Tahoma" w:hAnsi="Tahoma" w:cs="Times New Roman" w:hint="default"/>
        <w:b/>
        <w:i w:val="0"/>
        <w:sz w:val="22"/>
      </w:rPr>
    </w:lvl>
    <w:lvl w:ilvl="1">
      <w:start w:val="1"/>
      <w:numFmt w:val="decimal"/>
      <w:lvlText w:val="%1.%2"/>
      <w:lvlJc w:val="left"/>
      <w:pPr>
        <w:tabs>
          <w:tab w:val="num" w:pos="-101"/>
        </w:tabs>
        <w:ind w:left="-616" w:hanging="565"/>
      </w:pPr>
      <w:rPr>
        <w:rFonts w:ascii="Tahoma" w:hAnsi="Tahoma" w:cs="Times New Roman" w:hint="default"/>
      </w:rPr>
    </w:lvl>
    <w:lvl w:ilvl="2">
      <w:start w:val="1"/>
      <w:numFmt w:val="decimal"/>
      <w:lvlText w:val="%1.%2.%3"/>
      <w:lvlJc w:val="left"/>
      <w:pPr>
        <w:tabs>
          <w:tab w:val="num" w:pos="1421"/>
        </w:tabs>
        <w:ind w:left="1061" w:hanging="720"/>
      </w:pPr>
      <w:rPr>
        <w:rFonts w:ascii="Tahoma" w:hAnsi="Tahoma" w:cs="Times New Roman" w:hint="default"/>
        <w:sz w:val="22"/>
      </w:rPr>
    </w:lvl>
    <w:lvl w:ilvl="3">
      <w:start w:val="1"/>
      <w:numFmt w:val="decimal"/>
      <w:lvlText w:val="%1.%2.%3.%4"/>
      <w:lvlJc w:val="left"/>
      <w:pPr>
        <w:tabs>
          <w:tab w:val="num" w:pos="930"/>
        </w:tabs>
        <w:ind w:left="354" w:hanging="864"/>
      </w:pPr>
      <w:rPr>
        <w:rFonts w:ascii="Tahoma" w:hAnsi="Tahoma" w:cs="Times New Roman" w:hint="default"/>
      </w:rPr>
    </w:lvl>
    <w:lvl w:ilvl="4">
      <w:start w:val="1"/>
      <w:numFmt w:val="decimal"/>
      <w:lvlText w:val="%1.%2.%3.%4.%5"/>
      <w:lvlJc w:val="left"/>
      <w:pPr>
        <w:tabs>
          <w:tab w:val="num" w:pos="1857"/>
        </w:tabs>
        <w:ind w:left="1065" w:hanging="1008"/>
      </w:pPr>
      <w:rPr>
        <w:rFonts w:ascii="Tahoma" w:hAnsi="Tahoma" w:cs="Times New Roman" w:hint="default"/>
      </w:rPr>
    </w:lvl>
    <w:lvl w:ilvl="5">
      <w:start w:val="1"/>
      <w:numFmt w:val="decimal"/>
      <w:lvlText w:val="%1.%2.%3.%4.%5.%6"/>
      <w:lvlJc w:val="left"/>
      <w:pPr>
        <w:tabs>
          <w:tab w:val="num" w:pos="1191"/>
        </w:tabs>
        <w:ind w:left="1191" w:hanging="1134"/>
      </w:pPr>
      <w:rPr>
        <w:rFonts w:ascii="Tahoma" w:hAnsi="Tahoma" w:cs="Times New Roman" w:hint="default"/>
        <w:b/>
        <w:i w:val="0"/>
        <w:sz w:val="20"/>
        <w:szCs w:val="20"/>
      </w:rPr>
    </w:lvl>
    <w:lvl w:ilvl="6">
      <w:start w:val="1"/>
      <w:numFmt w:val="decimal"/>
      <w:lvlText w:val="%1.%2.%3.%4.%5.%6.%7"/>
      <w:lvlJc w:val="left"/>
      <w:pPr>
        <w:tabs>
          <w:tab w:val="num" w:pos="1353"/>
        </w:tabs>
        <w:ind w:left="1353" w:hanging="1296"/>
      </w:pPr>
      <w:rPr>
        <w:rFonts w:ascii="Tahoma" w:hAnsi="Tahoma" w:cs="Times New Roman" w:hint="default"/>
        <w:b w:val="0"/>
        <w:i w:val="0"/>
        <w:sz w:val="18"/>
        <w:szCs w:val="18"/>
      </w:rPr>
    </w:lvl>
    <w:lvl w:ilvl="7">
      <w:start w:val="1"/>
      <w:numFmt w:val="decimal"/>
      <w:lvlText w:val="%1.%2.%3.%4.%5.%6.%7.%8"/>
      <w:lvlJc w:val="left"/>
      <w:pPr>
        <w:tabs>
          <w:tab w:val="num" w:pos="1497"/>
        </w:tabs>
        <w:ind w:left="1497" w:hanging="1440"/>
      </w:pPr>
      <w:rPr>
        <w:rFonts w:ascii="Tahoma" w:hAnsi="Tahoma" w:cs="Times New Roman" w:hint="default"/>
        <w:b w:val="0"/>
        <w:i w:val="0"/>
        <w:sz w:val="18"/>
        <w:szCs w:val="18"/>
      </w:rPr>
    </w:lvl>
    <w:lvl w:ilvl="8">
      <w:start w:val="1"/>
      <w:numFmt w:val="decimal"/>
      <w:lvlText w:val="%1.%2.%3.%4.%5.%6.%7.%8.%9"/>
      <w:lvlJc w:val="left"/>
      <w:pPr>
        <w:tabs>
          <w:tab w:val="num" w:pos="1641"/>
        </w:tabs>
        <w:ind w:left="1641" w:hanging="1584"/>
      </w:pPr>
      <w:rPr>
        <w:rFonts w:cs="Times New Roman" w:hint="default"/>
      </w:rPr>
    </w:lvl>
  </w:abstractNum>
  <w:abstractNum w:abstractNumId="42">
    <w:nsid w:val="2FE93C65"/>
    <w:multiLevelType w:val="multilevel"/>
    <w:tmpl w:val="04080023"/>
    <w:styleLink w:val="a0"/>
    <w:lvl w:ilvl="0">
      <w:start w:val="1"/>
      <w:numFmt w:val="upperRoman"/>
      <w:lvlText w:val="Article %1."/>
      <w:lvlJc w:val="left"/>
      <w:pPr>
        <w:tabs>
          <w:tab w:val="num" w:pos="1440"/>
        </w:tabs>
      </w:pPr>
      <w:rPr>
        <w:rFonts w:cs="Times New Roman"/>
      </w:rPr>
    </w:lvl>
    <w:lvl w:ilvl="1">
      <w:start w:val="1"/>
      <w:numFmt w:val="decimalZero"/>
      <w:isLgl/>
      <w:lvlText w:val="Section %1.%2"/>
      <w:lvlJc w:val="left"/>
      <w:pPr>
        <w:tabs>
          <w:tab w:val="num" w:pos="144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43">
    <w:nsid w:val="301379DA"/>
    <w:multiLevelType w:val="hybridMultilevel"/>
    <w:tmpl w:val="6470B92A"/>
    <w:lvl w:ilvl="0" w:tplc="AEF0B02C">
      <w:start w:val="1"/>
      <w:numFmt w:val="bullet"/>
      <w:lvlText w:val=""/>
      <w:lvlJc w:val="left"/>
      <w:pPr>
        <w:tabs>
          <w:tab w:val="num" w:pos="360"/>
        </w:tabs>
        <w:ind w:left="360" w:hanging="360"/>
      </w:pPr>
      <w:rPr>
        <w:rFonts w:ascii="Symbol" w:hAnsi="Symbol" w:hint="default"/>
        <w:b w:val="0"/>
      </w:rPr>
    </w:lvl>
    <w:lvl w:ilvl="1" w:tplc="1E7CBE86" w:tentative="1">
      <w:start w:val="1"/>
      <w:numFmt w:val="lowerLetter"/>
      <w:lvlText w:val="%2."/>
      <w:lvlJc w:val="left"/>
      <w:pPr>
        <w:tabs>
          <w:tab w:val="num" w:pos="1080"/>
        </w:tabs>
        <w:ind w:left="1080" w:hanging="360"/>
      </w:pPr>
      <w:rPr>
        <w:rFonts w:cs="Times New Roman"/>
      </w:rPr>
    </w:lvl>
    <w:lvl w:ilvl="2" w:tplc="A7862FE6" w:tentative="1">
      <w:start w:val="1"/>
      <w:numFmt w:val="lowerRoman"/>
      <w:lvlText w:val="%3."/>
      <w:lvlJc w:val="right"/>
      <w:pPr>
        <w:tabs>
          <w:tab w:val="num" w:pos="1800"/>
        </w:tabs>
        <w:ind w:left="1800" w:hanging="180"/>
      </w:pPr>
      <w:rPr>
        <w:rFonts w:cs="Times New Roman"/>
      </w:rPr>
    </w:lvl>
    <w:lvl w:ilvl="3" w:tplc="D0560F72" w:tentative="1">
      <w:start w:val="1"/>
      <w:numFmt w:val="decimal"/>
      <w:lvlText w:val="%4."/>
      <w:lvlJc w:val="left"/>
      <w:pPr>
        <w:tabs>
          <w:tab w:val="num" w:pos="2520"/>
        </w:tabs>
        <w:ind w:left="2520" w:hanging="360"/>
      </w:pPr>
      <w:rPr>
        <w:rFonts w:cs="Times New Roman"/>
      </w:rPr>
    </w:lvl>
    <w:lvl w:ilvl="4" w:tplc="EDF42D72" w:tentative="1">
      <w:start w:val="1"/>
      <w:numFmt w:val="lowerLetter"/>
      <w:lvlText w:val="%5."/>
      <w:lvlJc w:val="left"/>
      <w:pPr>
        <w:tabs>
          <w:tab w:val="num" w:pos="3240"/>
        </w:tabs>
        <w:ind w:left="3240" w:hanging="360"/>
      </w:pPr>
      <w:rPr>
        <w:rFonts w:cs="Times New Roman"/>
      </w:rPr>
    </w:lvl>
    <w:lvl w:ilvl="5" w:tplc="DDC21DA8" w:tentative="1">
      <w:start w:val="1"/>
      <w:numFmt w:val="lowerRoman"/>
      <w:lvlText w:val="%6."/>
      <w:lvlJc w:val="right"/>
      <w:pPr>
        <w:tabs>
          <w:tab w:val="num" w:pos="3960"/>
        </w:tabs>
        <w:ind w:left="3960" w:hanging="180"/>
      </w:pPr>
      <w:rPr>
        <w:rFonts w:cs="Times New Roman"/>
      </w:rPr>
    </w:lvl>
    <w:lvl w:ilvl="6" w:tplc="2CE23198" w:tentative="1">
      <w:start w:val="1"/>
      <w:numFmt w:val="decimal"/>
      <w:lvlText w:val="%7."/>
      <w:lvlJc w:val="left"/>
      <w:pPr>
        <w:tabs>
          <w:tab w:val="num" w:pos="4680"/>
        </w:tabs>
        <w:ind w:left="4680" w:hanging="360"/>
      </w:pPr>
      <w:rPr>
        <w:rFonts w:cs="Times New Roman"/>
      </w:rPr>
    </w:lvl>
    <w:lvl w:ilvl="7" w:tplc="E24ACA4C" w:tentative="1">
      <w:start w:val="1"/>
      <w:numFmt w:val="lowerLetter"/>
      <w:lvlText w:val="%8."/>
      <w:lvlJc w:val="left"/>
      <w:pPr>
        <w:tabs>
          <w:tab w:val="num" w:pos="5400"/>
        </w:tabs>
        <w:ind w:left="5400" w:hanging="360"/>
      </w:pPr>
      <w:rPr>
        <w:rFonts w:cs="Times New Roman"/>
      </w:rPr>
    </w:lvl>
    <w:lvl w:ilvl="8" w:tplc="5D8881DE" w:tentative="1">
      <w:start w:val="1"/>
      <w:numFmt w:val="lowerRoman"/>
      <w:lvlText w:val="%9."/>
      <w:lvlJc w:val="right"/>
      <w:pPr>
        <w:tabs>
          <w:tab w:val="num" w:pos="6120"/>
        </w:tabs>
        <w:ind w:left="6120" w:hanging="180"/>
      </w:pPr>
      <w:rPr>
        <w:rFonts w:cs="Times New Roman"/>
      </w:rPr>
    </w:lvl>
  </w:abstractNum>
  <w:abstractNum w:abstractNumId="44">
    <w:nsid w:val="30F55969"/>
    <w:multiLevelType w:val="hybridMultilevel"/>
    <w:tmpl w:val="C096CA2E"/>
    <w:lvl w:ilvl="0" w:tplc="FFFFFFFF">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45">
    <w:nsid w:val="31793EEC"/>
    <w:multiLevelType w:val="hybridMultilevel"/>
    <w:tmpl w:val="25DCE210"/>
    <w:lvl w:ilvl="0" w:tplc="FFFFFFFF">
      <w:start w:val="1"/>
      <w:numFmt w:val="bullet"/>
      <w:lvlText w:val="-"/>
      <w:lvlJc w:val="left"/>
      <w:pPr>
        <w:tabs>
          <w:tab w:val="num" w:pos="360"/>
        </w:tabs>
        <w:ind w:left="360" w:hanging="360"/>
      </w:pPr>
      <w:rPr>
        <w:rFonts w:ascii="Tahoma" w:hAnsi="Tahoma"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3C5A7EE1"/>
    <w:multiLevelType w:val="hybridMultilevel"/>
    <w:tmpl w:val="A822BABE"/>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F84975"/>
    <w:multiLevelType w:val="hybridMultilevel"/>
    <w:tmpl w:val="536E0830"/>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1074"/>
        </w:tabs>
        <w:ind w:left="1074" w:hanging="360"/>
      </w:pPr>
      <w:rPr>
        <w:rFonts w:cs="Times New Roman"/>
      </w:rPr>
    </w:lvl>
    <w:lvl w:ilvl="2" w:tplc="FFFFFFFF">
      <w:start w:val="1"/>
      <w:numFmt w:val="decimal"/>
      <w:lvlText w:val="%3."/>
      <w:lvlJc w:val="left"/>
      <w:pPr>
        <w:tabs>
          <w:tab w:val="num" w:pos="1794"/>
        </w:tabs>
        <w:ind w:left="1794" w:hanging="360"/>
      </w:pPr>
      <w:rPr>
        <w:rFonts w:cs="Times New Roman"/>
      </w:rPr>
    </w:lvl>
    <w:lvl w:ilvl="3" w:tplc="FFFFFFFF">
      <w:start w:val="1"/>
      <w:numFmt w:val="decimal"/>
      <w:lvlText w:val="%4."/>
      <w:lvlJc w:val="left"/>
      <w:pPr>
        <w:tabs>
          <w:tab w:val="num" w:pos="2514"/>
        </w:tabs>
        <w:ind w:left="2514" w:hanging="360"/>
      </w:pPr>
      <w:rPr>
        <w:rFonts w:cs="Times New Roman"/>
      </w:rPr>
    </w:lvl>
    <w:lvl w:ilvl="4" w:tplc="FFFFFFFF">
      <w:start w:val="1"/>
      <w:numFmt w:val="decimal"/>
      <w:lvlText w:val="%5."/>
      <w:lvlJc w:val="left"/>
      <w:pPr>
        <w:tabs>
          <w:tab w:val="num" w:pos="3234"/>
        </w:tabs>
        <w:ind w:left="3234" w:hanging="360"/>
      </w:pPr>
      <w:rPr>
        <w:rFonts w:cs="Times New Roman"/>
      </w:rPr>
    </w:lvl>
    <w:lvl w:ilvl="5" w:tplc="FFFFFFFF">
      <w:start w:val="1"/>
      <w:numFmt w:val="decimal"/>
      <w:lvlText w:val="%6."/>
      <w:lvlJc w:val="left"/>
      <w:pPr>
        <w:tabs>
          <w:tab w:val="num" w:pos="3954"/>
        </w:tabs>
        <w:ind w:left="3954" w:hanging="360"/>
      </w:pPr>
      <w:rPr>
        <w:rFonts w:cs="Times New Roman"/>
      </w:rPr>
    </w:lvl>
    <w:lvl w:ilvl="6" w:tplc="FFFFFFFF">
      <w:start w:val="1"/>
      <w:numFmt w:val="decimal"/>
      <w:lvlText w:val="%7."/>
      <w:lvlJc w:val="left"/>
      <w:pPr>
        <w:tabs>
          <w:tab w:val="num" w:pos="4674"/>
        </w:tabs>
        <w:ind w:left="4674" w:hanging="360"/>
      </w:pPr>
      <w:rPr>
        <w:rFonts w:cs="Times New Roman"/>
      </w:rPr>
    </w:lvl>
    <w:lvl w:ilvl="7" w:tplc="FFFFFFFF">
      <w:start w:val="1"/>
      <w:numFmt w:val="decimal"/>
      <w:lvlText w:val="%8."/>
      <w:lvlJc w:val="left"/>
      <w:pPr>
        <w:tabs>
          <w:tab w:val="num" w:pos="5394"/>
        </w:tabs>
        <w:ind w:left="5394" w:hanging="360"/>
      </w:pPr>
      <w:rPr>
        <w:rFonts w:cs="Times New Roman"/>
      </w:rPr>
    </w:lvl>
    <w:lvl w:ilvl="8" w:tplc="FFFFFFFF">
      <w:start w:val="1"/>
      <w:numFmt w:val="decimal"/>
      <w:lvlText w:val="%9."/>
      <w:lvlJc w:val="left"/>
      <w:pPr>
        <w:tabs>
          <w:tab w:val="num" w:pos="6114"/>
        </w:tabs>
        <w:ind w:left="6114" w:hanging="360"/>
      </w:pPr>
      <w:rPr>
        <w:rFonts w:cs="Times New Roman"/>
      </w:rPr>
    </w:lvl>
  </w:abstractNum>
  <w:abstractNum w:abstractNumId="48">
    <w:nsid w:val="44CA43FD"/>
    <w:multiLevelType w:val="hybridMultilevel"/>
    <w:tmpl w:val="FD8CAC10"/>
    <w:lvl w:ilvl="0" w:tplc="0409000B">
      <w:start w:val="1"/>
      <w:numFmt w:val="bullet"/>
      <w:pStyle w:val="bodybulletingbold"/>
      <w:lvlText w:val=""/>
      <w:lvlJc w:val="left"/>
      <w:pPr>
        <w:tabs>
          <w:tab w:val="num" w:pos="-3612"/>
        </w:tabs>
        <w:ind w:left="-3612" w:hanging="360"/>
      </w:pPr>
      <w:rPr>
        <w:rFonts w:ascii="Symbol" w:hAnsi="Symbol" w:hint="default"/>
      </w:rPr>
    </w:lvl>
    <w:lvl w:ilvl="1" w:tplc="04090003" w:tentative="1">
      <w:start w:val="1"/>
      <w:numFmt w:val="bullet"/>
      <w:lvlText w:val="o"/>
      <w:lvlJc w:val="left"/>
      <w:pPr>
        <w:tabs>
          <w:tab w:val="num" w:pos="-3612"/>
        </w:tabs>
        <w:ind w:left="-3612" w:hanging="360"/>
      </w:pPr>
      <w:rPr>
        <w:rFonts w:ascii="Courier New" w:hAnsi="Courier New" w:hint="default"/>
      </w:rPr>
    </w:lvl>
    <w:lvl w:ilvl="2" w:tplc="04090005" w:tentative="1">
      <w:start w:val="1"/>
      <w:numFmt w:val="bullet"/>
      <w:lvlText w:val=""/>
      <w:lvlJc w:val="left"/>
      <w:pPr>
        <w:tabs>
          <w:tab w:val="num" w:pos="-2892"/>
        </w:tabs>
        <w:ind w:left="-2892" w:hanging="360"/>
      </w:pPr>
      <w:rPr>
        <w:rFonts w:ascii="Wingdings" w:hAnsi="Wingdings" w:hint="default"/>
      </w:rPr>
    </w:lvl>
    <w:lvl w:ilvl="3" w:tplc="04090001" w:tentative="1">
      <w:start w:val="1"/>
      <w:numFmt w:val="bullet"/>
      <w:lvlText w:val=""/>
      <w:lvlJc w:val="left"/>
      <w:pPr>
        <w:tabs>
          <w:tab w:val="num" w:pos="-2172"/>
        </w:tabs>
        <w:ind w:left="-2172" w:hanging="360"/>
      </w:pPr>
      <w:rPr>
        <w:rFonts w:ascii="Symbol" w:hAnsi="Symbol" w:hint="default"/>
      </w:rPr>
    </w:lvl>
    <w:lvl w:ilvl="4" w:tplc="04090003" w:tentative="1">
      <w:start w:val="1"/>
      <w:numFmt w:val="bullet"/>
      <w:lvlText w:val="o"/>
      <w:lvlJc w:val="left"/>
      <w:pPr>
        <w:tabs>
          <w:tab w:val="num" w:pos="-1452"/>
        </w:tabs>
        <w:ind w:left="-1452" w:hanging="360"/>
      </w:pPr>
      <w:rPr>
        <w:rFonts w:ascii="Courier New" w:hAnsi="Courier New" w:hint="default"/>
      </w:rPr>
    </w:lvl>
    <w:lvl w:ilvl="5" w:tplc="04090005" w:tentative="1">
      <w:start w:val="1"/>
      <w:numFmt w:val="bullet"/>
      <w:lvlText w:val=""/>
      <w:lvlJc w:val="left"/>
      <w:pPr>
        <w:tabs>
          <w:tab w:val="num" w:pos="-732"/>
        </w:tabs>
        <w:ind w:left="-732" w:hanging="360"/>
      </w:pPr>
      <w:rPr>
        <w:rFonts w:ascii="Wingdings" w:hAnsi="Wingdings" w:hint="default"/>
      </w:rPr>
    </w:lvl>
    <w:lvl w:ilvl="6" w:tplc="04090001" w:tentative="1">
      <w:start w:val="1"/>
      <w:numFmt w:val="bullet"/>
      <w:lvlText w:val=""/>
      <w:lvlJc w:val="left"/>
      <w:pPr>
        <w:tabs>
          <w:tab w:val="num" w:pos="-12"/>
        </w:tabs>
        <w:ind w:left="-12" w:hanging="360"/>
      </w:pPr>
      <w:rPr>
        <w:rFonts w:ascii="Symbol" w:hAnsi="Symbol" w:hint="default"/>
      </w:rPr>
    </w:lvl>
    <w:lvl w:ilvl="7" w:tplc="04090003" w:tentative="1">
      <w:start w:val="1"/>
      <w:numFmt w:val="bullet"/>
      <w:lvlText w:val="o"/>
      <w:lvlJc w:val="left"/>
      <w:pPr>
        <w:tabs>
          <w:tab w:val="num" w:pos="708"/>
        </w:tabs>
        <w:ind w:left="708" w:hanging="360"/>
      </w:pPr>
      <w:rPr>
        <w:rFonts w:ascii="Courier New" w:hAnsi="Courier New" w:hint="default"/>
      </w:rPr>
    </w:lvl>
    <w:lvl w:ilvl="8" w:tplc="04090005" w:tentative="1">
      <w:start w:val="1"/>
      <w:numFmt w:val="bullet"/>
      <w:lvlText w:val=""/>
      <w:lvlJc w:val="left"/>
      <w:pPr>
        <w:tabs>
          <w:tab w:val="num" w:pos="1428"/>
        </w:tabs>
        <w:ind w:left="1428" w:hanging="360"/>
      </w:pPr>
      <w:rPr>
        <w:rFonts w:ascii="Wingdings" w:hAnsi="Wingdings" w:hint="default"/>
      </w:rPr>
    </w:lvl>
  </w:abstractNum>
  <w:abstractNum w:abstractNumId="49">
    <w:nsid w:val="44D72613"/>
    <w:multiLevelType w:val="hybridMultilevel"/>
    <w:tmpl w:val="B23EAC76"/>
    <w:lvl w:ilvl="0" w:tplc="9B5A420E">
      <w:start w:val="1"/>
      <w:numFmt w:val="bullet"/>
      <w:lvlText w:val="-"/>
      <w:lvlJc w:val="left"/>
      <w:pPr>
        <w:tabs>
          <w:tab w:val="num" w:pos="360"/>
        </w:tabs>
        <w:ind w:left="360" w:hanging="360"/>
      </w:pPr>
      <w:rPr>
        <w:rFonts w:ascii="Tahoma" w:hAnsi="Tahoma"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0">
    <w:nsid w:val="47F30884"/>
    <w:multiLevelType w:val="multilevel"/>
    <w:tmpl w:val="1458F3E8"/>
    <w:lvl w:ilvl="0">
      <w:start w:val="1"/>
      <w:numFmt w:val="upperRoman"/>
      <w:pStyle w:val="1"/>
      <w:lvlText w:val="%1"/>
      <w:lvlJc w:val="left"/>
      <w:pPr>
        <w:tabs>
          <w:tab w:val="num" w:pos="721"/>
        </w:tabs>
        <w:ind w:left="433" w:hanging="432"/>
      </w:pPr>
      <w:rPr>
        <w:rFonts w:ascii="Tahoma" w:hAnsi="Tahoma" w:cs="Times New Roman" w:hint="default"/>
        <w:b/>
        <w:i w:val="0"/>
        <w:sz w:val="22"/>
      </w:rPr>
    </w:lvl>
    <w:lvl w:ilvl="1">
      <w:start w:val="1"/>
      <w:numFmt w:val="decimal"/>
      <w:lvlText w:val="%1.%2"/>
      <w:lvlJc w:val="left"/>
      <w:pPr>
        <w:tabs>
          <w:tab w:val="num" w:pos="1081"/>
        </w:tabs>
        <w:ind w:left="566" w:hanging="565"/>
      </w:pPr>
      <w:rPr>
        <w:rFonts w:ascii="Tahoma" w:hAnsi="Tahoma" w:cs="Times New Roman" w:hint="default"/>
      </w:rPr>
    </w:lvl>
    <w:lvl w:ilvl="2">
      <w:start w:val="1"/>
      <w:numFmt w:val="decimal"/>
      <w:lvlText w:val="%1.%2.%3"/>
      <w:lvlJc w:val="left"/>
      <w:pPr>
        <w:tabs>
          <w:tab w:val="num" w:pos="1081"/>
        </w:tabs>
        <w:ind w:left="721" w:hanging="720"/>
      </w:pPr>
      <w:rPr>
        <w:rFonts w:ascii="Tahoma" w:hAnsi="Tahoma" w:cs="Times New Roman" w:hint="default"/>
        <w:sz w:val="22"/>
      </w:rPr>
    </w:lvl>
    <w:lvl w:ilvl="3">
      <w:start w:val="1"/>
      <w:numFmt w:val="decimal"/>
      <w:lvlText w:val="%1.%2.%3.%4"/>
      <w:lvlJc w:val="left"/>
      <w:pPr>
        <w:tabs>
          <w:tab w:val="num" w:pos="1441"/>
        </w:tabs>
        <w:ind w:left="865" w:hanging="864"/>
      </w:pPr>
      <w:rPr>
        <w:rFonts w:ascii="Tahoma" w:hAnsi="Tahoma" w:cs="Times New Roman" w:hint="default"/>
      </w:rPr>
    </w:lvl>
    <w:lvl w:ilvl="4">
      <w:start w:val="1"/>
      <w:numFmt w:val="decimal"/>
      <w:lvlText w:val="%1.%2.%3.%4.%5"/>
      <w:lvlJc w:val="left"/>
      <w:pPr>
        <w:tabs>
          <w:tab w:val="num" w:pos="1801"/>
        </w:tabs>
        <w:ind w:left="1009" w:hanging="1008"/>
      </w:pPr>
      <w:rPr>
        <w:rFonts w:ascii="Tahoma" w:hAnsi="Tahoma" w:cs="Times New Roman" w:hint="default"/>
      </w:rPr>
    </w:lvl>
    <w:lvl w:ilvl="5">
      <w:start w:val="1"/>
      <w:numFmt w:val="decimal"/>
      <w:lvlText w:val="%1.%2.%3.%4.%5.%6"/>
      <w:lvlJc w:val="left"/>
      <w:pPr>
        <w:tabs>
          <w:tab w:val="num" w:pos="1153"/>
        </w:tabs>
        <w:ind w:left="1153" w:hanging="1152"/>
      </w:pPr>
      <w:rPr>
        <w:rFonts w:cs="Times New Roman" w:hint="default"/>
      </w:rPr>
    </w:lvl>
    <w:lvl w:ilvl="6">
      <w:start w:val="1"/>
      <w:numFmt w:val="decimal"/>
      <w:lvlText w:val="%1.%2.%3.%4.%5.%6.%7"/>
      <w:lvlJc w:val="left"/>
      <w:pPr>
        <w:tabs>
          <w:tab w:val="num" w:pos="1297"/>
        </w:tabs>
        <w:ind w:left="1297" w:hanging="1296"/>
      </w:pPr>
      <w:rPr>
        <w:rFonts w:cs="Times New Roman" w:hint="default"/>
      </w:rPr>
    </w:lvl>
    <w:lvl w:ilvl="7">
      <w:start w:val="1"/>
      <w:numFmt w:val="decimal"/>
      <w:lvlText w:val="%1.%2.%3.%4.%5.%6.%7.%8"/>
      <w:lvlJc w:val="left"/>
      <w:pPr>
        <w:tabs>
          <w:tab w:val="num" w:pos="1441"/>
        </w:tabs>
        <w:ind w:left="1441" w:hanging="1440"/>
      </w:pPr>
      <w:rPr>
        <w:rFonts w:cs="Times New Roman" w:hint="default"/>
      </w:rPr>
    </w:lvl>
    <w:lvl w:ilvl="8">
      <w:start w:val="1"/>
      <w:numFmt w:val="decimal"/>
      <w:lvlText w:val="%1.%2.%3.%4.%5.%6.%7.%8.%9"/>
      <w:lvlJc w:val="left"/>
      <w:pPr>
        <w:tabs>
          <w:tab w:val="num" w:pos="1585"/>
        </w:tabs>
        <w:ind w:left="1585" w:hanging="1584"/>
      </w:pPr>
      <w:rPr>
        <w:rFonts w:cs="Times New Roman" w:hint="default"/>
      </w:rPr>
    </w:lvl>
  </w:abstractNum>
  <w:abstractNum w:abstractNumId="51">
    <w:nsid w:val="4A352811"/>
    <w:multiLevelType w:val="hybridMultilevel"/>
    <w:tmpl w:val="85F2041E"/>
    <w:lvl w:ilvl="0" w:tplc="0409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52">
    <w:nsid w:val="4B9F6065"/>
    <w:multiLevelType w:val="hybridMultilevel"/>
    <w:tmpl w:val="B022A420"/>
    <w:lvl w:ilvl="0" w:tplc="04090001">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3">
    <w:nsid w:val="506864E4"/>
    <w:multiLevelType w:val="hybridMultilevel"/>
    <w:tmpl w:val="5A226470"/>
    <w:lvl w:ilvl="0" w:tplc="04090001">
      <w:start w:val="1"/>
      <w:numFmt w:val="bullet"/>
      <w:pStyle w:val="a1"/>
      <w:lvlText w:val="-"/>
      <w:lvlJc w:val="left"/>
      <w:pPr>
        <w:tabs>
          <w:tab w:val="num" w:pos="360"/>
        </w:tabs>
        <w:ind w:left="360" w:hanging="360"/>
      </w:pPr>
      <w:rPr>
        <w:rFonts w:ascii="Tahoma" w:hAnsi="Tahoma" w:hint="default"/>
      </w:rPr>
    </w:lvl>
    <w:lvl w:ilvl="1" w:tplc="04090003" w:tentative="1">
      <w:start w:val="1"/>
      <w:numFmt w:val="bullet"/>
      <w:lvlText w:val="o"/>
      <w:lvlJc w:val="left"/>
      <w:pPr>
        <w:tabs>
          <w:tab w:val="num" w:pos="540"/>
        </w:tabs>
        <w:ind w:left="540" w:hanging="360"/>
      </w:pPr>
      <w:rPr>
        <w:rFonts w:ascii="Courier New" w:hAnsi="Courier New" w:hint="default"/>
      </w:rPr>
    </w:lvl>
    <w:lvl w:ilvl="2" w:tplc="04090005" w:tentative="1">
      <w:start w:val="1"/>
      <w:numFmt w:val="bullet"/>
      <w:lvlText w:val=""/>
      <w:lvlJc w:val="left"/>
      <w:pPr>
        <w:tabs>
          <w:tab w:val="num" w:pos="1260"/>
        </w:tabs>
        <w:ind w:left="1260" w:hanging="360"/>
      </w:pPr>
      <w:rPr>
        <w:rFonts w:ascii="Wingdings" w:hAnsi="Wingdings" w:hint="default"/>
      </w:rPr>
    </w:lvl>
    <w:lvl w:ilvl="3" w:tplc="04090001" w:tentative="1">
      <w:start w:val="1"/>
      <w:numFmt w:val="bullet"/>
      <w:lvlText w:val=""/>
      <w:lvlJc w:val="left"/>
      <w:pPr>
        <w:tabs>
          <w:tab w:val="num" w:pos="1980"/>
        </w:tabs>
        <w:ind w:left="1980" w:hanging="360"/>
      </w:pPr>
      <w:rPr>
        <w:rFonts w:ascii="Symbol" w:hAnsi="Symbol" w:hint="default"/>
      </w:rPr>
    </w:lvl>
    <w:lvl w:ilvl="4" w:tplc="04090003" w:tentative="1">
      <w:start w:val="1"/>
      <w:numFmt w:val="bullet"/>
      <w:lvlText w:val="o"/>
      <w:lvlJc w:val="left"/>
      <w:pPr>
        <w:tabs>
          <w:tab w:val="num" w:pos="2700"/>
        </w:tabs>
        <w:ind w:left="2700" w:hanging="360"/>
      </w:pPr>
      <w:rPr>
        <w:rFonts w:ascii="Courier New" w:hAnsi="Courier New" w:hint="default"/>
      </w:rPr>
    </w:lvl>
    <w:lvl w:ilvl="5" w:tplc="04090005" w:tentative="1">
      <w:start w:val="1"/>
      <w:numFmt w:val="bullet"/>
      <w:lvlText w:val=""/>
      <w:lvlJc w:val="left"/>
      <w:pPr>
        <w:tabs>
          <w:tab w:val="num" w:pos="3420"/>
        </w:tabs>
        <w:ind w:left="3420" w:hanging="360"/>
      </w:pPr>
      <w:rPr>
        <w:rFonts w:ascii="Wingdings" w:hAnsi="Wingdings" w:hint="default"/>
      </w:rPr>
    </w:lvl>
    <w:lvl w:ilvl="6" w:tplc="04090001" w:tentative="1">
      <w:start w:val="1"/>
      <w:numFmt w:val="bullet"/>
      <w:lvlText w:val=""/>
      <w:lvlJc w:val="left"/>
      <w:pPr>
        <w:tabs>
          <w:tab w:val="num" w:pos="4140"/>
        </w:tabs>
        <w:ind w:left="4140" w:hanging="360"/>
      </w:pPr>
      <w:rPr>
        <w:rFonts w:ascii="Symbol" w:hAnsi="Symbol" w:hint="default"/>
      </w:rPr>
    </w:lvl>
    <w:lvl w:ilvl="7" w:tplc="04090003" w:tentative="1">
      <w:start w:val="1"/>
      <w:numFmt w:val="bullet"/>
      <w:lvlText w:val="o"/>
      <w:lvlJc w:val="left"/>
      <w:pPr>
        <w:tabs>
          <w:tab w:val="num" w:pos="4860"/>
        </w:tabs>
        <w:ind w:left="4860" w:hanging="360"/>
      </w:pPr>
      <w:rPr>
        <w:rFonts w:ascii="Courier New" w:hAnsi="Courier New" w:hint="default"/>
      </w:rPr>
    </w:lvl>
    <w:lvl w:ilvl="8" w:tplc="04090005" w:tentative="1">
      <w:start w:val="1"/>
      <w:numFmt w:val="bullet"/>
      <w:lvlText w:val=""/>
      <w:lvlJc w:val="left"/>
      <w:pPr>
        <w:tabs>
          <w:tab w:val="num" w:pos="5580"/>
        </w:tabs>
        <w:ind w:left="5580" w:hanging="360"/>
      </w:pPr>
      <w:rPr>
        <w:rFonts w:ascii="Wingdings" w:hAnsi="Wingdings" w:hint="default"/>
      </w:rPr>
    </w:lvl>
  </w:abstractNum>
  <w:abstractNum w:abstractNumId="54">
    <w:nsid w:val="5257288C"/>
    <w:multiLevelType w:val="hybridMultilevel"/>
    <w:tmpl w:val="B100F418"/>
    <w:lvl w:ilvl="0" w:tplc="FFFFFFFF">
      <w:start w:val="1"/>
      <w:numFmt w:val="upperLetter"/>
      <w:lvlText w:val="%1."/>
      <w:lvlJc w:val="left"/>
      <w:pPr>
        <w:tabs>
          <w:tab w:val="num" w:pos="750"/>
        </w:tabs>
        <w:ind w:left="750" w:hanging="390"/>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nsid w:val="55AB49C8"/>
    <w:multiLevelType w:val="hybridMultilevel"/>
    <w:tmpl w:val="84401070"/>
    <w:lvl w:ilvl="0" w:tplc="04090001">
      <w:start w:val="1"/>
      <w:numFmt w:val="bullet"/>
      <w:lvlText w:val=""/>
      <w:lvlJc w:val="left"/>
      <w:pPr>
        <w:tabs>
          <w:tab w:val="num" w:pos="661"/>
        </w:tabs>
        <w:ind w:left="604" w:hanging="303"/>
      </w:pPr>
      <w:rPr>
        <w:rFonts w:ascii="Wingdings" w:hAnsi="Wingdings" w:hint="default"/>
        <w:outline w:val="0"/>
        <w:shadow w:val="0"/>
        <w:emboss/>
        <w:imprint w:val="0"/>
        <w:color w:val="auto"/>
        <w:sz w:val="20"/>
      </w:rPr>
    </w:lvl>
    <w:lvl w:ilvl="1" w:tplc="04090003">
      <w:start w:val="1"/>
      <w:numFmt w:val="bullet"/>
      <w:lvlText w:val="o"/>
      <w:lvlJc w:val="left"/>
      <w:pPr>
        <w:tabs>
          <w:tab w:val="num" w:pos="1684"/>
        </w:tabs>
        <w:ind w:left="1684" w:hanging="360"/>
      </w:pPr>
      <w:rPr>
        <w:rFonts w:ascii="Courier New" w:hAnsi="Courier New" w:hint="default"/>
      </w:rPr>
    </w:lvl>
    <w:lvl w:ilvl="2" w:tplc="04090005" w:tentative="1">
      <w:start w:val="1"/>
      <w:numFmt w:val="bullet"/>
      <w:lvlText w:val=""/>
      <w:lvlJc w:val="left"/>
      <w:pPr>
        <w:tabs>
          <w:tab w:val="num" w:pos="2404"/>
        </w:tabs>
        <w:ind w:left="2404" w:hanging="360"/>
      </w:pPr>
      <w:rPr>
        <w:rFonts w:ascii="Wingdings" w:hAnsi="Wingdings" w:hint="default"/>
      </w:rPr>
    </w:lvl>
    <w:lvl w:ilvl="3" w:tplc="04090001" w:tentative="1">
      <w:start w:val="1"/>
      <w:numFmt w:val="bullet"/>
      <w:lvlText w:val=""/>
      <w:lvlJc w:val="left"/>
      <w:pPr>
        <w:tabs>
          <w:tab w:val="num" w:pos="3124"/>
        </w:tabs>
        <w:ind w:left="3124" w:hanging="360"/>
      </w:pPr>
      <w:rPr>
        <w:rFonts w:ascii="Symbol" w:hAnsi="Symbol" w:hint="default"/>
      </w:rPr>
    </w:lvl>
    <w:lvl w:ilvl="4" w:tplc="04090003" w:tentative="1">
      <w:start w:val="1"/>
      <w:numFmt w:val="bullet"/>
      <w:lvlText w:val="o"/>
      <w:lvlJc w:val="left"/>
      <w:pPr>
        <w:tabs>
          <w:tab w:val="num" w:pos="3844"/>
        </w:tabs>
        <w:ind w:left="3844" w:hanging="360"/>
      </w:pPr>
      <w:rPr>
        <w:rFonts w:ascii="Courier New" w:hAnsi="Courier New" w:hint="default"/>
      </w:rPr>
    </w:lvl>
    <w:lvl w:ilvl="5" w:tplc="04090005" w:tentative="1">
      <w:start w:val="1"/>
      <w:numFmt w:val="bullet"/>
      <w:lvlText w:val=""/>
      <w:lvlJc w:val="left"/>
      <w:pPr>
        <w:tabs>
          <w:tab w:val="num" w:pos="4564"/>
        </w:tabs>
        <w:ind w:left="4564" w:hanging="360"/>
      </w:pPr>
      <w:rPr>
        <w:rFonts w:ascii="Wingdings" w:hAnsi="Wingdings" w:hint="default"/>
      </w:rPr>
    </w:lvl>
    <w:lvl w:ilvl="6" w:tplc="04090001" w:tentative="1">
      <w:start w:val="1"/>
      <w:numFmt w:val="bullet"/>
      <w:lvlText w:val=""/>
      <w:lvlJc w:val="left"/>
      <w:pPr>
        <w:tabs>
          <w:tab w:val="num" w:pos="5284"/>
        </w:tabs>
        <w:ind w:left="5284" w:hanging="360"/>
      </w:pPr>
      <w:rPr>
        <w:rFonts w:ascii="Symbol" w:hAnsi="Symbol" w:hint="default"/>
      </w:rPr>
    </w:lvl>
    <w:lvl w:ilvl="7" w:tplc="04090003" w:tentative="1">
      <w:start w:val="1"/>
      <w:numFmt w:val="bullet"/>
      <w:lvlText w:val="o"/>
      <w:lvlJc w:val="left"/>
      <w:pPr>
        <w:tabs>
          <w:tab w:val="num" w:pos="6004"/>
        </w:tabs>
        <w:ind w:left="6004" w:hanging="360"/>
      </w:pPr>
      <w:rPr>
        <w:rFonts w:ascii="Courier New" w:hAnsi="Courier New" w:hint="default"/>
      </w:rPr>
    </w:lvl>
    <w:lvl w:ilvl="8" w:tplc="04090005" w:tentative="1">
      <w:start w:val="1"/>
      <w:numFmt w:val="bullet"/>
      <w:lvlText w:val=""/>
      <w:lvlJc w:val="left"/>
      <w:pPr>
        <w:tabs>
          <w:tab w:val="num" w:pos="6724"/>
        </w:tabs>
        <w:ind w:left="6724" w:hanging="360"/>
      </w:pPr>
      <w:rPr>
        <w:rFonts w:ascii="Wingdings" w:hAnsi="Wingdings" w:hint="default"/>
      </w:rPr>
    </w:lvl>
  </w:abstractNum>
  <w:abstractNum w:abstractNumId="56">
    <w:nsid w:val="55B70753"/>
    <w:multiLevelType w:val="hybridMultilevel"/>
    <w:tmpl w:val="59B87036"/>
    <w:lvl w:ilvl="0" w:tplc="FFFFFFFF">
      <w:start w:val="1"/>
      <w:numFmt w:val="bullet"/>
      <w:lvlText w:val="-"/>
      <w:lvlJc w:val="left"/>
      <w:pPr>
        <w:tabs>
          <w:tab w:val="num" w:pos="360"/>
        </w:tabs>
        <w:ind w:left="360" w:hanging="360"/>
      </w:pPr>
      <w:rPr>
        <w:rFonts w:ascii="Tahoma" w:hAnsi="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7">
    <w:nsid w:val="5B5643EF"/>
    <w:multiLevelType w:val="multilevel"/>
    <w:tmpl w:val="A36E5A84"/>
    <w:lvl w:ilvl="0">
      <w:start w:val="1"/>
      <w:numFmt w:val="decimal"/>
      <w:lvlText w:val="%1"/>
      <w:lvlJc w:val="left"/>
      <w:pPr>
        <w:tabs>
          <w:tab w:val="num" w:pos="360"/>
        </w:tabs>
        <w:ind w:left="360" w:hanging="360"/>
      </w:pPr>
      <w:rPr>
        <w:b/>
        <w:sz w:val="20"/>
        <w:szCs w:val="20"/>
      </w:rPr>
    </w:lvl>
    <w:lvl w:ilvl="1">
      <w:start w:val="1"/>
      <w:numFmt w:val="decimal"/>
      <w:lvlText w:val="%1.%2"/>
      <w:lvlJc w:val="left"/>
      <w:pPr>
        <w:tabs>
          <w:tab w:val="num" w:pos="720"/>
        </w:tabs>
        <w:ind w:left="720" w:hanging="720"/>
      </w:pPr>
      <w:rPr>
        <w:b w:val="0"/>
        <w:i w:val="0"/>
      </w:rPr>
    </w:lvl>
    <w:lvl w:ilvl="2">
      <w:start w:val="1"/>
      <w:numFmt w:val="decimal"/>
      <w:lvlText w:val="%1.%2.%3"/>
      <w:lvlJc w:val="left"/>
      <w:pPr>
        <w:tabs>
          <w:tab w:val="num" w:pos="720"/>
        </w:tabs>
        <w:ind w:left="720" w:hanging="720"/>
      </w:pPr>
      <w:rPr>
        <w:b w:val="0"/>
        <w:caps w:val="0"/>
        <w:strike w:val="0"/>
        <w:dstrike w:val="0"/>
        <w:outline w:val="0"/>
        <w:shadow w:val="0"/>
        <w:emboss w:val="0"/>
        <w:imprint w:val="0"/>
        <w:vanish w:val="0"/>
        <w:webHidden w:val="0"/>
        <w:u w:val="none"/>
        <w:effect w:val="none"/>
        <w:vertAlign w:val="baseline"/>
        <w:specVanish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nsid w:val="5C3233D4"/>
    <w:multiLevelType w:val="hybridMultilevel"/>
    <w:tmpl w:val="1B04C18C"/>
    <w:lvl w:ilvl="0" w:tplc="8F089B62">
      <w:start w:val="1"/>
      <w:numFmt w:val="bullet"/>
      <w:lvlText w:val=""/>
      <w:lvlJc w:val="left"/>
      <w:pPr>
        <w:tabs>
          <w:tab w:val="num" w:pos="720"/>
        </w:tabs>
        <w:ind w:left="720" w:hanging="360"/>
      </w:pPr>
      <w:rPr>
        <w:rFonts w:ascii="Symbol" w:hAnsi="Symbol" w:hint="default"/>
      </w:rPr>
    </w:lvl>
    <w:lvl w:ilvl="1" w:tplc="8D9889E0" w:tentative="1">
      <w:start w:val="1"/>
      <w:numFmt w:val="bullet"/>
      <w:lvlText w:val="o"/>
      <w:lvlJc w:val="left"/>
      <w:pPr>
        <w:tabs>
          <w:tab w:val="num" w:pos="1440"/>
        </w:tabs>
        <w:ind w:left="1440" w:hanging="360"/>
      </w:pPr>
      <w:rPr>
        <w:rFonts w:ascii="Courier New" w:hAnsi="Courier New" w:hint="default"/>
      </w:rPr>
    </w:lvl>
    <w:lvl w:ilvl="2" w:tplc="C4BE48F0" w:tentative="1">
      <w:start w:val="1"/>
      <w:numFmt w:val="bullet"/>
      <w:lvlText w:val=""/>
      <w:lvlJc w:val="left"/>
      <w:pPr>
        <w:tabs>
          <w:tab w:val="num" w:pos="2160"/>
        </w:tabs>
        <w:ind w:left="2160" w:hanging="360"/>
      </w:pPr>
      <w:rPr>
        <w:rFonts w:ascii="Wingdings" w:hAnsi="Wingdings" w:hint="default"/>
      </w:rPr>
    </w:lvl>
    <w:lvl w:ilvl="3" w:tplc="94E6D262" w:tentative="1">
      <w:start w:val="1"/>
      <w:numFmt w:val="bullet"/>
      <w:lvlText w:val=""/>
      <w:lvlJc w:val="left"/>
      <w:pPr>
        <w:tabs>
          <w:tab w:val="num" w:pos="2880"/>
        </w:tabs>
        <w:ind w:left="2880" w:hanging="360"/>
      </w:pPr>
      <w:rPr>
        <w:rFonts w:ascii="Symbol" w:hAnsi="Symbol" w:hint="default"/>
      </w:rPr>
    </w:lvl>
    <w:lvl w:ilvl="4" w:tplc="9036E248" w:tentative="1">
      <w:start w:val="1"/>
      <w:numFmt w:val="bullet"/>
      <w:lvlText w:val="o"/>
      <w:lvlJc w:val="left"/>
      <w:pPr>
        <w:tabs>
          <w:tab w:val="num" w:pos="3600"/>
        </w:tabs>
        <w:ind w:left="3600" w:hanging="360"/>
      </w:pPr>
      <w:rPr>
        <w:rFonts w:ascii="Courier New" w:hAnsi="Courier New" w:hint="default"/>
      </w:rPr>
    </w:lvl>
    <w:lvl w:ilvl="5" w:tplc="8B6EA2C2" w:tentative="1">
      <w:start w:val="1"/>
      <w:numFmt w:val="bullet"/>
      <w:lvlText w:val=""/>
      <w:lvlJc w:val="left"/>
      <w:pPr>
        <w:tabs>
          <w:tab w:val="num" w:pos="4320"/>
        </w:tabs>
        <w:ind w:left="4320" w:hanging="360"/>
      </w:pPr>
      <w:rPr>
        <w:rFonts w:ascii="Wingdings" w:hAnsi="Wingdings" w:hint="default"/>
      </w:rPr>
    </w:lvl>
    <w:lvl w:ilvl="6" w:tplc="555E583E" w:tentative="1">
      <w:start w:val="1"/>
      <w:numFmt w:val="bullet"/>
      <w:lvlText w:val=""/>
      <w:lvlJc w:val="left"/>
      <w:pPr>
        <w:tabs>
          <w:tab w:val="num" w:pos="5040"/>
        </w:tabs>
        <w:ind w:left="5040" w:hanging="360"/>
      </w:pPr>
      <w:rPr>
        <w:rFonts w:ascii="Symbol" w:hAnsi="Symbol" w:hint="default"/>
      </w:rPr>
    </w:lvl>
    <w:lvl w:ilvl="7" w:tplc="CB1A1C28" w:tentative="1">
      <w:start w:val="1"/>
      <w:numFmt w:val="bullet"/>
      <w:lvlText w:val="o"/>
      <w:lvlJc w:val="left"/>
      <w:pPr>
        <w:tabs>
          <w:tab w:val="num" w:pos="5760"/>
        </w:tabs>
        <w:ind w:left="5760" w:hanging="360"/>
      </w:pPr>
      <w:rPr>
        <w:rFonts w:ascii="Courier New" w:hAnsi="Courier New" w:hint="default"/>
      </w:rPr>
    </w:lvl>
    <w:lvl w:ilvl="8" w:tplc="94BEE8A4" w:tentative="1">
      <w:start w:val="1"/>
      <w:numFmt w:val="bullet"/>
      <w:lvlText w:val=""/>
      <w:lvlJc w:val="left"/>
      <w:pPr>
        <w:tabs>
          <w:tab w:val="num" w:pos="6480"/>
        </w:tabs>
        <w:ind w:left="6480" w:hanging="360"/>
      </w:pPr>
      <w:rPr>
        <w:rFonts w:ascii="Wingdings" w:hAnsi="Wingdings" w:hint="default"/>
      </w:rPr>
    </w:lvl>
  </w:abstractNum>
  <w:abstractNum w:abstractNumId="59">
    <w:nsid w:val="5EBE5E72"/>
    <w:multiLevelType w:val="hybridMultilevel"/>
    <w:tmpl w:val="13B467B2"/>
    <w:lvl w:ilvl="0" w:tplc="FFFFFFFF">
      <w:numFmt w:val="bullet"/>
      <w:lvlText w:val="•"/>
      <w:lvlJc w:val="left"/>
      <w:pPr>
        <w:ind w:left="720" w:hanging="360"/>
      </w:pPr>
      <w:rPr>
        <w:rFonts w:ascii="Tahoma" w:eastAsia="Times New Roman" w:hAnsi="Tahoma"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nsid w:val="62B332EB"/>
    <w:multiLevelType w:val="hybridMultilevel"/>
    <w:tmpl w:val="64AA367C"/>
    <w:lvl w:ilvl="0" w:tplc="04090001">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61">
    <w:nsid w:val="65DB3E3A"/>
    <w:multiLevelType w:val="hybridMultilevel"/>
    <w:tmpl w:val="6A524888"/>
    <w:lvl w:ilvl="0" w:tplc="209A261C">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04080003">
      <w:start w:val="1"/>
      <w:numFmt w:val="lowerLetter"/>
      <w:lvlText w:val="%2."/>
      <w:lvlJc w:val="left"/>
      <w:pPr>
        <w:tabs>
          <w:tab w:val="num" w:pos="1440"/>
        </w:tabs>
        <w:ind w:left="1440" w:hanging="360"/>
      </w:pPr>
      <w:rPr>
        <w:rFonts w:cs="Times New Roman"/>
      </w:rPr>
    </w:lvl>
    <w:lvl w:ilvl="2" w:tplc="04080005">
      <w:start w:val="1"/>
      <w:numFmt w:val="lowerRoman"/>
      <w:lvlText w:val="%3."/>
      <w:lvlJc w:val="right"/>
      <w:pPr>
        <w:tabs>
          <w:tab w:val="num" w:pos="2160"/>
        </w:tabs>
        <w:ind w:left="2160" w:hanging="180"/>
      </w:pPr>
      <w:rPr>
        <w:rFonts w:cs="Times New Roman"/>
      </w:rPr>
    </w:lvl>
    <w:lvl w:ilvl="3" w:tplc="04080001">
      <w:start w:val="1"/>
      <w:numFmt w:val="decimal"/>
      <w:lvlText w:val="%4."/>
      <w:lvlJc w:val="left"/>
      <w:pPr>
        <w:tabs>
          <w:tab w:val="num" w:pos="2880"/>
        </w:tabs>
        <w:ind w:left="2880" w:hanging="360"/>
      </w:pPr>
      <w:rPr>
        <w:rFonts w:cs="Times New Roman"/>
      </w:rPr>
    </w:lvl>
    <w:lvl w:ilvl="4" w:tplc="04080003" w:tentative="1">
      <w:start w:val="1"/>
      <w:numFmt w:val="lowerLetter"/>
      <w:lvlText w:val="%5."/>
      <w:lvlJc w:val="left"/>
      <w:pPr>
        <w:tabs>
          <w:tab w:val="num" w:pos="3600"/>
        </w:tabs>
        <w:ind w:left="3600" w:hanging="360"/>
      </w:pPr>
      <w:rPr>
        <w:rFonts w:cs="Times New Roman"/>
      </w:rPr>
    </w:lvl>
    <w:lvl w:ilvl="5" w:tplc="04080005" w:tentative="1">
      <w:start w:val="1"/>
      <w:numFmt w:val="lowerRoman"/>
      <w:lvlText w:val="%6."/>
      <w:lvlJc w:val="right"/>
      <w:pPr>
        <w:tabs>
          <w:tab w:val="num" w:pos="4320"/>
        </w:tabs>
        <w:ind w:left="4320" w:hanging="180"/>
      </w:pPr>
      <w:rPr>
        <w:rFonts w:cs="Times New Roman"/>
      </w:rPr>
    </w:lvl>
    <w:lvl w:ilvl="6" w:tplc="04080001" w:tentative="1">
      <w:start w:val="1"/>
      <w:numFmt w:val="decimal"/>
      <w:lvlText w:val="%7."/>
      <w:lvlJc w:val="left"/>
      <w:pPr>
        <w:tabs>
          <w:tab w:val="num" w:pos="5040"/>
        </w:tabs>
        <w:ind w:left="5040" w:hanging="360"/>
      </w:pPr>
      <w:rPr>
        <w:rFonts w:cs="Times New Roman"/>
      </w:rPr>
    </w:lvl>
    <w:lvl w:ilvl="7" w:tplc="04080003" w:tentative="1">
      <w:start w:val="1"/>
      <w:numFmt w:val="lowerLetter"/>
      <w:lvlText w:val="%8."/>
      <w:lvlJc w:val="left"/>
      <w:pPr>
        <w:tabs>
          <w:tab w:val="num" w:pos="5760"/>
        </w:tabs>
        <w:ind w:left="5760" w:hanging="360"/>
      </w:pPr>
      <w:rPr>
        <w:rFonts w:cs="Times New Roman"/>
      </w:rPr>
    </w:lvl>
    <w:lvl w:ilvl="8" w:tplc="04080005" w:tentative="1">
      <w:start w:val="1"/>
      <w:numFmt w:val="lowerRoman"/>
      <w:lvlText w:val="%9."/>
      <w:lvlJc w:val="right"/>
      <w:pPr>
        <w:tabs>
          <w:tab w:val="num" w:pos="6480"/>
        </w:tabs>
        <w:ind w:left="6480" w:hanging="180"/>
      </w:pPr>
      <w:rPr>
        <w:rFonts w:cs="Times New Roman"/>
      </w:rPr>
    </w:lvl>
  </w:abstractNum>
  <w:abstractNum w:abstractNumId="62">
    <w:nsid w:val="698D0C6E"/>
    <w:multiLevelType w:val="multilevel"/>
    <w:tmpl w:val="878EC306"/>
    <w:lvl w:ilvl="0">
      <w:start w:val="1"/>
      <w:numFmt w:val="upperLetter"/>
      <w:lvlText w:val="%1"/>
      <w:lvlJc w:val="left"/>
      <w:pPr>
        <w:tabs>
          <w:tab w:val="num" w:pos="1418"/>
        </w:tabs>
        <w:ind w:left="2212" w:hanging="794"/>
      </w:pPr>
      <w:rPr>
        <w:rFonts w:ascii="Tahoma" w:hAnsi="Tahoma" w:cs="Times New Roman" w:hint="default"/>
        <w:b/>
        <w:i w:val="0"/>
        <w:sz w:val="22"/>
      </w:rPr>
    </w:lvl>
    <w:lvl w:ilvl="1">
      <w:start w:val="1"/>
      <w:numFmt w:val="decimal"/>
      <w:lvlText w:val="%1.%2"/>
      <w:lvlJc w:val="left"/>
      <w:pPr>
        <w:tabs>
          <w:tab w:val="num" w:pos="1260"/>
        </w:tabs>
        <w:ind w:left="745" w:hanging="565"/>
      </w:pPr>
      <w:rPr>
        <w:rFonts w:ascii="Tahoma" w:hAnsi="Tahoma" w:cs="Times New Roman" w:hint="default"/>
      </w:rPr>
    </w:lvl>
    <w:lvl w:ilvl="2">
      <w:start w:val="1"/>
      <w:numFmt w:val="decimal"/>
      <w:lvlText w:val="%1.%2.%3"/>
      <w:lvlJc w:val="left"/>
      <w:pPr>
        <w:tabs>
          <w:tab w:val="num" w:pos="2782"/>
        </w:tabs>
        <w:ind w:left="2422" w:hanging="720"/>
      </w:pPr>
      <w:rPr>
        <w:rFonts w:ascii="Tahoma" w:hAnsi="Tahoma" w:cs="Times New Roman" w:hint="default"/>
        <w:sz w:val="22"/>
      </w:rPr>
    </w:lvl>
    <w:lvl w:ilvl="3">
      <w:start w:val="1"/>
      <w:numFmt w:val="decimal"/>
      <w:lvlText w:val="%1.%2.%3.%4"/>
      <w:lvlJc w:val="left"/>
      <w:pPr>
        <w:tabs>
          <w:tab w:val="num" w:pos="2291"/>
        </w:tabs>
        <w:ind w:left="1715" w:hanging="864"/>
      </w:pPr>
      <w:rPr>
        <w:rFonts w:ascii="Tahoma" w:hAnsi="Tahoma" w:cs="Times New Roman" w:hint="default"/>
      </w:rPr>
    </w:lvl>
    <w:lvl w:ilvl="4">
      <w:start w:val="1"/>
      <w:numFmt w:val="decimal"/>
      <w:lvlText w:val="%1.%2.%3.%4.%5"/>
      <w:lvlJc w:val="left"/>
      <w:pPr>
        <w:tabs>
          <w:tab w:val="num" w:pos="3218"/>
        </w:tabs>
        <w:ind w:left="2426" w:hanging="1008"/>
      </w:pPr>
      <w:rPr>
        <w:rFonts w:ascii="Tahoma" w:hAnsi="Tahoma" w:cs="Times New Roman" w:hint="default"/>
      </w:rPr>
    </w:lvl>
    <w:lvl w:ilvl="5">
      <w:start w:val="1"/>
      <w:numFmt w:val="decimal"/>
      <w:lvlText w:val="%1.%2.%3.%4.%5.%6"/>
      <w:lvlJc w:val="left"/>
      <w:pPr>
        <w:tabs>
          <w:tab w:val="num" w:pos="2552"/>
        </w:tabs>
        <w:ind w:left="2552" w:hanging="1134"/>
      </w:pPr>
      <w:rPr>
        <w:rFonts w:ascii="Tahoma" w:hAnsi="Tahoma" w:cs="Times New Roman" w:hint="default"/>
        <w:b/>
        <w:i w:val="0"/>
        <w:sz w:val="20"/>
        <w:szCs w:val="20"/>
      </w:rPr>
    </w:lvl>
    <w:lvl w:ilvl="6">
      <w:start w:val="1"/>
      <w:numFmt w:val="decimal"/>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63">
    <w:nsid w:val="6C804A27"/>
    <w:multiLevelType w:val="hybridMultilevel"/>
    <w:tmpl w:val="D1321246"/>
    <w:lvl w:ilvl="0" w:tplc="209C82FA">
      <w:start w:val="1"/>
      <w:numFmt w:val="decimal"/>
      <w:lvlText w:val="%1."/>
      <w:lvlJc w:val="left"/>
      <w:pPr>
        <w:tabs>
          <w:tab w:val="num" w:pos="397"/>
        </w:tabs>
        <w:ind w:left="397" w:hanging="397"/>
      </w:pPr>
      <w:rPr>
        <w:rFonts w:ascii="Tahoma" w:hAnsi="Tahoma" w:cs="Times New Roman" w:hint="default"/>
        <w:b w:val="0"/>
        <w:i w:val="0"/>
        <w:color w:val="auto"/>
        <w:sz w:val="20"/>
        <w:szCs w:val="20"/>
        <w:u w:val="none"/>
      </w:rPr>
    </w:lvl>
    <w:lvl w:ilvl="1" w:tplc="04080003" w:tentative="1">
      <w:start w:val="1"/>
      <w:numFmt w:val="lowerLetter"/>
      <w:lvlText w:val="%2."/>
      <w:lvlJc w:val="left"/>
      <w:pPr>
        <w:tabs>
          <w:tab w:val="num" w:pos="1440"/>
        </w:tabs>
        <w:ind w:left="1440" w:hanging="360"/>
      </w:pPr>
      <w:rPr>
        <w:rFonts w:cs="Times New Roman"/>
      </w:rPr>
    </w:lvl>
    <w:lvl w:ilvl="2" w:tplc="04080005" w:tentative="1">
      <w:start w:val="1"/>
      <w:numFmt w:val="lowerRoman"/>
      <w:lvlText w:val="%3."/>
      <w:lvlJc w:val="right"/>
      <w:pPr>
        <w:tabs>
          <w:tab w:val="num" w:pos="2160"/>
        </w:tabs>
        <w:ind w:left="2160" w:hanging="180"/>
      </w:pPr>
      <w:rPr>
        <w:rFonts w:cs="Times New Roman"/>
      </w:rPr>
    </w:lvl>
    <w:lvl w:ilvl="3" w:tplc="04080001" w:tentative="1">
      <w:start w:val="1"/>
      <w:numFmt w:val="decimal"/>
      <w:lvlText w:val="%4."/>
      <w:lvlJc w:val="left"/>
      <w:pPr>
        <w:tabs>
          <w:tab w:val="num" w:pos="2880"/>
        </w:tabs>
        <w:ind w:left="2880" w:hanging="360"/>
      </w:pPr>
      <w:rPr>
        <w:rFonts w:cs="Times New Roman"/>
      </w:rPr>
    </w:lvl>
    <w:lvl w:ilvl="4" w:tplc="04080003" w:tentative="1">
      <w:start w:val="1"/>
      <w:numFmt w:val="lowerLetter"/>
      <w:lvlText w:val="%5."/>
      <w:lvlJc w:val="left"/>
      <w:pPr>
        <w:tabs>
          <w:tab w:val="num" w:pos="3600"/>
        </w:tabs>
        <w:ind w:left="3600" w:hanging="360"/>
      </w:pPr>
      <w:rPr>
        <w:rFonts w:cs="Times New Roman"/>
      </w:rPr>
    </w:lvl>
    <w:lvl w:ilvl="5" w:tplc="04080005" w:tentative="1">
      <w:start w:val="1"/>
      <w:numFmt w:val="lowerRoman"/>
      <w:lvlText w:val="%6."/>
      <w:lvlJc w:val="right"/>
      <w:pPr>
        <w:tabs>
          <w:tab w:val="num" w:pos="4320"/>
        </w:tabs>
        <w:ind w:left="4320" w:hanging="180"/>
      </w:pPr>
      <w:rPr>
        <w:rFonts w:cs="Times New Roman"/>
      </w:rPr>
    </w:lvl>
    <w:lvl w:ilvl="6" w:tplc="04080001" w:tentative="1">
      <w:start w:val="1"/>
      <w:numFmt w:val="decimal"/>
      <w:lvlText w:val="%7."/>
      <w:lvlJc w:val="left"/>
      <w:pPr>
        <w:tabs>
          <w:tab w:val="num" w:pos="5040"/>
        </w:tabs>
        <w:ind w:left="5040" w:hanging="360"/>
      </w:pPr>
      <w:rPr>
        <w:rFonts w:cs="Times New Roman"/>
      </w:rPr>
    </w:lvl>
    <w:lvl w:ilvl="7" w:tplc="04080003" w:tentative="1">
      <w:start w:val="1"/>
      <w:numFmt w:val="lowerLetter"/>
      <w:lvlText w:val="%8."/>
      <w:lvlJc w:val="left"/>
      <w:pPr>
        <w:tabs>
          <w:tab w:val="num" w:pos="5760"/>
        </w:tabs>
        <w:ind w:left="5760" w:hanging="360"/>
      </w:pPr>
      <w:rPr>
        <w:rFonts w:cs="Times New Roman"/>
      </w:rPr>
    </w:lvl>
    <w:lvl w:ilvl="8" w:tplc="04080005" w:tentative="1">
      <w:start w:val="1"/>
      <w:numFmt w:val="lowerRoman"/>
      <w:lvlText w:val="%9."/>
      <w:lvlJc w:val="right"/>
      <w:pPr>
        <w:tabs>
          <w:tab w:val="num" w:pos="6480"/>
        </w:tabs>
        <w:ind w:left="6480" w:hanging="180"/>
      </w:pPr>
      <w:rPr>
        <w:rFonts w:cs="Times New Roman"/>
      </w:rPr>
    </w:lvl>
  </w:abstractNum>
  <w:abstractNum w:abstractNumId="64">
    <w:nsid w:val="6E2D07F2"/>
    <w:multiLevelType w:val="multilevel"/>
    <w:tmpl w:val="CCAC8CF8"/>
    <w:lvl w:ilvl="0">
      <w:start w:val="1"/>
      <w:numFmt w:val="upperLetter"/>
      <w:lvlText w:val="%1"/>
      <w:lvlJc w:val="left"/>
      <w:pPr>
        <w:tabs>
          <w:tab w:val="num" w:pos="1418"/>
        </w:tabs>
        <w:ind w:left="2212" w:hanging="794"/>
      </w:pPr>
      <w:rPr>
        <w:rFonts w:ascii="Tahoma" w:hAnsi="Tahoma" w:cs="Times New Roman" w:hint="default"/>
        <w:b/>
        <w:i w:val="0"/>
        <w:sz w:val="22"/>
      </w:rPr>
    </w:lvl>
    <w:lvl w:ilvl="1">
      <w:numFmt w:val="none"/>
      <w:pStyle w:val="2"/>
      <w:lvlText w:val=""/>
      <w:lvlJc w:val="left"/>
      <w:pPr>
        <w:tabs>
          <w:tab w:val="num" w:pos="360"/>
        </w:tabs>
      </w:pPr>
    </w:lvl>
    <w:lvl w:ilvl="2">
      <w:start w:val="1"/>
      <w:numFmt w:val="decimal"/>
      <w:pStyle w:val="3"/>
      <w:lvlText w:val="%1.%2.%3"/>
      <w:lvlJc w:val="left"/>
      <w:pPr>
        <w:tabs>
          <w:tab w:val="num" w:pos="1080"/>
        </w:tabs>
        <w:ind w:left="720" w:hanging="720"/>
      </w:pPr>
      <w:rPr>
        <w:rFonts w:ascii="Tahoma" w:hAnsi="Tahoma" w:cs="Times New Roman" w:hint="default"/>
        <w:sz w:val="22"/>
      </w:rPr>
    </w:lvl>
    <w:lvl w:ilvl="3">
      <w:numFmt w:val="none"/>
      <w:pStyle w:val="41"/>
      <w:lvlText w:val=""/>
      <w:lvlJc w:val="left"/>
      <w:pPr>
        <w:tabs>
          <w:tab w:val="num" w:pos="360"/>
        </w:tabs>
      </w:pPr>
    </w:lvl>
    <w:lvl w:ilvl="4">
      <w:numFmt w:val="none"/>
      <w:pStyle w:val="51"/>
      <w:lvlText w:val=""/>
      <w:lvlJc w:val="left"/>
      <w:pPr>
        <w:tabs>
          <w:tab w:val="num" w:pos="360"/>
        </w:tabs>
      </w:pPr>
    </w:lvl>
    <w:lvl w:ilvl="5">
      <w:start w:val="1"/>
      <w:numFmt w:val="decimal"/>
      <w:pStyle w:val="6"/>
      <w:lvlText w:val="%1.%2.%3.%4.%5.%6"/>
      <w:lvlJc w:val="left"/>
      <w:pPr>
        <w:tabs>
          <w:tab w:val="num" w:pos="2552"/>
        </w:tabs>
        <w:ind w:left="2552" w:hanging="1134"/>
      </w:pPr>
      <w:rPr>
        <w:rFonts w:ascii="Tahoma" w:hAnsi="Tahoma" w:cs="Times New Roman" w:hint="default"/>
        <w:b/>
        <w:i w:val="0"/>
        <w:sz w:val="20"/>
        <w:szCs w:val="20"/>
      </w:rPr>
    </w:lvl>
    <w:lvl w:ilvl="6">
      <w:start w:val="1"/>
      <w:numFmt w:val="decimal"/>
      <w:pStyle w:val="7"/>
      <w:lvlText w:val="%1.%2.%3.%4.%5.%6.%7"/>
      <w:lvlJc w:val="left"/>
      <w:pPr>
        <w:tabs>
          <w:tab w:val="num" w:pos="2714"/>
        </w:tabs>
        <w:ind w:left="2714" w:hanging="1296"/>
      </w:pPr>
      <w:rPr>
        <w:rFonts w:ascii="Tahoma" w:hAnsi="Tahoma" w:cs="Times New Roman" w:hint="default"/>
        <w:b w:val="0"/>
        <w:i w:val="0"/>
        <w:sz w:val="18"/>
        <w:szCs w:val="18"/>
      </w:rPr>
    </w:lvl>
    <w:lvl w:ilvl="7">
      <w:start w:val="1"/>
      <w:numFmt w:val="decimal"/>
      <w:lvlText w:val="%1.%2.%3.%4.%5.%6.%7.%8"/>
      <w:lvlJc w:val="left"/>
      <w:pPr>
        <w:tabs>
          <w:tab w:val="num" w:pos="2858"/>
        </w:tabs>
        <w:ind w:left="2858" w:hanging="1440"/>
      </w:pPr>
      <w:rPr>
        <w:rFonts w:ascii="Tahoma" w:hAnsi="Tahoma" w:cs="Times New Roman" w:hint="default"/>
        <w:b w:val="0"/>
        <w:i w:val="0"/>
        <w:sz w:val="18"/>
        <w:szCs w:val="18"/>
      </w:rPr>
    </w:lvl>
    <w:lvl w:ilvl="8">
      <w:start w:val="1"/>
      <w:numFmt w:val="decimal"/>
      <w:lvlText w:val="%1.%2.%3.%4.%5.%6.%7.%8.%9"/>
      <w:lvlJc w:val="left"/>
      <w:pPr>
        <w:tabs>
          <w:tab w:val="num" w:pos="3002"/>
        </w:tabs>
        <w:ind w:left="3002" w:hanging="1584"/>
      </w:pPr>
      <w:rPr>
        <w:rFonts w:cs="Times New Roman" w:hint="default"/>
      </w:rPr>
    </w:lvl>
  </w:abstractNum>
  <w:abstractNum w:abstractNumId="65">
    <w:nsid w:val="6EBA298E"/>
    <w:multiLevelType w:val="hybridMultilevel"/>
    <w:tmpl w:val="968CEE3C"/>
    <w:lvl w:ilvl="0" w:tplc="135AA7FC">
      <w:start w:val="1"/>
      <w:numFmt w:val="decimal"/>
      <w:lvlText w:val="%1."/>
      <w:lvlJc w:val="left"/>
      <w:pPr>
        <w:tabs>
          <w:tab w:val="num" w:pos="720"/>
        </w:tabs>
        <w:ind w:left="720" w:hanging="360"/>
      </w:pPr>
      <w:rPr>
        <w:rFonts w:cs="Times New Roman"/>
      </w:rPr>
    </w:lvl>
    <w:lvl w:ilvl="1" w:tplc="0FE2CDA0" w:tentative="1">
      <w:start w:val="1"/>
      <w:numFmt w:val="lowerLetter"/>
      <w:lvlText w:val="%2."/>
      <w:lvlJc w:val="left"/>
      <w:pPr>
        <w:tabs>
          <w:tab w:val="num" w:pos="1440"/>
        </w:tabs>
        <w:ind w:left="1440" w:hanging="360"/>
      </w:pPr>
      <w:rPr>
        <w:rFonts w:cs="Times New Roman"/>
      </w:rPr>
    </w:lvl>
    <w:lvl w:ilvl="2" w:tplc="0A6C151E" w:tentative="1">
      <w:start w:val="1"/>
      <w:numFmt w:val="lowerRoman"/>
      <w:lvlText w:val="%3."/>
      <w:lvlJc w:val="right"/>
      <w:pPr>
        <w:tabs>
          <w:tab w:val="num" w:pos="2160"/>
        </w:tabs>
        <w:ind w:left="2160" w:hanging="180"/>
      </w:pPr>
      <w:rPr>
        <w:rFonts w:cs="Times New Roman"/>
      </w:rPr>
    </w:lvl>
    <w:lvl w:ilvl="3" w:tplc="64F6C704">
      <w:start w:val="1"/>
      <w:numFmt w:val="decimal"/>
      <w:lvlText w:val="%4."/>
      <w:lvlJc w:val="left"/>
      <w:pPr>
        <w:tabs>
          <w:tab w:val="num" w:pos="2880"/>
        </w:tabs>
        <w:ind w:left="2880" w:hanging="360"/>
      </w:pPr>
      <w:rPr>
        <w:rFonts w:cs="Times New Roman"/>
      </w:rPr>
    </w:lvl>
    <w:lvl w:ilvl="4" w:tplc="62163F12" w:tentative="1">
      <w:start w:val="1"/>
      <w:numFmt w:val="lowerLetter"/>
      <w:lvlText w:val="%5."/>
      <w:lvlJc w:val="left"/>
      <w:pPr>
        <w:tabs>
          <w:tab w:val="num" w:pos="3600"/>
        </w:tabs>
        <w:ind w:left="3600" w:hanging="360"/>
      </w:pPr>
      <w:rPr>
        <w:rFonts w:cs="Times New Roman"/>
      </w:rPr>
    </w:lvl>
    <w:lvl w:ilvl="5" w:tplc="2104F5B0" w:tentative="1">
      <w:start w:val="1"/>
      <w:numFmt w:val="lowerRoman"/>
      <w:lvlText w:val="%6."/>
      <w:lvlJc w:val="right"/>
      <w:pPr>
        <w:tabs>
          <w:tab w:val="num" w:pos="4320"/>
        </w:tabs>
        <w:ind w:left="4320" w:hanging="180"/>
      </w:pPr>
      <w:rPr>
        <w:rFonts w:cs="Times New Roman"/>
      </w:rPr>
    </w:lvl>
    <w:lvl w:ilvl="6" w:tplc="F7BEFF7C" w:tentative="1">
      <w:start w:val="1"/>
      <w:numFmt w:val="decimal"/>
      <w:lvlText w:val="%7."/>
      <w:lvlJc w:val="left"/>
      <w:pPr>
        <w:tabs>
          <w:tab w:val="num" w:pos="5040"/>
        </w:tabs>
        <w:ind w:left="5040" w:hanging="360"/>
      </w:pPr>
      <w:rPr>
        <w:rFonts w:cs="Times New Roman"/>
      </w:rPr>
    </w:lvl>
    <w:lvl w:ilvl="7" w:tplc="FE9C3F58" w:tentative="1">
      <w:start w:val="1"/>
      <w:numFmt w:val="lowerLetter"/>
      <w:lvlText w:val="%8."/>
      <w:lvlJc w:val="left"/>
      <w:pPr>
        <w:tabs>
          <w:tab w:val="num" w:pos="5760"/>
        </w:tabs>
        <w:ind w:left="5760" w:hanging="360"/>
      </w:pPr>
      <w:rPr>
        <w:rFonts w:cs="Times New Roman"/>
      </w:rPr>
    </w:lvl>
    <w:lvl w:ilvl="8" w:tplc="9708B544" w:tentative="1">
      <w:start w:val="1"/>
      <w:numFmt w:val="lowerRoman"/>
      <w:lvlText w:val="%9."/>
      <w:lvlJc w:val="right"/>
      <w:pPr>
        <w:tabs>
          <w:tab w:val="num" w:pos="6480"/>
        </w:tabs>
        <w:ind w:left="6480" w:hanging="180"/>
      </w:pPr>
      <w:rPr>
        <w:rFonts w:cs="Times New Roman"/>
      </w:rPr>
    </w:lvl>
  </w:abstractNum>
  <w:abstractNum w:abstractNumId="66">
    <w:nsid w:val="71581F84"/>
    <w:multiLevelType w:val="hybridMultilevel"/>
    <w:tmpl w:val="7DFA73AC"/>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67">
    <w:nsid w:val="71D30A35"/>
    <w:multiLevelType w:val="hybridMultilevel"/>
    <w:tmpl w:val="52F88F5A"/>
    <w:lvl w:ilvl="0" w:tplc="0408000F">
      <w:start w:val="1"/>
      <w:numFmt w:val="decimal"/>
      <w:lvlText w:val="%1."/>
      <w:lvlJc w:val="left"/>
      <w:pPr>
        <w:tabs>
          <w:tab w:val="num" w:pos="360"/>
        </w:tabs>
        <w:ind w:left="360" w:hanging="360"/>
      </w:pPr>
      <w:rPr>
        <w:rFonts w:cs="Times New Roman"/>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abstractNum w:abstractNumId="68">
    <w:nsid w:val="7517551E"/>
    <w:multiLevelType w:val="hybridMultilevel"/>
    <w:tmpl w:val="2AF69E84"/>
    <w:lvl w:ilvl="0" w:tplc="04080005">
      <w:start w:val="1"/>
      <w:numFmt w:val="bullet"/>
      <w:lvlText w:val="-"/>
      <w:lvlJc w:val="left"/>
      <w:pPr>
        <w:tabs>
          <w:tab w:val="num" w:pos="720"/>
        </w:tabs>
        <w:ind w:left="720" w:hanging="360"/>
      </w:pPr>
      <w:rPr>
        <w:rFonts w:ascii="Verdana" w:hAnsi="Verdana" w:hint="default"/>
      </w:rPr>
    </w:lvl>
    <w:lvl w:ilvl="1" w:tplc="04080001" w:tentative="1">
      <w:start w:val="1"/>
      <w:numFmt w:val="lowerLetter"/>
      <w:lvlText w:val="%2."/>
      <w:lvlJc w:val="left"/>
      <w:pPr>
        <w:ind w:left="1440" w:hanging="360"/>
      </w:pPr>
    </w:lvl>
    <w:lvl w:ilvl="2" w:tplc="66320DFA"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9">
    <w:nsid w:val="77E978D2"/>
    <w:multiLevelType w:val="hybridMultilevel"/>
    <w:tmpl w:val="E4703852"/>
    <w:lvl w:ilvl="0" w:tplc="FFFFFFFF">
      <w:start w:val="1"/>
      <w:numFmt w:val="bullet"/>
      <w:lvlText w:val="-"/>
      <w:lvlJc w:val="left"/>
      <w:pPr>
        <w:tabs>
          <w:tab w:val="num" w:pos="360"/>
        </w:tabs>
        <w:ind w:left="360" w:hanging="360"/>
      </w:pPr>
      <w:rPr>
        <w:rFonts w:ascii="Tahoma" w:hAnsi="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0">
    <w:nsid w:val="78831196"/>
    <w:multiLevelType w:val="hybridMultilevel"/>
    <w:tmpl w:val="CFF20D78"/>
    <w:lvl w:ilvl="0" w:tplc="912CC9B8">
      <w:start w:val="1"/>
      <w:numFmt w:val="upperRoman"/>
      <w:lvlText w:val="%1."/>
      <w:lvlJc w:val="righ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64"/>
  </w:num>
  <w:num w:numId="2">
    <w:abstractNumId w:val="0"/>
  </w:num>
  <w:num w:numId="3">
    <w:abstractNumId w:val="1"/>
  </w:num>
  <w:num w:numId="4">
    <w:abstractNumId w:val="5"/>
  </w:num>
  <w:num w:numId="5">
    <w:abstractNumId w:val="4"/>
  </w:num>
  <w:num w:numId="6">
    <w:abstractNumId w:val="3"/>
  </w:num>
  <w:num w:numId="7">
    <w:abstractNumId w:val="2"/>
  </w:num>
  <w:num w:numId="8">
    <w:abstractNumId w:val="6"/>
  </w:num>
  <w:num w:numId="9">
    <w:abstractNumId w:val="32"/>
  </w:num>
  <w:num w:numId="10">
    <w:abstractNumId w:val="50"/>
  </w:num>
  <w:num w:numId="11">
    <w:abstractNumId w:val="45"/>
  </w:num>
  <w:num w:numId="12">
    <w:abstractNumId w:val="25"/>
  </w:num>
  <w:num w:numId="13">
    <w:abstractNumId w:val="36"/>
  </w:num>
  <w:num w:numId="14">
    <w:abstractNumId w:val="22"/>
  </w:num>
  <w:num w:numId="15">
    <w:abstractNumId w:val="29"/>
  </w:num>
  <w:num w:numId="16">
    <w:abstractNumId w:val="38"/>
  </w:num>
  <w:num w:numId="17">
    <w:abstractNumId w:val="42"/>
  </w:num>
  <w:num w:numId="18">
    <w:abstractNumId w:val="53"/>
  </w:num>
  <w:num w:numId="19">
    <w:abstractNumId w:val="48"/>
  </w:num>
  <w:num w:numId="20">
    <w:abstractNumId w:val="35"/>
  </w:num>
  <w:num w:numId="21">
    <w:abstractNumId w:val="43"/>
  </w:num>
  <w:num w:numId="22">
    <w:abstractNumId w:val="44"/>
  </w:num>
  <w:num w:numId="23">
    <w:abstractNumId w:val="15"/>
  </w:num>
  <w:num w:numId="24">
    <w:abstractNumId w:val="17"/>
  </w:num>
  <w:num w:numId="25">
    <w:abstractNumId w:val="60"/>
  </w:num>
  <w:num w:numId="26">
    <w:abstractNumId w:val="61"/>
  </w:num>
  <w:num w:numId="27">
    <w:abstractNumId w:val="63"/>
  </w:num>
  <w:num w:numId="28">
    <w:abstractNumId w:val="52"/>
  </w:num>
  <w:num w:numId="29">
    <w:abstractNumId w:val="47"/>
  </w:num>
  <w:num w:numId="30">
    <w:abstractNumId w:val="20"/>
    <w:lvlOverride w:ilvl="0">
      <w:startOverride w:val="1"/>
    </w:lvlOverride>
  </w:num>
  <w:num w:numId="31">
    <w:abstractNumId w:val="65"/>
  </w:num>
  <w:num w:numId="32">
    <w:abstractNumId w:val="58"/>
  </w:num>
  <w:num w:numId="33">
    <w:abstractNumId w:val="59"/>
  </w:num>
  <w:num w:numId="34">
    <w:abstractNumId w:val="67"/>
  </w:num>
  <w:num w:numId="35">
    <w:abstractNumId w:val="34"/>
  </w:num>
  <w:num w:numId="36">
    <w:abstractNumId w:val="13"/>
  </w:num>
  <w:num w:numId="37">
    <w:abstractNumId w:val="31"/>
  </w:num>
  <w:num w:numId="38">
    <w:abstractNumId w:val="28"/>
  </w:num>
  <w:num w:numId="39">
    <w:abstractNumId w:val="24"/>
  </w:num>
  <w:num w:numId="40">
    <w:abstractNumId w:val="46"/>
  </w:num>
  <w:num w:numId="41">
    <w:abstractNumId w:val="23"/>
  </w:num>
  <w:num w:numId="42">
    <w:abstractNumId w:val="37"/>
  </w:num>
  <w:num w:numId="43">
    <w:abstractNumId w:val="7"/>
    <w:lvlOverride w:ilvl="0">
      <w:lvl w:ilvl="0">
        <w:start w:val="1"/>
        <w:numFmt w:val="bullet"/>
        <w:lvlText w:val=""/>
        <w:legacy w:legacy="1" w:legacySpace="0" w:legacyIndent="283"/>
        <w:lvlJc w:val="left"/>
        <w:pPr>
          <w:ind w:left="1701" w:hanging="283"/>
        </w:pPr>
        <w:rPr>
          <w:rFonts w:ascii="Symbol" w:hAnsi="Symbol" w:hint="default"/>
        </w:rPr>
      </w:lvl>
    </w:lvlOverride>
  </w:num>
  <w:num w:numId="44">
    <w:abstractNumId w:val="54"/>
  </w:num>
  <w:num w:numId="45">
    <w:abstractNumId w:val="55"/>
  </w:num>
  <w:num w:numId="46">
    <w:abstractNumId w:val="68"/>
  </w:num>
  <w:num w:numId="47">
    <w:abstractNumId w:val="40"/>
  </w:num>
  <w:num w:numId="48">
    <w:abstractNumId w:val="14"/>
  </w:num>
  <w:num w:numId="49">
    <w:abstractNumId w:val="26"/>
  </w:num>
  <w:num w:numId="5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0"/>
  </w:num>
  <w:num w:numId="52">
    <w:abstractNumId w:val="9"/>
  </w:num>
  <w:num w:numId="53">
    <w:abstractNumId w:val="21"/>
  </w:num>
  <w:num w:numId="54">
    <w:abstractNumId w:val="56"/>
  </w:num>
  <w:num w:numId="55">
    <w:abstractNumId w:val="62"/>
  </w:num>
  <w:num w:numId="56">
    <w:abstractNumId w:val="66"/>
  </w:num>
  <w:num w:numId="57">
    <w:abstractNumId w:val="18"/>
  </w:num>
  <w:num w:numId="58">
    <w:abstractNumId w:val="33"/>
  </w:num>
  <w:num w:numId="59">
    <w:abstractNumId w:val="49"/>
  </w:num>
  <w:num w:numId="60">
    <w:abstractNumId w:val="16"/>
  </w:num>
  <w:num w:numId="61">
    <w:abstractNumId w:val="30"/>
  </w:num>
  <w:num w:numId="62">
    <w:abstractNumId w:val="27"/>
  </w:num>
  <w:num w:numId="63">
    <w:abstractNumId w:val="51"/>
  </w:num>
  <w:num w:numId="64">
    <w:abstractNumId w:val="39"/>
  </w:num>
  <w:num w:numId="65">
    <w:abstractNumId w:val="19"/>
  </w:num>
  <w:num w:numId="66">
    <w:abstractNumId w:val="64"/>
  </w:num>
  <w:num w:numId="67">
    <w:abstractNumId w:val="41"/>
  </w:num>
  <w:num w:numId="68">
    <w:abstractNumId w:val="64"/>
  </w:num>
  <w:num w:numId="69">
    <w:abstractNumId w:val="64"/>
  </w:num>
  <w:num w:numId="70">
    <w:abstractNumId w:val="64"/>
  </w:num>
  <w:num w:numId="71">
    <w:abstractNumId w:val="69"/>
  </w:num>
  <w:num w:numId="72">
    <w:abstractNumId w:val="64"/>
  </w:num>
  <w:num w:numId="73">
    <w:abstractNumId w:val="64"/>
  </w:num>
  <w:num w:numId="74">
    <w:abstractNumId w:val="64"/>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hideSpellingErrors/>
  <w:proofState w:spelling="clean" w:grammar="clean"/>
  <w:attachedTemplate r:id="rId1"/>
  <w:stylePaneFormatFilter w:val="1F08"/>
  <w:defaultTabStop w:val="720"/>
  <w:noPunctuationKerning/>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rsids>
    <w:rsidRoot w:val="00533561"/>
    <w:rsid w:val="00000A67"/>
    <w:rsid w:val="00000EBD"/>
    <w:rsid w:val="00001016"/>
    <w:rsid w:val="00001CA4"/>
    <w:rsid w:val="00001DE4"/>
    <w:rsid w:val="0000241F"/>
    <w:rsid w:val="00003674"/>
    <w:rsid w:val="00004213"/>
    <w:rsid w:val="000043F0"/>
    <w:rsid w:val="00004D8F"/>
    <w:rsid w:val="000051CB"/>
    <w:rsid w:val="0000539B"/>
    <w:rsid w:val="00005A22"/>
    <w:rsid w:val="00005FA2"/>
    <w:rsid w:val="00006330"/>
    <w:rsid w:val="00006587"/>
    <w:rsid w:val="000069D9"/>
    <w:rsid w:val="00010093"/>
    <w:rsid w:val="00010211"/>
    <w:rsid w:val="00010611"/>
    <w:rsid w:val="00010DEB"/>
    <w:rsid w:val="0001166A"/>
    <w:rsid w:val="0001208D"/>
    <w:rsid w:val="000120A5"/>
    <w:rsid w:val="00012370"/>
    <w:rsid w:val="00012768"/>
    <w:rsid w:val="00012788"/>
    <w:rsid w:val="00012CC3"/>
    <w:rsid w:val="0001329B"/>
    <w:rsid w:val="00013A15"/>
    <w:rsid w:val="0001454B"/>
    <w:rsid w:val="00014B45"/>
    <w:rsid w:val="00014B90"/>
    <w:rsid w:val="00014E8A"/>
    <w:rsid w:val="00015E7A"/>
    <w:rsid w:val="000164C8"/>
    <w:rsid w:val="000164D4"/>
    <w:rsid w:val="00017684"/>
    <w:rsid w:val="000178A4"/>
    <w:rsid w:val="0002039B"/>
    <w:rsid w:val="000208C5"/>
    <w:rsid w:val="000211DE"/>
    <w:rsid w:val="00021B0F"/>
    <w:rsid w:val="00022226"/>
    <w:rsid w:val="00022884"/>
    <w:rsid w:val="000233C1"/>
    <w:rsid w:val="0002341B"/>
    <w:rsid w:val="00024173"/>
    <w:rsid w:val="0002457A"/>
    <w:rsid w:val="00024DA4"/>
    <w:rsid w:val="00025D4F"/>
    <w:rsid w:val="00025DA4"/>
    <w:rsid w:val="00026905"/>
    <w:rsid w:val="00026A60"/>
    <w:rsid w:val="00027312"/>
    <w:rsid w:val="00027681"/>
    <w:rsid w:val="00027ACD"/>
    <w:rsid w:val="00027CC4"/>
    <w:rsid w:val="000301D4"/>
    <w:rsid w:val="00030228"/>
    <w:rsid w:val="00030492"/>
    <w:rsid w:val="00031F6F"/>
    <w:rsid w:val="0003217A"/>
    <w:rsid w:val="000322B1"/>
    <w:rsid w:val="000326B9"/>
    <w:rsid w:val="00032933"/>
    <w:rsid w:val="00032BD9"/>
    <w:rsid w:val="00033253"/>
    <w:rsid w:val="000335E6"/>
    <w:rsid w:val="000336EC"/>
    <w:rsid w:val="000338F5"/>
    <w:rsid w:val="00033AE4"/>
    <w:rsid w:val="00034189"/>
    <w:rsid w:val="000351C2"/>
    <w:rsid w:val="00035536"/>
    <w:rsid w:val="00035694"/>
    <w:rsid w:val="0003602A"/>
    <w:rsid w:val="00036681"/>
    <w:rsid w:val="00036ED4"/>
    <w:rsid w:val="0003727B"/>
    <w:rsid w:val="000373FC"/>
    <w:rsid w:val="00037A9D"/>
    <w:rsid w:val="0004008E"/>
    <w:rsid w:val="0004054C"/>
    <w:rsid w:val="0004061A"/>
    <w:rsid w:val="0004072E"/>
    <w:rsid w:val="000407F8"/>
    <w:rsid w:val="00040AF9"/>
    <w:rsid w:val="000427AF"/>
    <w:rsid w:val="000428B5"/>
    <w:rsid w:val="00043131"/>
    <w:rsid w:val="0004401F"/>
    <w:rsid w:val="00044445"/>
    <w:rsid w:val="000445B4"/>
    <w:rsid w:val="00044CCC"/>
    <w:rsid w:val="0004620D"/>
    <w:rsid w:val="00046967"/>
    <w:rsid w:val="00046B67"/>
    <w:rsid w:val="00046C6F"/>
    <w:rsid w:val="000471A3"/>
    <w:rsid w:val="00047336"/>
    <w:rsid w:val="00047390"/>
    <w:rsid w:val="00047D76"/>
    <w:rsid w:val="00047E8D"/>
    <w:rsid w:val="00047ED4"/>
    <w:rsid w:val="000506AB"/>
    <w:rsid w:val="000517BA"/>
    <w:rsid w:val="000520A9"/>
    <w:rsid w:val="00053218"/>
    <w:rsid w:val="00053B17"/>
    <w:rsid w:val="00053EE3"/>
    <w:rsid w:val="0005442A"/>
    <w:rsid w:val="00054B5C"/>
    <w:rsid w:val="00054D85"/>
    <w:rsid w:val="0005536F"/>
    <w:rsid w:val="0005544D"/>
    <w:rsid w:val="0005578B"/>
    <w:rsid w:val="00056414"/>
    <w:rsid w:val="00056BA0"/>
    <w:rsid w:val="00060383"/>
    <w:rsid w:val="000604BC"/>
    <w:rsid w:val="00060E86"/>
    <w:rsid w:val="00061C67"/>
    <w:rsid w:val="00062574"/>
    <w:rsid w:val="000629A1"/>
    <w:rsid w:val="0006311F"/>
    <w:rsid w:val="00063447"/>
    <w:rsid w:val="00063D79"/>
    <w:rsid w:val="00063F45"/>
    <w:rsid w:val="00064AF9"/>
    <w:rsid w:val="00065273"/>
    <w:rsid w:val="000655B8"/>
    <w:rsid w:val="00065755"/>
    <w:rsid w:val="0006590A"/>
    <w:rsid w:val="00066221"/>
    <w:rsid w:val="00066C3C"/>
    <w:rsid w:val="00066C91"/>
    <w:rsid w:val="0006753E"/>
    <w:rsid w:val="00070CBD"/>
    <w:rsid w:val="00070F37"/>
    <w:rsid w:val="00071241"/>
    <w:rsid w:val="00071574"/>
    <w:rsid w:val="00071629"/>
    <w:rsid w:val="000719AD"/>
    <w:rsid w:val="00073D7C"/>
    <w:rsid w:val="0007420F"/>
    <w:rsid w:val="000749AB"/>
    <w:rsid w:val="00074BCA"/>
    <w:rsid w:val="0007673C"/>
    <w:rsid w:val="00076801"/>
    <w:rsid w:val="0007688D"/>
    <w:rsid w:val="00076ED6"/>
    <w:rsid w:val="00077A70"/>
    <w:rsid w:val="00077E6E"/>
    <w:rsid w:val="00080771"/>
    <w:rsid w:val="000807E5"/>
    <w:rsid w:val="00080867"/>
    <w:rsid w:val="00080AD2"/>
    <w:rsid w:val="00080F1F"/>
    <w:rsid w:val="00080FB1"/>
    <w:rsid w:val="00080FF7"/>
    <w:rsid w:val="000814DA"/>
    <w:rsid w:val="00081A7D"/>
    <w:rsid w:val="000823B0"/>
    <w:rsid w:val="00082DDE"/>
    <w:rsid w:val="00082E1E"/>
    <w:rsid w:val="00084E47"/>
    <w:rsid w:val="000855A0"/>
    <w:rsid w:val="00086CE3"/>
    <w:rsid w:val="00086FAA"/>
    <w:rsid w:val="00090E03"/>
    <w:rsid w:val="00091183"/>
    <w:rsid w:val="00091244"/>
    <w:rsid w:val="000915F6"/>
    <w:rsid w:val="00092226"/>
    <w:rsid w:val="00092C46"/>
    <w:rsid w:val="00093BCA"/>
    <w:rsid w:val="00093D24"/>
    <w:rsid w:val="00093F3C"/>
    <w:rsid w:val="00093F56"/>
    <w:rsid w:val="0009401A"/>
    <w:rsid w:val="000942FE"/>
    <w:rsid w:val="00094687"/>
    <w:rsid w:val="00094C14"/>
    <w:rsid w:val="00094DF3"/>
    <w:rsid w:val="00095584"/>
    <w:rsid w:val="000955FE"/>
    <w:rsid w:val="00095BEA"/>
    <w:rsid w:val="000966C0"/>
    <w:rsid w:val="00096946"/>
    <w:rsid w:val="00096DD5"/>
    <w:rsid w:val="00097307"/>
    <w:rsid w:val="00097C39"/>
    <w:rsid w:val="000A04AF"/>
    <w:rsid w:val="000A08BA"/>
    <w:rsid w:val="000A0C81"/>
    <w:rsid w:val="000A107A"/>
    <w:rsid w:val="000A176E"/>
    <w:rsid w:val="000A17FF"/>
    <w:rsid w:val="000A1956"/>
    <w:rsid w:val="000A1A7F"/>
    <w:rsid w:val="000A1BB7"/>
    <w:rsid w:val="000A1FF2"/>
    <w:rsid w:val="000A2102"/>
    <w:rsid w:val="000A296A"/>
    <w:rsid w:val="000A344E"/>
    <w:rsid w:val="000A446C"/>
    <w:rsid w:val="000A4C48"/>
    <w:rsid w:val="000A548B"/>
    <w:rsid w:val="000A5864"/>
    <w:rsid w:val="000A5DE2"/>
    <w:rsid w:val="000A5F0F"/>
    <w:rsid w:val="000A69B0"/>
    <w:rsid w:val="000A6BEC"/>
    <w:rsid w:val="000A6F85"/>
    <w:rsid w:val="000A7B3B"/>
    <w:rsid w:val="000B050D"/>
    <w:rsid w:val="000B057D"/>
    <w:rsid w:val="000B10D0"/>
    <w:rsid w:val="000B1172"/>
    <w:rsid w:val="000B166B"/>
    <w:rsid w:val="000B180B"/>
    <w:rsid w:val="000B188A"/>
    <w:rsid w:val="000B1AB4"/>
    <w:rsid w:val="000B1CE9"/>
    <w:rsid w:val="000B1E44"/>
    <w:rsid w:val="000B23A5"/>
    <w:rsid w:val="000B301C"/>
    <w:rsid w:val="000B344B"/>
    <w:rsid w:val="000B3A7F"/>
    <w:rsid w:val="000B3B29"/>
    <w:rsid w:val="000B41A3"/>
    <w:rsid w:val="000B424B"/>
    <w:rsid w:val="000B4B35"/>
    <w:rsid w:val="000B4E5D"/>
    <w:rsid w:val="000B5CD5"/>
    <w:rsid w:val="000B62D3"/>
    <w:rsid w:val="000B72F9"/>
    <w:rsid w:val="000B7C87"/>
    <w:rsid w:val="000C077B"/>
    <w:rsid w:val="000C0BD0"/>
    <w:rsid w:val="000C1208"/>
    <w:rsid w:val="000C2180"/>
    <w:rsid w:val="000C2C9F"/>
    <w:rsid w:val="000C416F"/>
    <w:rsid w:val="000C4482"/>
    <w:rsid w:val="000C460F"/>
    <w:rsid w:val="000C4A6D"/>
    <w:rsid w:val="000C5073"/>
    <w:rsid w:val="000C51D7"/>
    <w:rsid w:val="000C59CB"/>
    <w:rsid w:val="000C5C1F"/>
    <w:rsid w:val="000C7D90"/>
    <w:rsid w:val="000C7FB4"/>
    <w:rsid w:val="000D0799"/>
    <w:rsid w:val="000D2079"/>
    <w:rsid w:val="000D2182"/>
    <w:rsid w:val="000D2994"/>
    <w:rsid w:val="000D3EF0"/>
    <w:rsid w:val="000D435B"/>
    <w:rsid w:val="000D436B"/>
    <w:rsid w:val="000D49F4"/>
    <w:rsid w:val="000D5428"/>
    <w:rsid w:val="000D57F5"/>
    <w:rsid w:val="000D5B09"/>
    <w:rsid w:val="000D5B45"/>
    <w:rsid w:val="000D64AE"/>
    <w:rsid w:val="000D70E3"/>
    <w:rsid w:val="000D7882"/>
    <w:rsid w:val="000D7DDC"/>
    <w:rsid w:val="000D7F68"/>
    <w:rsid w:val="000E0A2A"/>
    <w:rsid w:val="000E0B6B"/>
    <w:rsid w:val="000E14BD"/>
    <w:rsid w:val="000E18D2"/>
    <w:rsid w:val="000E193E"/>
    <w:rsid w:val="000E197C"/>
    <w:rsid w:val="000E2254"/>
    <w:rsid w:val="000E23AA"/>
    <w:rsid w:val="000E2A81"/>
    <w:rsid w:val="000E3848"/>
    <w:rsid w:val="000E3971"/>
    <w:rsid w:val="000E51A0"/>
    <w:rsid w:val="000E54DA"/>
    <w:rsid w:val="000E5E8F"/>
    <w:rsid w:val="000E5FB8"/>
    <w:rsid w:val="000E6C3F"/>
    <w:rsid w:val="000E6D55"/>
    <w:rsid w:val="000E73EB"/>
    <w:rsid w:val="000F080F"/>
    <w:rsid w:val="000F119D"/>
    <w:rsid w:val="000F14CD"/>
    <w:rsid w:val="000F175A"/>
    <w:rsid w:val="000F19A8"/>
    <w:rsid w:val="000F19EA"/>
    <w:rsid w:val="000F38DF"/>
    <w:rsid w:val="000F4BF8"/>
    <w:rsid w:val="000F4CCC"/>
    <w:rsid w:val="000F4F33"/>
    <w:rsid w:val="000F5291"/>
    <w:rsid w:val="000F582C"/>
    <w:rsid w:val="000F6D07"/>
    <w:rsid w:val="000F6D19"/>
    <w:rsid w:val="000F70CF"/>
    <w:rsid w:val="000F73FB"/>
    <w:rsid w:val="000F766E"/>
    <w:rsid w:val="000F775C"/>
    <w:rsid w:val="000F7855"/>
    <w:rsid w:val="000F7ABF"/>
    <w:rsid w:val="000F7EB1"/>
    <w:rsid w:val="00100081"/>
    <w:rsid w:val="00100A64"/>
    <w:rsid w:val="00100DEF"/>
    <w:rsid w:val="00100F27"/>
    <w:rsid w:val="00101189"/>
    <w:rsid w:val="0010151D"/>
    <w:rsid w:val="00101613"/>
    <w:rsid w:val="00101E11"/>
    <w:rsid w:val="00103E04"/>
    <w:rsid w:val="00104AC4"/>
    <w:rsid w:val="00104DE6"/>
    <w:rsid w:val="00104E87"/>
    <w:rsid w:val="00105DAF"/>
    <w:rsid w:val="00105E48"/>
    <w:rsid w:val="00105EE5"/>
    <w:rsid w:val="0010641D"/>
    <w:rsid w:val="00106437"/>
    <w:rsid w:val="00106B98"/>
    <w:rsid w:val="0010790C"/>
    <w:rsid w:val="00107FB8"/>
    <w:rsid w:val="0011054A"/>
    <w:rsid w:val="00110778"/>
    <w:rsid w:val="00110A39"/>
    <w:rsid w:val="00111A12"/>
    <w:rsid w:val="0011220A"/>
    <w:rsid w:val="00112741"/>
    <w:rsid w:val="00112759"/>
    <w:rsid w:val="00112845"/>
    <w:rsid w:val="00112ABD"/>
    <w:rsid w:val="00112DF9"/>
    <w:rsid w:val="00112F05"/>
    <w:rsid w:val="00115F94"/>
    <w:rsid w:val="0011645E"/>
    <w:rsid w:val="00116EFE"/>
    <w:rsid w:val="00117BE7"/>
    <w:rsid w:val="0012043C"/>
    <w:rsid w:val="001207EC"/>
    <w:rsid w:val="0012106B"/>
    <w:rsid w:val="00121F27"/>
    <w:rsid w:val="00122381"/>
    <w:rsid w:val="0012373F"/>
    <w:rsid w:val="001237CC"/>
    <w:rsid w:val="00123AAA"/>
    <w:rsid w:val="00124930"/>
    <w:rsid w:val="00124959"/>
    <w:rsid w:val="00124CA5"/>
    <w:rsid w:val="00126259"/>
    <w:rsid w:val="001262FB"/>
    <w:rsid w:val="0012642B"/>
    <w:rsid w:val="00126A79"/>
    <w:rsid w:val="001276AC"/>
    <w:rsid w:val="00127A56"/>
    <w:rsid w:val="0013089E"/>
    <w:rsid w:val="00130A78"/>
    <w:rsid w:val="00130B24"/>
    <w:rsid w:val="00130EE6"/>
    <w:rsid w:val="00131B54"/>
    <w:rsid w:val="00131D5A"/>
    <w:rsid w:val="00132813"/>
    <w:rsid w:val="0013459C"/>
    <w:rsid w:val="001347CF"/>
    <w:rsid w:val="00134B42"/>
    <w:rsid w:val="001351B4"/>
    <w:rsid w:val="00135475"/>
    <w:rsid w:val="00135546"/>
    <w:rsid w:val="001358D7"/>
    <w:rsid w:val="00135979"/>
    <w:rsid w:val="00136149"/>
    <w:rsid w:val="00137962"/>
    <w:rsid w:val="00137B96"/>
    <w:rsid w:val="00137E99"/>
    <w:rsid w:val="0014015D"/>
    <w:rsid w:val="00140357"/>
    <w:rsid w:val="001413BB"/>
    <w:rsid w:val="001416B6"/>
    <w:rsid w:val="00142119"/>
    <w:rsid w:val="00142273"/>
    <w:rsid w:val="001428DF"/>
    <w:rsid w:val="0014294E"/>
    <w:rsid w:val="00142F18"/>
    <w:rsid w:val="0014346D"/>
    <w:rsid w:val="001436D5"/>
    <w:rsid w:val="00143705"/>
    <w:rsid w:val="00143901"/>
    <w:rsid w:val="00143ABE"/>
    <w:rsid w:val="00143C1F"/>
    <w:rsid w:val="00145004"/>
    <w:rsid w:val="00145397"/>
    <w:rsid w:val="00145CE0"/>
    <w:rsid w:val="00145CFF"/>
    <w:rsid w:val="001466FB"/>
    <w:rsid w:val="00147513"/>
    <w:rsid w:val="0014757B"/>
    <w:rsid w:val="001476F6"/>
    <w:rsid w:val="00150DD3"/>
    <w:rsid w:val="00151FC7"/>
    <w:rsid w:val="001521AE"/>
    <w:rsid w:val="00152C85"/>
    <w:rsid w:val="00153119"/>
    <w:rsid w:val="001536B6"/>
    <w:rsid w:val="00153802"/>
    <w:rsid w:val="00153B3C"/>
    <w:rsid w:val="00154A80"/>
    <w:rsid w:val="001550AF"/>
    <w:rsid w:val="00155BF8"/>
    <w:rsid w:val="001562C3"/>
    <w:rsid w:val="00157104"/>
    <w:rsid w:val="00157C85"/>
    <w:rsid w:val="00160770"/>
    <w:rsid w:val="001611E7"/>
    <w:rsid w:val="0016177E"/>
    <w:rsid w:val="00161951"/>
    <w:rsid w:val="00161C06"/>
    <w:rsid w:val="00161E8C"/>
    <w:rsid w:val="001620CD"/>
    <w:rsid w:val="00162849"/>
    <w:rsid w:val="00162F2A"/>
    <w:rsid w:val="0016309C"/>
    <w:rsid w:val="001635BA"/>
    <w:rsid w:val="00163ABA"/>
    <w:rsid w:val="00165ADF"/>
    <w:rsid w:val="00167B37"/>
    <w:rsid w:val="0017060E"/>
    <w:rsid w:val="00170ABE"/>
    <w:rsid w:val="001713A6"/>
    <w:rsid w:val="0017188D"/>
    <w:rsid w:val="00171B9E"/>
    <w:rsid w:val="00171D07"/>
    <w:rsid w:val="00172B8A"/>
    <w:rsid w:val="00172ED7"/>
    <w:rsid w:val="00172F71"/>
    <w:rsid w:val="00172FAE"/>
    <w:rsid w:val="00174814"/>
    <w:rsid w:val="001753BA"/>
    <w:rsid w:val="00175C3B"/>
    <w:rsid w:val="0017608C"/>
    <w:rsid w:val="0017618D"/>
    <w:rsid w:val="00177056"/>
    <w:rsid w:val="001778FF"/>
    <w:rsid w:val="0018029A"/>
    <w:rsid w:val="00180879"/>
    <w:rsid w:val="001810B9"/>
    <w:rsid w:val="00181145"/>
    <w:rsid w:val="00181401"/>
    <w:rsid w:val="00181564"/>
    <w:rsid w:val="00182947"/>
    <w:rsid w:val="00183C9A"/>
    <w:rsid w:val="001864FD"/>
    <w:rsid w:val="00186870"/>
    <w:rsid w:val="00186C1D"/>
    <w:rsid w:val="00187603"/>
    <w:rsid w:val="00187E46"/>
    <w:rsid w:val="00187E69"/>
    <w:rsid w:val="001900E6"/>
    <w:rsid w:val="00191AFB"/>
    <w:rsid w:val="00191E05"/>
    <w:rsid w:val="001936B0"/>
    <w:rsid w:val="00194D6F"/>
    <w:rsid w:val="00195793"/>
    <w:rsid w:val="00195998"/>
    <w:rsid w:val="0019769E"/>
    <w:rsid w:val="001A049D"/>
    <w:rsid w:val="001A0A70"/>
    <w:rsid w:val="001A0CEF"/>
    <w:rsid w:val="001A1D5C"/>
    <w:rsid w:val="001A1E0B"/>
    <w:rsid w:val="001A2A9E"/>
    <w:rsid w:val="001A2D11"/>
    <w:rsid w:val="001A3545"/>
    <w:rsid w:val="001A38BA"/>
    <w:rsid w:val="001A449B"/>
    <w:rsid w:val="001A4E1A"/>
    <w:rsid w:val="001A5957"/>
    <w:rsid w:val="001A66C7"/>
    <w:rsid w:val="001A72C0"/>
    <w:rsid w:val="001A7378"/>
    <w:rsid w:val="001A7EAB"/>
    <w:rsid w:val="001B0293"/>
    <w:rsid w:val="001B044B"/>
    <w:rsid w:val="001B0CEF"/>
    <w:rsid w:val="001B13CB"/>
    <w:rsid w:val="001B234D"/>
    <w:rsid w:val="001B275B"/>
    <w:rsid w:val="001B2898"/>
    <w:rsid w:val="001B3389"/>
    <w:rsid w:val="001B3A13"/>
    <w:rsid w:val="001B4358"/>
    <w:rsid w:val="001B4DFA"/>
    <w:rsid w:val="001B4EFC"/>
    <w:rsid w:val="001B4F77"/>
    <w:rsid w:val="001B53D1"/>
    <w:rsid w:val="001B5517"/>
    <w:rsid w:val="001B6F8C"/>
    <w:rsid w:val="001B7042"/>
    <w:rsid w:val="001B7717"/>
    <w:rsid w:val="001C0869"/>
    <w:rsid w:val="001C0DB5"/>
    <w:rsid w:val="001C14EE"/>
    <w:rsid w:val="001C1705"/>
    <w:rsid w:val="001C2580"/>
    <w:rsid w:val="001C267E"/>
    <w:rsid w:val="001C2A05"/>
    <w:rsid w:val="001C3A62"/>
    <w:rsid w:val="001C3B54"/>
    <w:rsid w:val="001C3D8A"/>
    <w:rsid w:val="001C4F9D"/>
    <w:rsid w:val="001C52E0"/>
    <w:rsid w:val="001C5840"/>
    <w:rsid w:val="001C5C38"/>
    <w:rsid w:val="001C5F6C"/>
    <w:rsid w:val="001C6527"/>
    <w:rsid w:val="001C67A5"/>
    <w:rsid w:val="001C6AD0"/>
    <w:rsid w:val="001C718E"/>
    <w:rsid w:val="001C71EA"/>
    <w:rsid w:val="001D002F"/>
    <w:rsid w:val="001D0263"/>
    <w:rsid w:val="001D02E1"/>
    <w:rsid w:val="001D03E0"/>
    <w:rsid w:val="001D0AEA"/>
    <w:rsid w:val="001D13D3"/>
    <w:rsid w:val="001D173C"/>
    <w:rsid w:val="001D2054"/>
    <w:rsid w:val="001D2088"/>
    <w:rsid w:val="001D30C3"/>
    <w:rsid w:val="001D35C7"/>
    <w:rsid w:val="001D39DB"/>
    <w:rsid w:val="001D447F"/>
    <w:rsid w:val="001D467D"/>
    <w:rsid w:val="001D5621"/>
    <w:rsid w:val="001D5CC7"/>
    <w:rsid w:val="001D69E6"/>
    <w:rsid w:val="001D6E39"/>
    <w:rsid w:val="001D7301"/>
    <w:rsid w:val="001D7D52"/>
    <w:rsid w:val="001E013F"/>
    <w:rsid w:val="001E0F5D"/>
    <w:rsid w:val="001E1181"/>
    <w:rsid w:val="001E1705"/>
    <w:rsid w:val="001E19A2"/>
    <w:rsid w:val="001E1CFF"/>
    <w:rsid w:val="001E2597"/>
    <w:rsid w:val="001E2767"/>
    <w:rsid w:val="001E28C5"/>
    <w:rsid w:val="001E30E4"/>
    <w:rsid w:val="001E3117"/>
    <w:rsid w:val="001E34A6"/>
    <w:rsid w:val="001E3E2A"/>
    <w:rsid w:val="001E4062"/>
    <w:rsid w:val="001E41C3"/>
    <w:rsid w:val="001E46F9"/>
    <w:rsid w:val="001E4C48"/>
    <w:rsid w:val="001E52EF"/>
    <w:rsid w:val="001E5340"/>
    <w:rsid w:val="001E552C"/>
    <w:rsid w:val="001E6A0C"/>
    <w:rsid w:val="001E75F3"/>
    <w:rsid w:val="001F083F"/>
    <w:rsid w:val="001F0B59"/>
    <w:rsid w:val="001F1393"/>
    <w:rsid w:val="001F16BA"/>
    <w:rsid w:val="001F1727"/>
    <w:rsid w:val="001F1903"/>
    <w:rsid w:val="001F1CED"/>
    <w:rsid w:val="001F2132"/>
    <w:rsid w:val="001F222B"/>
    <w:rsid w:val="001F22CB"/>
    <w:rsid w:val="001F365F"/>
    <w:rsid w:val="001F3773"/>
    <w:rsid w:val="001F3C50"/>
    <w:rsid w:val="001F49E8"/>
    <w:rsid w:val="001F4C63"/>
    <w:rsid w:val="001F5215"/>
    <w:rsid w:val="001F5221"/>
    <w:rsid w:val="001F5544"/>
    <w:rsid w:val="001F5753"/>
    <w:rsid w:val="001F6689"/>
    <w:rsid w:val="001F6EBD"/>
    <w:rsid w:val="001F749D"/>
    <w:rsid w:val="001F77FF"/>
    <w:rsid w:val="001F781D"/>
    <w:rsid w:val="002003B1"/>
    <w:rsid w:val="00200405"/>
    <w:rsid w:val="002004C1"/>
    <w:rsid w:val="002009B3"/>
    <w:rsid w:val="00200CDE"/>
    <w:rsid w:val="00200CF4"/>
    <w:rsid w:val="00202834"/>
    <w:rsid w:val="0020298D"/>
    <w:rsid w:val="0020299A"/>
    <w:rsid w:val="00202A65"/>
    <w:rsid w:val="002031EE"/>
    <w:rsid w:val="002036E2"/>
    <w:rsid w:val="002038B5"/>
    <w:rsid w:val="00204703"/>
    <w:rsid w:val="0020476D"/>
    <w:rsid w:val="00204A99"/>
    <w:rsid w:val="00204B7D"/>
    <w:rsid w:val="00205121"/>
    <w:rsid w:val="00205662"/>
    <w:rsid w:val="00205B0A"/>
    <w:rsid w:val="00206476"/>
    <w:rsid w:val="002067A7"/>
    <w:rsid w:val="00206C2E"/>
    <w:rsid w:val="00206D34"/>
    <w:rsid w:val="00206F97"/>
    <w:rsid w:val="0020719F"/>
    <w:rsid w:val="002074C2"/>
    <w:rsid w:val="002102DE"/>
    <w:rsid w:val="002106C2"/>
    <w:rsid w:val="00210A31"/>
    <w:rsid w:val="00210C1E"/>
    <w:rsid w:val="00210F75"/>
    <w:rsid w:val="00211534"/>
    <w:rsid w:val="00211C7F"/>
    <w:rsid w:val="00212040"/>
    <w:rsid w:val="002121C4"/>
    <w:rsid w:val="0021444A"/>
    <w:rsid w:val="00215080"/>
    <w:rsid w:val="002152A7"/>
    <w:rsid w:val="002154EA"/>
    <w:rsid w:val="0021564F"/>
    <w:rsid w:val="0021594D"/>
    <w:rsid w:val="00216CCE"/>
    <w:rsid w:val="00216E43"/>
    <w:rsid w:val="002174DA"/>
    <w:rsid w:val="00220036"/>
    <w:rsid w:val="00220F5C"/>
    <w:rsid w:val="00222A28"/>
    <w:rsid w:val="00222BB3"/>
    <w:rsid w:val="0022373F"/>
    <w:rsid w:val="00223815"/>
    <w:rsid w:val="00223BA5"/>
    <w:rsid w:val="0022445E"/>
    <w:rsid w:val="00224575"/>
    <w:rsid w:val="002251A7"/>
    <w:rsid w:val="00225900"/>
    <w:rsid w:val="0022616A"/>
    <w:rsid w:val="00227397"/>
    <w:rsid w:val="00230BEC"/>
    <w:rsid w:val="002313E9"/>
    <w:rsid w:val="002315A9"/>
    <w:rsid w:val="00231601"/>
    <w:rsid w:val="00231EB8"/>
    <w:rsid w:val="0023245C"/>
    <w:rsid w:val="002334F3"/>
    <w:rsid w:val="00235B4B"/>
    <w:rsid w:val="0023607C"/>
    <w:rsid w:val="002362F6"/>
    <w:rsid w:val="00237029"/>
    <w:rsid w:val="002401D2"/>
    <w:rsid w:val="00240307"/>
    <w:rsid w:val="00240649"/>
    <w:rsid w:val="00240C68"/>
    <w:rsid w:val="0024183C"/>
    <w:rsid w:val="002419E1"/>
    <w:rsid w:val="00241E68"/>
    <w:rsid w:val="00244E48"/>
    <w:rsid w:val="0024528E"/>
    <w:rsid w:val="0024536B"/>
    <w:rsid w:val="00246349"/>
    <w:rsid w:val="00246D1D"/>
    <w:rsid w:val="002479DB"/>
    <w:rsid w:val="002519AE"/>
    <w:rsid w:val="00251E68"/>
    <w:rsid w:val="00252637"/>
    <w:rsid w:val="0025320B"/>
    <w:rsid w:val="00253ACB"/>
    <w:rsid w:val="002543E7"/>
    <w:rsid w:val="00255329"/>
    <w:rsid w:val="0025533F"/>
    <w:rsid w:val="0025572D"/>
    <w:rsid w:val="002563D4"/>
    <w:rsid w:val="00257A8A"/>
    <w:rsid w:val="00257B5C"/>
    <w:rsid w:val="0026013D"/>
    <w:rsid w:val="002601A3"/>
    <w:rsid w:val="002601A9"/>
    <w:rsid w:val="002607B1"/>
    <w:rsid w:val="002609BE"/>
    <w:rsid w:val="00260AD5"/>
    <w:rsid w:val="00260EF1"/>
    <w:rsid w:val="002618E3"/>
    <w:rsid w:val="00261C8D"/>
    <w:rsid w:val="00261CE8"/>
    <w:rsid w:val="00262163"/>
    <w:rsid w:val="002623E0"/>
    <w:rsid w:val="00262F36"/>
    <w:rsid w:val="00262FD2"/>
    <w:rsid w:val="00263183"/>
    <w:rsid w:val="002631AD"/>
    <w:rsid w:val="0026345D"/>
    <w:rsid w:val="00263900"/>
    <w:rsid w:val="002639A8"/>
    <w:rsid w:val="0026403D"/>
    <w:rsid w:val="0026533B"/>
    <w:rsid w:val="002653E5"/>
    <w:rsid w:val="00265CB8"/>
    <w:rsid w:val="00265D6D"/>
    <w:rsid w:val="002662E7"/>
    <w:rsid w:val="00266AAC"/>
    <w:rsid w:val="00266BEE"/>
    <w:rsid w:val="00266D40"/>
    <w:rsid w:val="0027041B"/>
    <w:rsid w:val="0027058D"/>
    <w:rsid w:val="00270C68"/>
    <w:rsid w:val="00271304"/>
    <w:rsid w:val="00271474"/>
    <w:rsid w:val="002720E6"/>
    <w:rsid w:val="00272799"/>
    <w:rsid w:val="00272939"/>
    <w:rsid w:val="002737A2"/>
    <w:rsid w:val="002740C7"/>
    <w:rsid w:val="0027565B"/>
    <w:rsid w:val="00275737"/>
    <w:rsid w:val="00275CAE"/>
    <w:rsid w:val="00275E10"/>
    <w:rsid w:val="0027634A"/>
    <w:rsid w:val="00277557"/>
    <w:rsid w:val="002776EF"/>
    <w:rsid w:val="00277CAA"/>
    <w:rsid w:val="0028001F"/>
    <w:rsid w:val="00280419"/>
    <w:rsid w:val="0028108C"/>
    <w:rsid w:val="00281457"/>
    <w:rsid w:val="00281A38"/>
    <w:rsid w:val="00281D6F"/>
    <w:rsid w:val="00281ECC"/>
    <w:rsid w:val="00281EEC"/>
    <w:rsid w:val="002820DF"/>
    <w:rsid w:val="002822A0"/>
    <w:rsid w:val="002839A0"/>
    <w:rsid w:val="002850FD"/>
    <w:rsid w:val="0028588F"/>
    <w:rsid w:val="00286147"/>
    <w:rsid w:val="002862F5"/>
    <w:rsid w:val="00286DA9"/>
    <w:rsid w:val="00286F81"/>
    <w:rsid w:val="00287296"/>
    <w:rsid w:val="002873A1"/>
    <w:rsid w:val="0028783A"/>
    <w:rsid w:val="002905A0"/>
    <w:rsid w:val="002912BC"/>
    <w:rsid w:val="0029177D"/>
    <w:rsid w:val="00291C18"/>
    <w:rsid w:val="00291C57"/>
    <w:rsid w:val="00291F13"/>
    <w:rsid w:val="00292CDB"/>
    <w:rsid w:val="0029306D"/>
    <w:rsid w:val="002932C9"/>
    <w:rsid w:val="0029353C"/>
    <w:rsid w:val="00293C33"/>
    <w:rsid w:val="00293F1B"/>
    <w:rsid w:val="0029482D"/>
    <w:rsid w:val="00294FF5"/>
    <w:rsid w:val="00295248"/>
    <w:rsid w:val="00295460"/>
    <w:rsid w:val="00296956"/>
    <w:rsid w:val="00296B39"/>
    <w:rsid w:val="00297161"/>
    <w:rsid w:val="0029720C"/>
    <w:rsid w:val="00297248"/>
    <w:rsid w:val="00297281"/>
    <w:rsid w:val="00297C68"/>
    <w:rsid w:val="002A039E"/>
    <w:rsid w:val="002A0452"/>
    <w:rsid w:val="002A134B"/>
    <w:rsid w:val="002A14A4"/>
    <w:rsid w:val="002A1800"/>
    <w:rsid w:val="002A18A7"/>
    <w:rsid w:val="002A1E62"/>
    <w:rsid w:val="002A1F71"/>
    <w:rsid w:val="002A2CC7"/>
    <w:rsid w:val="002A38C7"/>
    <w:rsid w:val="002A3B38"/>
    <w:rsid w:val="002A3D52"/>
    <w:rsid w:val="002A4352"/>
    <w:rsid w:val="002A4972"/>
    <w:rsid w:val="002A57D8"/>
    <w:rsid w:val="002A61D2"/>
    <w:rsid w:val="002A68EF"/>
    <w:rsid w:val="002A6B20"/>
    <w:rsid w:val="002A708C"/>
    <w:rsid w:val="002A73FA"/>
    <w:rsid w:val="002A778C"/>
    <w:rsid w:val="002B06F8"/>
    <w:rsid w:val="002B083B"/>
    <w:rsid w:val="002B1592"/>
    <w:rsid w:val="002B1E44"/>
    <w:rsid w:val="002B1FCC"/>
    <w:rsid w:val="002B23FE"/>
    <w:rsid w:val="002B2792"/>
    <w:rsid w:val="002B32B7"/>
    <w:rsid w:val="002B34EE"/>
    <w:rsid w:val="002B36F8"/>
    <w:rsid w:val="002B3ACA"/>
    <w:rsid w:val="002B4C34"/>
    <w:rsid w:val="002B59AE"/>
    <w:rsid w:val="002B5C3A"/>
    <w:rsid w:val="002B61C5"/>
    <w:rsid w:val="002B6231"/>
    <w:rsid w:val="002B62A7"/>
    <w:rsid w:val="002B667E"/>
    <w:rsid w:val="002B6EC3"/>
    <w:rsid w:val="002B7786"/>
    <w:rsid w:val="002B78F7"/>
    <w:rsid w:val="002C0D1C"/>
    <w:rsid w:val="002C0D7C"/>
    <w:rsid w:val="002C17B1"/>
    <w:rsid w:val="002C19E6"/>
    <w:rsid w:val="002C28B5"/>
    <w:rsid w:val="002C35E2"/>
    <w:rsid w:val="002C3DF6"/>
    <w:rsid w:val="002C436E"/>
    <w:rsid w:val="002C4635"/>
    <w:rsid w:val="002C4DC6"/>
    <w:rsid w:val="002C4E87"/>
    <w:rsid w:val="002C51A0"/>
    <w:rsid w:val="002C5292"/>
    <w:rsid w:val="002C572F"/>
    <w:rsid w:val="002C5AAB"/>
    <w:rsid w:val="002C673C"/>
    <w:rsid w:val="002C70F9"/>
    <w:rsid w:val="002C74B3"/>
    <w:rsid w:val="002C79C7"/>
    <w:rsid w:val="002C7AA0"/>
    <w:rsid w:val="002C7E76"/>
    <w:rsid w:val="002C7EBB"/>
    <w:rsid w:val="002D018C"/>
    <w:rsid w:val="002D01E0"/>
    <w:rsid w:val="002D02FF"/>
    <w:rsid w:val="002D08A0"/>
    <w:rsid w:val="002D0B0C"/>
    <w:rsid w:val="002D0FC7"/>
    <w:rsid w:val="002D1223"/>
    <w:rsid w:val="002D13C9"/>
    <w:rsid w:val="002D1CA6"/>
    <w:rsid w:val="002D1D0F"/>
    <w:rsid w:val="002D1F73"/>
    <w:rsid w:val="002D259A"/>
    <w:rsid w:val="002D2607"/>
    <w:rsid w:val="002D2C8F"/>
    <w:rsid w:val="002D2DB5"/>
    <w:rsid w:val="002D3473"/>
    <w:rsid w:val="002D3A7F"/>
    <w:rsid w:val="002D3EFC"/>
    <w:rsid w:val="002D418E"/>
    <w:rsid w:val="002D4865"/>
    <w:rsid w:val="002D4B10"/>
    <w:rsid w:val="002D4C11"/>
    <w:rsid w:val="002D5B1C"/>
    <w:rsid w:val="002D6DF7"/>
    <w:rsid w:val="002D70A3"/>
    <w:rsid w:val="002D7573"/>
    <w:rsid w:val="002E0049"/>
    <w:rsid w:val="002E0069"/>
    <w:rsid w:val="002E05CD"/>
    <w:rsid w:val="002E0BF2"/>
    <w:rsid w:val="002E0DCC"/>
    <w:rsid w:val="002E0F51"/>
    <w:rsid w:val="002E0FA8"/>
    <w:rsid w:val="002E127B"/>
    <w:rsid w:val="002E1426"/>
    <w:rsid w:val="002E2110"/>
    <w:rsid w:val="002E234B"/>
    <w:rsid w:val="002E2A08"/>
    <w:rsid w:val="002E2E17"/>
    <w:rsid w:val="002E3885"/>
    <w:rsid w:val="002E5017"/>
    <w:rsid w:val="002E5867"/>
    <w:rsid w:val="002E5C24"/>
    <w:rsid w:val="002E5F44"/>
    <w:rsid w:val="002E61BB"/>
    <w:rsid w:val="002E6732"/>
    <w:rsid w:val="002E6A66"/>
    <w:rsid w:val="002E71F8"/>
    <w:rsid w:val="002E758B"/>
    <w:rsid w:val="002E7943"/>
    <w:rsid w:val="002E7EED"/>
    <w:rsid w:val="002E7EFF"/>
    <w:rsid w:val="002F0AD4"/>
    <w:rsid w:val="002F1215"/>
    <w:rsid w:val="002F1442"/>
    <w:rsid w:val="002F17FF"/>
    <w:rsid w:val="002F1961"/>
    <w:rsid w:val="002F19CB"/>
    <w:rsid w:val="002F1C0E"/>
    <w:rsid w:val="002F1CE8"/>
    <w:rsid w:val="002F21F0"/>
    <w:rsid w:val="002F2D53"/>
    <w:rsid w:val="002F326E"/>
    <w:rsid w:val="002F3402"/>
    <w:rsid w:val="002F3E19"/>
    <w:rsid w:val="002F3F8D"/>
    <w:rsid w:val="002F4313"/>
    <w:rsid w:val="002F5572"/>
    <w:rsid w:val="002F599C"/>
    <w:rsid w:val="002F59D9"/>
    <w:rsid w:val="002F7AD0"/>
    <w:rsid w:val="003000E7"/>
    <w:rsid w:val="003002CF"/>
    <w:rsid w:val="00300BE4"/>
    <w:rsid w:val="00300FE8"/>
    <w:rsid w:val="00301280"/>
    <w:rsid w:val="003013BD"/>
    <w:rsid w:val="00301757"/>
    <w:rsid w:val="00301FB3"/>
    <w:rsid w:val="00301FB7"/>
    <w:rsid w:val="003029B9"/>
    <w:rsid w:val="00304D6B"/>
    <w:rsid w:val="00304E93"/>
    <w:rsid w:val="00305C78"/>
    <w:rsid w:val="00305DDE"/>
    <w:rsid w:val="00305EA9"/>
    <w:rsid w:val="0030625E"/>
    <w:rsid w:val="00307235"/>
    <w:rsid w:val="00307404"/>
    <w:rsid w:val="003076B8"/>
    <w:rsid w:val="00307760"/>
    <w:rsid w:val="003077F6"/>
    <w:rsid w:val="003078DD"/>
    <w:rsid w:val="00307DDA"/>
    <w:rsid w:val="00310681"/>
    <w:rsid w:val="00310B8E"/>
    <w:rsid w:val="003130DA"/>
    <w:rsid w:val="00313614"/>
    <w:rsid w:val="00314B79"/>
    <w:rsid w:val="00315180"/>
    <w:rsid w:val="0031523A"/>
    <w:rsid w:val="0031546F"/>
    <w:rsid w:val="003155BE"/>
    <w:rsid w:val="0031597A"/>
    <w:rsid w:val="00315988"/>
    <w:rsid w:val="00315B50"/>
    <w:rsid w:val="003168A2"/>
    <w:rsid w:val="00316A22"/>
    <w:rsid w:val="00320770"/>
    <w:rsid w:val="00320AF4"/>
    <w:rsid w:val="00321BE3"/>
    <w:rsid w:val="00321E31"/>
    <w:rsid w:val="0032221D"/>
    <w:rsid w:val="00322D41"/>
    <w:rsid w:val="00323AE7"/>
    <w:rsid w:val="00323C47"/>
    <w:rsid w:val="00324103"/>
    <w:rsid w:val="003242EA"/>
    <w:rsid w:val="003247AA"/>
    <w:rsid w:val="00324E0F"/>
    <w:rsid w:val="003253A4"/>
    <w:rsid w:val="00325649"/>
    <w:rsid w:val="0032567F"/>
    <w:rsid w:val="00325D13"/>
    <w:rsid w:val="00325D8A"/>
    <w:rsid w:val="00326061"/>
    <w:rsid w:val="00327BA6"/>
    <w:rsid w:val="00330DEA"/>
    <w:rsid w:val="00331642"/>
    <w:rsid w:val="003319FD"/>
    <w:rsid w:val="00332234"/>
    <w:rsid w:val="0033236A"/>
    <w:rsid w:val="003324FA"/>
    <w:rsid w:val="00333061"/>
    <w:rsid w:val="00333429"/>
    <w:rsid w:val="00333484"/>
    <w:rsid w:val="00333A75"/>
    <w:rsid w:val="003347AB"/>
    <w:rsid w:val="00334C57"/>
    <w:rsid w:val="00336C59"/>
    <w:rsid w:val="00336E71"/>
    <w:rsid w:val="00337624"/>
    <w:rsid w:val="0034010C"/>
    <w:rsid w:val="003412D5"/>
    <w:rsid w:val="00342525"/>
    <w:rsid w:val="00342DB3"/>
    <w:rsid w:val="00342F13"/>
    <w:rsid w:val="003449FA"/>
    <w:rsid w:val="003452A5"/>
    <w:rsid w:val="003454CB"/>
    <w:rsid w:val="003458B5"/>
    <w:rsid w:val="00345F60"/>
    <w:rsid w:val="00345FE6"/>
    <w:rsid w:val="00347ABE"/>
    <w:rsid w:val="00350502"/>
    <w:rsid w:val="00351302"/>
    <w:rsid w:val="00351D46"/>
    <w:rsid w:val="00353D11"/>
    <w:rsid w:val="00356BAB"/>
    <w:rsid w:val="0035707E"/>
    <w:rsid w:val="00357A9C"/>
    <w:rsid w:val="00357E62"/>
    <w:rsid w:val="003605A3"/>
    <w:rsid w:val="00360C07"/>
    <w:rsid w:val="003611FC"/>
    <w:rsid w:val="0036206A"/>
    <w:rsid w:val="00362836"/>
    <w:rsid w:val="003628E8"/>
    <w:rsid w:val="00363EC0"/>
    <w:rsid w:val="003645C8"/>
    <w:rsid w:val="00364ABD"/>
    <w:rsid w:val="003651EA"/>
    <w:rsid w:val="003666A7"/>
    <w:rsid w:val="00367201"/>
    <w:rsid w:val="0036730F"/>
    <w:rsid w:val="0036784B"/>
    <w:rsid w:val="00367CDE"/>
    <w:rsid w:val="003700CE"/>
    <w:rsid w:val="00370510"/>
    <w:rsid w:val="0037211D"/>
    <w:rsid w:val="00372385"/>
    <w:rsid w:val="0037281F"/>
    <w:rsid w:val="00372BC3"/>
    <w:rsid w:val="00372F24"/>
    <w:rsid w:val="003735CB"/>
    <w:rsid w:val="00373637"/>
    <w:rsid w:val="00373B43"/>
    <w:rsid w:val="003747AD"/>
    <w:rsid w:val="003747D5"/>
    <w:rsid w:val="00375262"/>
    <w:rsid w:val="0037533D"/>
    <w:rsid w:val="00376F3E"/>
    <w:rsid w:val="0037746C"/>
    <w:rsid w:val="00377BA1"/>
    <w:rsid w:val="00377C28"/>
    <w:rsid w:val="00377E5C"/>
    <w:rsid w:val="00377EFF"/>
    <w:rsid w:val="0038074E"/>
    <w:rsid w:val="00380DBE"/>
    <w:rsid w:val="003817B2"/>
    <w:rsid w:val="0038198D"/>
    <w:rsid w:val="00381ABA"/>
    <w:rsid w:val="00381E0E"/>
    <w:rsid w:val="00381F50"/>
    <w:rsid w:val="00382EA9"/>
    <w:rsid w:val="0038312F"/>
    <w:rsid w:val="0038329D"/>
    <w:rsid w:val="00384041"/>
    <w:rsid w:val="003846AD"/>
    <w:rsid w:val="00384893"/>
    <w:rsid w:val="00385D83"/>
    <w:rsid w:val="00386D3B"/>
    <w:rsid w:val="00387E24"/>
    <w:rsid w:val="003900B3"/>
    <w:rsid w:val="0039028E"/>
    <w:rsid w:val="003903CD"/>
    <w:rsid w:val="00390568"/>
    <w:rsid w:val="00391C3B"/>
    <w:rsid w:val="00392FB9"/>
    <w:rsid w:val="003933E6"/>
    <w:rsid w:val="00393694"/>
    <w:rsid w:val="00393AA8"/>
    <w:rsid w:val="00393ED1"/>
    <w:rsid w:val="0039443B"/>
    <w:rsid w:val="00394718"/>
    <w:rsid w:val="00394779"/>
    <w:rsid w:val="00394A76"/>
    <w:rsid w:val="00395004"/>
    <w:rsid w:val="00395422"/>
    <w:rsid w:val="0039589F"/>
    <w:rsid w:val="00395C21"/>
    <w:rsid w:val="00395D26"/>
    <w:rsid w:val="003966C9"/>
    <w:rsid w:val="00397413"/>
    <w:rsid w:val="00397699"/>
    <w:rsid w:val="003977A4"/>
    <w:rsid w:val="003A07FB"/>
    <w:rsid w:val="003A0AF3"/>
    <w:rsid w:val="003A0C55"/>
    <w:rsid w:val="003A0F2C"/>
    <w:rsid w:val="003A1092"/>
    <w:rsid w:val="003A1B90"/>
    <w:rsid w:val="003A2DF1"/>
    <w:rsid w:val="003A32AB"/>
    <w:rsid w:val="003A338A"/>
    <w:rsid w:val="003A366C"/>
    <w:rsid w:val="003A398B"/>
    <w:rsid w:val="003A3D81"/>
    <w:rsid w:val="003A47C2"/>
    <w:rsid w:val="003A4ECC"/>
    <w:rsid w:val="003A4F3E"/>
    <w:rsid w:val="003A5250"/>
    <w:rsid w:val="003A6E3A"/>
    <w:rsid w:val="003A6E80"/>
    <w:rsid w:val="003B1784"/>
    <w:rsid w:val="003B2564"/>
    <w:rsid w:val="003B278D"/>
    <w:rsid w:val="003B2ABB"/>
    <w:rsid w:val="003B2BF9"/>
    <w:rsid w:val="003B2CFC"/>
    <w:rsid w:val="003B349A"/>
    <w:rsid w:val="003B4643"/>
    <w:rsid w:val="003B4653"/>
    <w:rsid w:val="003B56B7"/>
    <w:rsid w:val="003B5C74"/>
    <w:rsid w:val="003B621E"/>
    <w:rsid w:val="003B6242"/>
    <w:rsid w:val="003B7DF9"/>
    <w:rsid w:val="003B7F70"/>
    <w:rsid w:val="003C0905"/>
    <w:rsid w:val="003C09BA"/>
    <w:rsid w:val="003C0CE8"/>
    <w:rsid w:val="003C2EB5"/>
    <w:rsid w:val="003C408C"/>
    <w:rsid w:val="003C43D8"/>
    <w:rsid w:val="003C5AA2"/>
    <w:rsid w:val="003C5D04"/>
    <w:rsid w:val="003C6737"/>
    <w:rsid w:val="003C6C0E"/>
    <w:rsid w:val="003C7A0E"/>
    <w:rsid w:val="003C7CB5"/>
    <w:rsid w:val="003D0A6E"/>
    <w:rsid w:val="003D13D4"/>
    <w:rsid w:val="003D1749"/>
    <w:rsid w:val="003D1923"/>
    <w:rsid w:val="003D1CC3"/>
    <w:rsid w:val="003D1E09"/>
    <w:rsid w:val="003D2A52"/>
    <w:rsid w:val="003D2BBF"/>
    <w:rsid w:val="003D4AAD"/>
    <w:rsid w:val="003D4B98"/>
    <w:rsid w:val="003D4EFC"/>
    <w:rsid w:val="003D5C22"/>
    <w:rsid w:val="003D6484"/>
    <w:rsid w:val="003D6AE7"/>
    <w:rsid w:val="003D75C0"/>
    <w:rsid w:val="003D76F2"/>
    <w:rsid w:val="003D7BCF"/>
    <w:rsid w:val="003E0656"/>
    <w:rsid w:val="003E102E"/>
    <w:rsid w:val="003E14C4"/>
    <w:rsid w:val="003E15BD"/>
    <w:rsid w:val="003E1CED"/>
    <w:rsid w:val="003E2A75"/>
    <w:rsid w:val="003E2BAC"/>
    <w:rsid w:val="003E2E6B"/>
    <w:rsid w:val="003E3924"/>
    <w:rsid w:val="003E46B5"/>
    <w:rsid w:val="003E48DF"/>
    <w:rsid w:val="003E4B17"/>
    <w:rsid w:val="003E4D5C"/>
    <w:rsid w:val="003E567F"/>
    <w:rsid w:val="003E58A2"/>
    <w:rsid w:val="003E58C0"/>
    <w:rsid w:val="003E6178"/>
    <w:rsid w:val="003E64F9"/>
    <w:rsid w:val="003E6F8E"/>
    <w:rsid w:val="003F0063"/>
    <w:rsid w:val="003F169E"/>
    <w:rsid w:val="003F1756"/>
    <w:rsid w:val="003F1885"/>
    <w:rsid w:val="003F2A14"/>
    <w:rsid w:val="003F2BF0"/>
    <w:rsid w:val="003F3349"/>
    <w:rsid w:val="003F3486"/>
    <w:rsid w:val="003F3953"/>
    <w:rsid w:val="003F3A6D"/>
    <w:rsid w:val="003F3CF0"/>
    <w:rsid w:val="003F42F4"/>
    <w:rsid w:val="003F46C3"/>
    <w:rsid w:val="003F4F61"/>
    <w:rsid w:val="003F5129"/>
    <w:rsid w:val="003F5826"/>
    <w:rsid w:val="003F58A0"/>
    <w:rsid w:val="003F64E0"/>
    <w:rsid w:val="003F6C5D"/>
    <w:rsid w:val="003F748E"/>
    <w:rsid w:val="003F7BE8"/>
    <w:rsid w:val="003F7C22"/>
    <w:rsid w:val="00400076"/>
    <w:rsid w:val="0040026A"/>
    <w:rsid w:val="004006BE"/>
    <w:rsid w:val="0040107A"/>
    <w:rsid w:val="004012A2"/>
    <w:rsid w:val="00401635"/>
    <w:rsid w:val="00401F5E"/>
    <w:rsid w:val="00401F88"/>
    <w:rsid w:val="004024D6"/>
    <w:rsid w:val="00402864"/>
    <w:rsid w:val="004028D4"/>
    <w:rsid w:val="00402E1D"/>
    <w:rsid w:val="00402F9A"/>
    <w:rsid w:val="0040317D"/>
    <w:rsid w:val="00403474"/>
    <w:rsid w:val="00404CD2"/>
    <w:rsid w:val="00404D5E"/>
    <w:rsid w:val="00405303"/>
    <w:rsid w:val="00405A67"/>
    <w:rsid w:val="00405F6D"/>
    <w:rsid w:val="00405F75"/>
    <w:rsid w:val="0040692F"/>
    <w:rsid w:val="00406EAE"/>
    <w:rsid w:val="00406EC1"/>
    <w:rsid w:val="00407EE1"/>
    <w:rsid w:val="00410692"/>
    <w:rsid w:val="004106B8"/>
    <w:rsid w:val="00410A81"/>
    <w:rsid w:val="00410C09"/>
    <w:rsid w:val="0041172B"/>
    <w:rsid w:val="00411F3B"/>
    <w:rsid w:val="00412060"/>
    <w:rsid w:val="00412156"/>
    <w:rsid w:val="0041290D"/>
    <w:rsid w:val="00412F95"/>
    <w:rsid w:val="004137D8"/>
    <w:rsid w:val="004139AF"/>
    <w:rsid w:val="00413A5A"/>
    <w:rsid w:val="00413B7B"/>
    <w:rsid w:val="00413CA4"/>
    <w:rsid w:val="00413CEF"/>
    <w:rsid w:val="004140DF"/>
    <w:rsid w:val="00414B21"/>
    <w:rsid w:val="00415297"/>
    <w:rsid w:val="00415357"/>
    <w:rsid w:val="004166BA"/>
    <w:rsid w:val="0041689B"/>
    <w:rsid w:val="004174EC"/>
    <w:rsid w:val="00417D67"/>
    <w:rsid w:val="0042036D"/>
    <w:rsid w:val="0042085E"/>
    <w:rsid w:val="00421309"/>
    <w:rsid w:val="0042283F"/>
    <w:rsid w:val="004229C7"/>
    <w:rsid w:val="004229F7"/>
    <w:rsid w:val="0042348E"/>
    <w:rsid w:val="004235D2"/>
    <w:rsid w:val="004238EC"/>
    <w:rsid w:val="00424530"/>
    <w:rsid w:val="004247E2"/>
    <w:rsid w:val="00424924"/>
    <w:rsid w:val="00424AB2"/>
    <w:rsid w:val="00424F33"/>
    <w:rsid w:val="00425E5D"/>
    <w:rsid w:val="00425EB9"/>
    <w:rsid w:val="00426722"/>
    <w:rsid w:val="004300C6"/>
    <w:rsid w:val="0043031A"/>
    <w:rsid w:val="004303CD"/>
    <w:rsid w:val="00430484"/>
    <w:rsid w:val="00430989"/>
    <w:rsid w:val="0043101D"/>
    <w:rsid w:val="004314F8"/>
    <w:rsid w:val="004316E5"/>
    <w:rsid w:val="00431FF8"/>
    <w:rsid w:val="00432A0F"/>
    <w:rsid w:val="004336A3"/>
    <w:rsid w:val="00433BC8"/>
    <w:rsid w:val="00433BF7"/>
    <w:rsid w:val="00433C0D"/>
    <w:rsid w:val="004346D3"/>
    <w:rsid w:val="00434909"/>
    <w:rsid w:val="0043494B"/>
    <w:rsid w:val="00434962"/>
    <w:rsid w:val="004353D3"/>
    <w:rsid w:val="00435F29"/>
    <w:rsid w:val="004360AE"/>
    <w:rsid w:val="00436321"/>
    <w:rsid w:val="0043668F"/>
    <w:rsid w:val="004408E0"/>
    <w:rsid w:val="00440D50"/>
    <w:rsid w:val="00441855"/>
    <w:rsid w:val="00441996"/>
    <w:rsid w:val="00441FFA"/>
    <w:rsid w:val="0044256F"/>
    <w:rsid w:val="004434AA"/>
    <w:rsid w:val="00443F78"/>
    <w:rsid w:val="0044669D"/>
    <w:rsid w:val="00446BCD"/>
    <w:rsid w:val="00447E29"/>
    <w:rsid w:val="0045043A"/>
    <w:rsid w:val="0045046A"/>
    <w:rsid w:val="00450952"/>
    <w:rsid w:val="004511D3"/>
    <w:rsid w:val="0045124B"/>
    <w:rsid w:val="00451739"/>
    <w:rsid w:val="00451B15"/>
    <w:rsid w:val="00451F42"/>
    <w:rsid w:val="00452936"/>
    <w:rsid w:val="0045298A"/>
    <w:rsid w:val="00452C0C"/>
    <w:rsid w:val="0045337D"/>
    <w:rsid w:val="00453808"/>
    <w:rsid w:val="0045383E"/>
    <w:rsid w:val="004543E0"/>
    <w:rsid w:val="004546E8"/>
    <w:rsid w:val="00454BDE"/>
    <w:rsid w:val="004559A1"/>
    <w:rsid w:val="004562ED"/>
    <w:rsid w:val="00456B0D"/>
    <w:rsid w:val="00456B45"/>
    <w:rsid w:val="00456EB6"/>
    <w:rsid w:val="00456FEC"/>
    <w:rsid w:val="00457366"/>
    <w:rsid w:val="0045782E"/>
    <w:rsid w:val="00457F75"/>
    <w:rsid w:val="00460B75"/>
    <w:rsid w:val="00461E75"/>
    <w:rsid w:val="00462F99"/>
    <w:rsid w:val="00462FB3"/>
    <w:rsid w:val="00463A76"/>
    <w:rsid w:val="00463DE9"/>
    <w:rsid w:val="004640B4"/>
    <w:rsid w:val="00464375"/>
    <w:rsid w:val="004647E8"/>
    <w:rsid w:val="004649B8"/>
    <w:rsid w:val="00464EC6"/>
    <w:rsid w:val="00465446"/>
    <w:rsid w:val="0046618B"/>
    <w:rsid w:val="00466820"/>
    <w:rsid w:val="00466E50"/>
    <w:rsid w:val="00466F9E"/>
    <w:rsid w:val="0046729F"/>
    <w:rsid w:val="004674BC"/>
    <w:rsid w:val="0046752B"/>
    <w:rsid w:val="00467656"/>
    <w:rsid w:val="00467CF3"/>
    <w:rsid w:val="00470802"/>
    <w:rsid w:val="0047119B"/>
    <w:rsid w:val="00471398"/>
    <w:rsid w:val="0047192A"/>
    <w:rsid w:val="00471E1E"/>
    <w:rsid w:val="0047200F"/>
    <w:rsid w:val="0047258D"/>
    <w:rsid w:val="00472933"/>
    <w:rsid w:val="00472EA1"/>
    <w:rsid w:val="004737C8"/>
    <w:rsid w:val="0047392E"/>
    <w:rsid w:val="004739ED"/>
    <w:rsid w:val="00473B93"/>
    <w:rsid w:val="00473DF4"/>
    <w:rsid w:val="004740E9"/>
    <w:rsid w:val="00474889"/>
    <w:rsid w:val="00474AE8"/>
    <w:rsid w:val="0047554D"/>
    <w:rsid w:val="00475CF8"/>
    <w:rsid w:val="00475FFB"/>
    <w:rsid w:val="00477256"/>
    <w:rsid w:val="004777AA"/>
    <w:rsid w:val="00477921"/>
    <w:rsid w:val="004802CE"/>
    <w:rsid w:val="004804F4"/>
    <w:rsid w:val="00480A94"/>
    <w:rsid w:val="00481C25"/>
    <w:rsid w:val="0048265D"/>
    <w:rsid w:val="0048274D"/>
    <w:rsid w:val="00482849"/>
    <w:rsid w:val="00482C6D"/>
    <w:rsid w:val="00482CDB"/>
    <w:rsid w:val="004839D4"/>
    <w:rsid w:val="00483AB5"/>
    <w:rsid w:val="00483B4B"/>
    <w:rsid w:val="004840CE"/>
    <w:rsid w:val="004848FB"/>
    <w:rsid w:val="0048545D"/>
    <w:rsid w:val="00486341"/>
    <w:rsid w:val="004866F6"/>
    <w:rsid w:val="00486917"/>
    <w:rsid w:val="00487568"/>
    <w:rsid w:val="00487BD0"/>
    <w:rsid w:val="004902A8"/>
    <w:rsid w:val="00490815"/>
    <w:rsid w:val="00490D7B"/>
    <w:rsid w:val="00490F7C"/>
    <w:rsid w:val="00490FF9"/>
    <w:rsid w:val="004915A0"/>
    <w:rsid w:val="004924E1"/>
    <w:rsid w:val="00492B2C"/>
    <w:rsid w:val="00493BD8"/>
    <w:rsid w:val="00494AEA"/>
    <w:rsid w:val="00494D07"/>
    <w:rsid w:val="00494D53"/>
    <w:rsid w:val="00494F8B"/>
    <w:rsid w:val="00495529"/>
    <w:rsid w:val="00495876"/>
    <w:rsid w:val="00496348"/>
    <w:rsid w:val="00496D24"/>
    <w:rsid w:val="00496F88"/>
    <w:rsid w:val="004971E5"/>
    <w:rsid w:val="00497595"/>
    <w:rsid w:val="00497939"/>
    <w:rsid w:val="004A0CF7"/>
    <w:rsid w:val="004A1D23"/>
    <w:rsid w:val="004A2ACB"/>
    <w:rsid w:val="004A347C"/>
    <w:rsid w:val="004A37C9"/>
    <w:rsid w:val="004A3EF8"/>
    <w:rsid w:val="004A3FAB"/>
    <w:rsid w:val="004A4E6B"/>
    <w:rsid w:val="004A55D5"/>
    <w:rsid w:val="004A5618"/>
    <w:rsid w:val="004A583A"/>
    <w:rsid w:val="004A6853"/>
    <w:rsid w:val="004A6DBC"/>
    <w:rsid w:val="004A6EA3"/>
    <w:rsid w:val="004A749B"/>
    <w:rsid w:val="004A787F"/>
    <w:rsid w:val="004A78E8"/>
    <w:rsid w:val="004A7BB2"/>
    <w:rsid w:val="004B055D"/>
    <w:rsid w:val="004B0A7E"/>
    <w:rsid w:val="004B128B"/>
    <w:rsid w:val="004B2B53"/>
    <w:rsid w:val="004B32CF"/>
    <w:rsid w:val="004B3654"/>
    <w:rsid w:val="004B5A4B"/>
    <w:rsid w:val="004B5B29"/>
    <w:rsid w:val="004B6190"/>
    <w:rsid w:val="004B6DF4"/>
    <w:rsid w:val="004B7ECB"/>
    <w:rsid w:val="004C0E44"/>
    <w:rsid w:val="004C0FAA"/>
    <w:rsid w:val="004C1838"/>
    <w:rsid w:val="004C1C1D"/>
    <w:rsid w:val="004C1E6E"/>
    <w:rsid w:val="004C310C"/>
    <w:rsid w:val="004C3331"/>
    <w:rsid w:val="004C3401"/>
    <w:rsid w:val="004C3AB1"/>
    <w:rsid w:val="004C3DC4"/>
    <w:rsid w:val="004C4328"/>
    <w:rsid w:val="004C4A1B"/>
    <w:rsid w:val="004C4CFA"/>
    <w:rsid w:val="004C5123"/>
    <w:rsid w:val="004C5A5D"/>
    <w:rsid w:val="004C67AF"/>
    <w:rsid w:val="004D1875"/>
    <w:rsid w:val="004D1B01"/>
    <w:rsid w:val="004D2168"/>
    <w:rsid w:val="004D2C41"/>
    <w:rsid w:val="004D2EC2"/>
    <w:rsid w:val="004D3DB8"/>
    <w:rsid w:val="004D4115"/>
    <w:rsid w:val="004D4D8E"/>
    <w:rsid w:val="004D4FC6"/>
    <w:rsid w:val="004D4FE1"/>
    <w:rsid w:val="004D53E4"/>
    <w:rsid w:val="004D6769"/>
    <w:rsid w:val="004D6E3C"/>
    <w:rsid w:val="004D6F0C"/>
    <w:rsid w:val="004D7950"/>
    <w:rsid w:val="004D7ED1"/>
    <w:rsid w:val="004E0082"/>
    <w:rsid w:val="004E1E0E"/>
    <w:rsid w:val="004E236A"/>
    <w:rsid w:val="004E2409"/>
    <w:rsid w:val="004E351D"/>
    <w:rsid w:val="004E366A"/>
    <w:rsid w:val="004E4B19"/>
    <w:rsid w:val="004E4C23"/>
    <w:rsid w:val="004E4CCF"/>
    <w:rsid w:val="004E5328"/>
    <w:rsid w:val="004E6BD2"/>
    <w:rsid w:val="004E75E7"/>
    <w:rsid w:val="004E7EA1"/>
    <w:rsid w:val="004F0724"/>
    <w:rsid w:val="004F16C4"/>
    <w:rsid w:val="004F1819"/>
    <w:rsid w:val="004F1D55"/>
    <w:rsid w:val="004F1F35"/>
    <w:rsid w:val="004F2037"/>
    <w:rsid w:val="004F291D"/>
    <w:rsid w:val="004F2A52"/>
    <w:rsid w:val="004F37FB"/>
    <w:rsid w:val="004F3CB3"/>
    <w:rsid w:val="004F3F73"/>
    <w:rsid w:val="004F418D"/>
    <w:rsid w:val="004F4537"/>
    <w:rsid w:val="004F5AD8"/>
    <w:rsid w:val="004F5E68"/>
    <w:rsid w:val="004F6056"/>
    <w:rsid w:val="004F6717"/>
    <w:rsid w:val="004F733F"/>
    <w:rsid w:val="004F7539"/>
    <w:rsid w:val="005004B7"/>
    <w:rsid w:val="005008B9"/>
    <w:rsid w:val="00500E58"/>
    <w:rsid w:val="00501192"/>
    <w:rsid w:val="00501D35"/>
    <w:rsid w:val="00501FBF"/>
    <w:rsid w:val="005020B9"/>
    <w:rsid w:val="00502226"/>
    <w:rsid w:val="005023AD"/>
    <w:rsid w:val="00502F03"/>
    <w:rsid w:val="00503A2B"/>
    <w:rsid w:val="00503E99"/>
    <w:rsid w:val="0050434C"/>
    <w:rsid w:val="0050444C"/>
    <w:rsid w:val="00505897"/>
    <w:rsid w:val="00505C5F"/>
    <w:rsid w:val="00507368"/>
    <w:rsid w:val="005076EC"/>
    <w:rsid w:val="00510FEF"/>
    <w:rsid w:val="005110B1"/>
    <w:rsid w:val="00511901"/>
    <w:rsid w:val="00512522"/>
    <w:rsid w:val="00512564"/>
    <w:rsid w:val="00512B4D"/>
    <w:rsid w:val="00512BC0"/>
    <w:rsid w:val="0051418B"/>
    <w:rsid w:val="005149F5"/>
    <w:rsid w:val="00515062"/>
    <w:rsid w:val="00515D3E"/>
    <w:rsid w:val="00515FD8"/>
    <w:rsid w:val="0051604E"/>
    <w:rsid w:val="00516504"/>
    <w:rsid w:val="00516EEA"/>
    <w:rsid w:val="00517362"/>
    <w:rsid w:val="00517595"/>
    <w:rsid w:val="00520915"/>
    <w:rsid w:val="005209AB"/>
    <w:rsid w:val="0052134D"/>
    <w:rsid w:val="00521B10"/>
    <w:rsid w:val="00522796"/>
    <w:rsid w:val="00522E5E"/>
    <w:rsid w:val="00523398"/>
    <w:rsid w:val="00523BCF"/>
    <w:rsid w:val="00523E30"/>
    <w:rsid w:val="0052455F"/>
    <w:rsid w:val="00525AE6"/>
    <w:rsid w:val="00526736"/>
    <w:rsid w:val="005268B4"/>
    <w:rsid w:val="00527347"/>
    <w:rsid w:val="0052779C"/>
    <w:rsid w:val="00530227"/>
    <w:rsid w:val="00532108"/>
    <w:rsid w:val="00532F5F"/>
    <w:rsid w:val="00533561"/>
    <w:rsid w:val="005348A8"/>
    <w:rsid w:val="00534B39"/>
    <w:rsid w:val="00534DD6"/>
    <w:rsid w:val="00534FD5"/>
    <w:rsid w:val="0053502E"/>
    <w:rsid w:val="005351E8"/>
    <w:rsid w:val="00535A2E"/>
    <w:rsid w:val="00535D76"/>
    <w:rsid w:val="0053625F"/>
    <w:rsid w:val="005363DF"/>
    <w:rsid w:val="00536736"/>
    <w:rsid w:val="00536CF8"/>
    <w:rsid w:val="0053753F"/>
    <w:rsid w:val="005378A7"/>
    <w:rsid w:val="005379EE"/>
    <w:rsid w:val="00537BAA"/>
    <w:rsid w:val="00537C12"/>
    <w:rsid w:val="00537EF5"/>
    <w:rsid w:val="00540A33"/>
    <w:rsid w:val="00541185"/>
    <w:rsid w:val="00541798"/>
    <w:rsid w:val="0054388B"/>
    <w:rsid w:val="00543D9C"/>
    <w:rsid w:val="0054424C"/>
    <w:rsid w:val="00544D28"/>
    <w:rsid w:val="00545732"/>
    <w:rsid w:val="00545914"/>
    <w:rsid w:val="00545955"/>
    <w:rsid w:val="00545D90"/>
    <w:rsid w:val="0054696B"/>
    <w:rsid w:val="00547C34"/>
    <w:rsid w:val="005506DD"/>
    <w:rsid w:val="00550F49"/>
    <w:rsid w:val="005527B2"/>
    <w:rsid w:val="0055386E"/>
    <w:rsid w:val="0055404E"/>
    <w:rsid w:val="005546E0"/>
    <w:rsid w:val="005546FE"/>
    <w:rsid w:val="005547AD"/>
    <w:rsid w:val="005549C4"/>
    <w:rsid w:val="005560FB"/>
    <w:rsid w:val="00556887"/>
    <w:rsid w:val="00556B01"/>
    <w:rsid w:val="00556D11"/>
    <w:rsid w:val="00556E17"/>
    <w:rsid w:val="00557235"/>
    <w:rsid w:val="00557A41"/>
    <w:rsid w:val="00557B16"/>
    <w:rsid w:val="00557D14"/>
    <w:rsid w:val="00557E68"/>
    <w:rsid w:val="00557FF6"/>
    <w:rsid w:val="00560BBB"/>
    <w:rsid w:val="00560C51"/>
    <w:rsid w:val="00560D47"/>
    <w:rsid w:val="00560D96"/>
    <w:rsid w:val="00561255"/>
    <w:rsid w:val="00561309"/>
    <w:rsid w:val="00562389"/>
    <w:rsid w:val="0056253F"/>
    <w:rsid w:val="00562EBD"/>
    <w:rsid w:val="00563DE1"/>
    <w:rsid w:val="00563E38"/>
    <w:rsid w:val="0056413E"/>
    <w:rsid w:val="005643AE"/>
    <w:rsid w:val="00564631"/>
    <w:rsid w:val="00564636"/>
    <w:rsid w:val="005648E2"/>
    <w:rsid w:val="0056515D"/>
    <w:rsid w:val="005659BB"/>
    <w:rsid w:val="00565AF4"/>
    <w:rsid w:val="00570408"/>
    <w:rsid w:val="00570698"/>
    <w:rsid w:val="005711D6"/>
    <w:rsid w:val="00571642"/>
    <w:rsid w:val="00571DF4"/>
    <w:rsid w:val="00571E2E"/>
    <w:rsid w:val="0057410B"/>
    <w:rsid w:val="00574C26"/>
    <w:rsid w:val="00574EC4"/>
    <w:rsid w:val="00575B0A"/>
    <w:rsid w:val="00575F3A"/>
    <w:rsid w:val="005763F7"/>
    <w:rsid w:val="005766A3"/>
    <w:rsid w:val="00576A9B"/>
    <w:rsid w:val="00576B00"/>
    <w:rsid w:val="00576B5B"/>
    <w:rsid w:val="005770FE"/>
    <w:rsid w:val="005775FF"/>
    <w:rsid w:val="0057760F"/>
    <w:rsid w:val="00577CDC"/>
    <w:rsid w:val="00577E27"/>
    <w:rsid w:val="00580748"/>
    <w:rsid w:val="005808FD"/>
    <w:rsid w:val="00581D19"/>
    <w:rsid w:val="005823EA"/>
    <w:rsid w:val="00583C73"/>
    <w:rsid w:val="005841F4"/>
    <w:rsid w:val="00584568"/>
    <w:rsid w:val="00584BC2"/>
    <w:rsid w:val="00584CF3"/>
    <w:rsid w:val="0058511F"/>
    <w:rsid w:val="0058627B"/>
    <w:rsid w:val="005865B3"/>
    <w:rsid w:val="00586A2D"/>
    <w:rsid w:val="00586BCD"/>
    <w:rsid w:val="00586CC7"/>
    <w:rsid w:val="00587766"/>
    <w:rsid w:val="00587772"/>
    <w:rsid w:val="005877DE"/>
    <w:rsid w:val="00587A8C"/>
    <w:rsid w:val="0059031A"/>
    <w:rsid w:val="0059110F"/>
    <w:rsid w:val="005913B1"/>
    <w:rsid w:val="00591BBC"/>
    <w:rsid w:val="0059283F"/>
    <w:rsid w:val="00592864"/>
    <w:rsid w:val="00592F50"/>
    <w:rsid w:val="00593188"/>
    <w:rsid w:val="005967B8"/>
    <w:rsid w:val="00596F80"/>
    <w:rsid w:val="00597649"/>
    <w:rsid w:val="005977C6"/>
    <w:rsid w:val="00597D6E"/>
    <w:rsid w:val="005A0A2F"/>
    <w:rsid w:val="005A0D19"/>
    <w:rsid w:val="005A1B41"/>
    <w:rsid w:val="005A1EC2"/>
    <w:rsid w:val="005A2517"/>
    <w:rsid w:val="005A31E4"/>
    <w:rsid w:val="005A3290"/>
    <w:rsid w:val="005A338B"/>
    <w:rsid w:val="005A3578"/>
    <w:rsid w:val="005A36EA"/>
    <w:rsid w:val="005A37D3"/>
    <w:rsid w:val="005A3CC3"/>
    <w:rsid w:val="005A3DB8"/>
    <w:rsid w:val="005A4A41"/>
    <w:rsid w:val="005A51C7"/>
    <w:rsid w:val="005A5757"/>
    <w:rsid w:val="005A5C0A"/>
    <w:rsid w:val="005A5D1C"/>
    <w:rsid w:val="005A6933"/>
    <w:rsid w:val="005A6B35"/>
    <w:rsid w:val="005A6C54"/>
    <w:rsid w:val="005A7015"/>
    <w:rsid w:val="005A7133"/>
    <w:rsid w:val="005A7294"/>
    <w:rsid w:val="005A72F9"/>
    <w:rsid w:val="005A76DA"/>
    <w:rsid w:val="005B013D"/>
    <w:rsid w:val="005B0221"/>
    <w:rsid w:val="005B1783"/>
    <w:rsid w:val="005B2731"/>
    <w:rsid w:val="005B2C37"/>
    <w:rsid w:val="005B360E"/>
    <w:rsid w:val="005B4112"/>
    <w:rsid w:val="005B47FC"/>
    <w:rsid w:val="005B4C8B"/>
    <w:rsid w:val="005B54D8"/>
    <w:rsid w:val="005B6031"/>
    <w:rsid w:val="005B613D"/>
    <w:rsid w:val="005B691D"/>
    <w:rsid w:val="005B6C15"/>
    <w:rsid w:val="005B7499"/>
    <w:rsid w:val="005B770F"/>
    <w:rsid w:val="005B7C02"/>
    <w:rsid w:val="005B7D5C"/>
    <w:rsid w:val="005B7E23"/>
    <w:rsid w:val="005C0BBF"/>
    <w:rsid w:val="005C1269"/>
    <w:rsid w:val="005C16EB"/>
    <w:rsid w:val="005C195E"/>
    <w:rsid w:val="005C1CED"/>
    <w:rsid w:val="005C24F5"/>
    <w:rsid w:val="005C26F6"/>
    <w:rsid w:val="005C30F6"/>
    <w:rsid w:val="005C33E8"/>
    <w:rsid w:val="005C3C06"/>
    <w:rsid w:val="005C3EC5"/>
    <w:rsid w:val="005C48D4"/>
    <w:rsid w:val="005C536C"/>
    <w:rsid w:val="005C5479"/>
    <w:rsid w:val="005C5FC8"/>
    <w:rsid w:val="005C60EE"/>
    <w:rsid w:val="005C703B"/>
    <w:rsid w:val="005C7338"/>
    <w:rsid w:val="005C7897"/>
    <w:rsid w:val="005C7BAE"/>
    <w:rsid w:val="005C7ED2"/>
    <w:rsid w:val="005D0143"/>
    <w:rsid w:val="005D043C"/>
    <w:rsid w:val="005D0CC0"/>
    <w:rsid w:val="005D158B"/>
    <w:rsid w:val="005D15C6"/>
    <w:rsid w:val="005D1A97"/>
    <w:rsid w:val="005D1B05"/>
    <w:rsid w:val="005D39A8"/>
    <w:rsid w:val="005D39DC"/>
    <w:rsid w:val="005D3D47"/>
    <w:rsid w:val="005D3E05"/>
    <w:rsid w:val="005D3EB8"/>
    <w:rsid w:val="005D3F88"/>
    <w:rsid w:val="005D45EC"/>
    <w:rsid w:val="005D4EF9"/>
    <w:rsid w:val="005D50F5"/>
    <w:rsid w:val="005D50FE"/>
    <w:rsid w:val="005D5730"/>
    <w:rsid w:val="005D5B00"/>
    <w:rsid w:val="005D5ED7"/>
    <w:rsid w:val="005D6217"/>
    <w:rsid w:val="005D6328"/>
    <w:rsid w:val="005D63C0"/>
    <w:rsid w:val="005D6C6F"/>
    <w:rsid w:val="005D7115"/>
    <w:rsid w:val="005D7480"/>
    <w:rsid w:val="005D758C"/>
    <w:rsid w:val="005D7813"/>
    <w:rsid w:val="005E1B0D"/>
    <w:rsid w:val="005E1EDD"/>
    <w:rsid w:val="005E24BE"/>
    <w:rsid w:val="005E25C0"/>
    <w:rsid w:val="005E2BA8"/>
    <w:rsid w:val="005E2E46"/>
    <w:rsid w:val="005E3583"/>
    <w:rsid w:val="005E45A9"/>
    <w:rsid w:val="005E4793"/>
    <w:rsid w:val="005E4CAE"/>
    <w:rsid w:val="005E50A3"/>
    <w:rsid w:val="005E516F"/>
    <w:rsid w:val="005E53EF"/>
    <w:rsid w:val="005E5577"/>
    <w:rsid w:val="005E61A1"/>
    <w:rsid w:val="005E7122"/>
    <w:rsid w:val="005E72E7"/>
    <w:rsid w:val="005E7DC9"/>
    <w:rsid w:val="005F08AE"/>
    <w:rsid w:val="005F0987"/>
    <w:rsid w:val="005F0D4D"/>
    <w:rsid w:val="005F0E24"/>
    <w:rsid w:val="005F1B5F"/>
    <w:rsid w:val="005F2162"/>
    <w:rsid w:val="005F28FB"/>
    <w:rsid w:val="005F2994"/>
    <w:rsid w:val="005F3BB2"/>
    <w:rsid w:val="005F3DE1"/>
    <w:rsid w:val="005F3E3D"/>
    <w:rsid w:val="005F3F24"/>
    <w:rsid w:val="005F4054"/>
    <w:rsid w:val="005F45BF"/>
    <w:rsid w:val="005F4A57"/>
    <w:rsid w:val="005F5B64"/>
    <w:rsid w:val="005F6028"/>
    <w:rsid w:val="005F60C5"/>
    <w:rsid w:val="005F61DB"/>
    <w:rsid w:val="005F7346"/>
    <w:rsid w:val="005F75FE"/>
    <w:rsid w:val="00600CB7"/>
    <w:rsid w:val="00600FC0"/>
    <w:rsid w:val="00601D6A"/>
    <w:rsid w:val="00601D9B"/>
    <w:rsid w:val="00603A40"/>
    <w:rsid w:val="00604433"/>
    <w:rsid w:val="00604D1E"/>
    <w:rsid w:val="00604FBD"/>
    <w:rsid w:val="00605A34"/>
    <w:rsid w:val="00605E99"/>
    <w:rsid w:val="00606839"/>
    <w:rsid w:val="00606F50"/>
    <w:rsid w:val="00607740"/>
    <w:rsid w:val="00611BBD"/>
    <w:rsid w:val="00611D1C"/>
    <w:rsid w:val="00611E0B"/>
    <w:rsid w:val="00612D0C"/>
    <w:rsid w:val="00613015"/>
    <w:rsid w:val="006133A8"/>
    <w:rsid w:val="00613493"/>
    <w:rsid w:val="00613847"/>
    <w:rsid w:val="00614343"/>
    <w:rsid w:val="00614534"/>
    <w:rsid w:val="006149F2"/>
    <w:rsid w:val="00614A50"/>
    <w:rsid w:val="00614C7D"/>
    <w:rsid w:val="006156F6"/>
    <w:rsid w:val="006160FF"/>
    <w:rsid w:val="00617436"/>
    <w:rsid w:val="00617C24"/>
    <w:rsid w:val="006207D6"/>
    <w:rsid w:val="00620907"/>
    <w:rsid w:val="006212EB"/>
    <w:rsid w:val="0062187A"/>
    <w:rsid w:val="00622536"/>
    <w:rsid w:val="00622A04"/>
    <w:rsid w:val="00622D5C"/>
    <w:rsid w:val="00623136"/>
    <w:rsid w:val="00623DFD"/>
    <w:rsid w:val="006241BB"/>
    <w:rsid w:val="006245E0"/>
    <w:rsid w:val="006253C6"/>
    <w:rsid w:val="00625A43"/>
    <w:rsid w:val="0062633F"/>
    <w:rsid w:val="00626C39"/>
    <w:rsid w:val="00627260"/>
    <w:rsid w:val="006279CD"/>
    <w:rsid w:val="00630629"/>
    <w:rsid w:val="006316F0"/>
    <w:rsid w:val="006318F1"/>
    <w:rsid w:val="006331F0"/>
    <w:rsid w:val="00633729"/>
    <w:rsid w:val="00633C26"/>
    <w:rsid w:val="00633D07"/>
    <w:rsid w:val="006353F2"/>
    <w:rsid w:val="00635AB4"/>
    <w:rsid w:val="00635FE5"/>
    <w:rsid w:val="0063635C"/>
    <w:rsid w:val="00636361"/>
    <w:rsid w:val="00636795"/>
    <w:rsid w:val="006368F8"/>
    <w:rsid w:val="00636B98"/>
    <w:rsid w:val="0063714C"/>
    <w:rsid w:val="00637EA1"/>
    <w:rsid w:val="00640852"/>
    <w:rsid w:val="00641AE7"/>
    <w:rsid w:val="0064231C"/>
    <w:rsid w:val="00642462"/>
    <w:rsid w:val="00642B34"/>
    <w:rsid w:val="00642B94"/>
    <w:rsid w:val="00642EA7"/>
    <w:rsid w:val="00642FB1"/>
    <w:rsid w:val="00643233"/>
    <w:rsid w:val="006440FC"/>
    <w:rsid w:val="00645977"/>
    <w:rsid w:val="00645C4B"/>
    <w:rsid w:val="006460FD"/>
    <w:rsid w:val="006465CF"/>
    <w:rsid w:val="00646B84"/>
    <w:rsid w:val="00646D3C"/>
    <w:rsid w:val="0065172D"/>
    <w:rsid w:val="00652A94"/>
    <w:rsid w:val="00652DD7"/>
    <w:rsid w:val="0065307A"/>
    <w:rsid w:val="00653CD1"/>
    <w:rsid w:val="00653D83"/>
    <w:rsid w:val="00654C2A"/>
    <w:rsid w:val="00655122"/>
    <w:rsid w:val="0065538A"/>
    <w:rsid w:val="006554FB"/>
    <w:rsid w:val="00655EFD"/>
    <w:rsid w:val="0065610B"/>
    <w:rsid w:val="0065727A"/>
    <w:rsid w:val="006603D6"/>
    <w:rsid w:val="006607CC"/>
    <w:rsid w:val="00660BE4"/>
    <w:rsid w:val="00660C0D"/>
    <w:rsid w:val="00660E78"/>
    <w:rsid w:val="00661916"/>
    <w:rsid w:val="00661CDE"/>
    <w:rsid w:val="006626A1"/>
    <w:rsid w:val="00662CBE"/>
    <w:rsid w:val="00662D9B"/>
    <w:rsid w:val="00662F03"/>
    <w:rsid w:val="0066379B"/>
    <w:rsid w:val="00663A6A"/>
    <w:rsid w:val="00663A7F"/>
    <w:rsid w:val="00664EA3"/>
    <w:rsid w:val="00665893"/>
    <w:rsid w:val="006658D2"/>
    <w:rsid w:val="00666C54"/>
    <w:rsid w:val="00666D95"/>
    <w:rsid w:val="00666D9B"/>
    <w:rsid w:val="00667924"/>
    <w:rsid w:val="00667A07"/>
    <w:rsid w:val="00667A66"/>
    <w:rsid w:val="00670149"/>
    <w:rsid w:val="00670448"/>
    <w:rsid w:val="00670A4E"/>
    <w:rsid w:val="00670E60"/>
    <w:rsid w:val="00671377"/>
    <w:rsid w:val="00671CD9"/>
    <w:rsid w:val="00672C9F"/>
    <w:rsid w:val="00673196"/>
    <w:rsid w:val="006735B9"/>
    <w:rsid w:val="00673D0B"/>
    <w:rsid w:val="0067420F"/>
    <w:rsid w:val="006764BF"/>
    <w:rsid w:val="006765C3"/>
    <w:rsid w:val="006765CC"/>
    <w:rsid w:val="00676D39"/>
    <w:rsid w:val="00677277"/>
    <w:rsid w:val="0067759B"/>
    <w:rsid w:val="006779E1"/>
    <w:rsid w:val="00680862"/>
    <w:rsid w:val="00681096"/>
    <w:rsid w:val="00681805"/>
    <w:rsid w:val="00681A17"/>
    <w:rsid w:val="00681E39"/>
    <w:rsid w:val="00682A08"/>
    <w:rsid w:val="00682C23"/>
    <w:rsid w:val="00682E13"/>
    <w:rsid w:val="006833BC"/>
    <w:rsid w:val="00683F29"/>
    <w:rsid w:val="00683FF6"/>
    <w:rsid w:val="00684706"/>
    <w:rsid w:val="00684C98"/>
    <w:rsid w:val="0068520D"/>
    <w:rsid w:val="0068579C"/>
    <w:rsid w:val="006864D1"/>
    <w:rsid w:val="00686516"/>
    <w:rsid w:val="00686B3D"/>
    <w:rsid w:val="00686BC6"/>
    <w:rsid w:val="00686EC5"/>
    <w:rsid w:val="006879EC"/>
    <w:rsid w:val="00687AC8"/>
    <w:rsid w:val="00687C86"/>
    <w:rsid w:val="006903A0"/>
    <w:rsid w:val="006903E0"/>
    <w:rsid w:val="0069041C"/>
    <w:rsid w:val="00690685"/>
    <w:rsid w:val="006907E3"/>
    <w:rsid w:val="00692665"/>
    <w:rsid w:val="006927B7"/>
    <w:rsid w:val="00692A39"/>
    <w:rsid w:val="00692E30"/>
    <w:rsid w:val="00692F74"/>
    <w:rsid w:val="0069343C"/>
    <w:rsid w:val="00693CD5"/>
    <w:rsid w:val="006941E7"/>
    <w:rsid w:val="00694483"/>
    <w:rsid w:val="006944B1"/>
    <w:rsid w:val="00694640"/>
    <w:rsid w:val="0069495D"/>
    <w:rsid w:val="0069677B"/>
    <w:rsid w:val="00696ACB"/>
    <w:rsid w:val="00696AD1"/>
    <w:rsid w:val="00696E6C"/>
    <w:rsid w:val="00696F8C"/>
    <w:rsid w:val="006A004C"/>
    <w:rsid w:val="006A0095"/>
    <w:rsid w:val="006A0F28"/>
    <w:rsid w:val="006A1524"/>
    <w:rsid w:val="006A180E"/>
    <w:rsid w:val="006A1B60"/>
    <w:rsid w:val="006A3054"/>
    <w:rsid w:val="006A38BA"/>
    <w:rsid w:val="006A3A2E"/>
    <w:rsid w:val="006A3D64"/>
    <w:rsid w:val="006A4168"/>
    <w:rsid w:val="006A5DDD"/>
    <w:rsid w:val="006A5F79"/>
    <w:rsid w:val="006A6795"/>
    <w:rsid w:val="006A74D4"/>
    <w:rsid w:val="006B0377"/>
    <w:rsid w:val="006B03E6"/>
    <w:rsid w:val="006B0520"/>
    <w:rsid w:val="006B07DF"/>
    <w:rsid w:val="006B2CA3"/>
    <w:rsid w:val="006B2D14"/>
    <w:rsid w:val="006B338B"/>
    <w:rsid w:val="006B342A"/>
    <w:rsid w:val="006B3890"/>
    <w:rsid w:val="006B3D65"/>
    <w:rsid w:val="006B410B"/>
    <w:rsid w:val="006B45CA"/>
    <w:rsid w:val="006B469E"/>
    <w:rsid w:val="006B46D4"/>
    <w:rsid w:val="006B475F"/>
    <w:rsid w:val="006B4EC4"/>
    <w:rsid w:val="006B51F5"/>
    <w:rsid w:val="006B52A3"/>
    <w:rsid w:val="006B540F"/>
    <w:rsid w:val="006B5504"/>
    <w:rsid w:val="006B5DE2"/>
    <w:rsid w:val="006B72C9"/>
    <w:rsid w:val="006B7B8A"/>
    <w:rsid w:val="006B7F64"/>
    <w:rsid w:val="006C02B4"/>
    <w:rsid w:val="006C02BD"/>
    <w:rsid w:val="006C1DBD"/>
    <w:rsid w:val="006C2EF3"/>
    <w:rsid w:val="006C2F8B"/>
    <w:rsid w:val="006C328C"/>
    <w:rsid w:val="006C335C"/>
    <w:rsid w:val="006C35AF"/>
    <w:rsid w:val="006C4004"/>
    <w:rsid w:val="006C594B"/>
    <w:rsid w:val="006C62BF"/>
    <w:rsid w:val="006C651C"/>
    <w:rsid w:val="006C689C"/>
    <w:rsid w:val="006C68B7"/>
    <w:rsid w:val="006C6EFE"/>
    <w:rsid w:val="006C7472"/>
    <w:rsid w:val="006C7D2C"/>
    <w:rsid w:val="006C7E92"/>
    <w:rsid w:val="006D0464"/>
    <w:rsid w:val="006D0948"/>
    <w:rsid w:val="006D14B8"/>
    <w:rsid w:val="006D17AF"/>
    <w:rsid w:val="006D1E8A"/>
    <w:rsid w:val="006D1F74"/>
    <w:rsid w:val="006D2056"/>
    <w:rsid w:val="006D20BD"/>
    <w:rsid w:val="006D267F"/>
    <w:rsid w:val="006D39F9"/>
    <w:rsid w:val="006D3C26"/>
    <w:rsid w:val="006D4825"/>
    <w:rsid w:val="006D5AAF"/>
    <w:rsid w:val="006D61A5"/>
    <w:rsid w:val="006D6411"/>
    <w:rsid w:val="006D6668"/>
    <w:rsid w:val="006D6C53"/>
    <w:rsid w:val="006D6EC9"/>
    <w:rsid w:val="006D6FFE"/>
    <w:rsid w:val="006D7C2D"/>
    <w:rsid w:val="006D7D96"/>
    <w:rsid w:val="006D7DC4"/>
    <w:rsid w:val="006E044D"/>
    <w:rsid w:val="006E05C9"/>
    <w:rsid w:val="006E0DF7"/>
    <w:rsid w:val="006E0E7E"/>
    <w:rsid w:val="006E1A42"/>
    <w:rsid w:val="006E2471"/>
    <w:rsid w:val="006E25C1"/>
    <w:rsid w:val="006E348F"/>
    <w:rsid w:val="006E3891"/>
    <w:rsid w:val="006E3F52"/>
    <w:rsid w:val="006E470A"/>
    <w:rsid w:val="006E497F"/>
    <w:rsid w:val="006E4CCA"/>
    <w:rsid w:val="006E4F37"/>
    <w:rsid w:val="006E5B81"/>
    <w:rsid w:val="006E60E0"/>
    <w:rsid w:val="006E63B5"/>
    <w:rsid w:val="006E6816"/>
    <w:rsid w:val="006E6BA0"/>
    <w:rsid w:val="006E7A0D"/>
    <w:rsid w:val="006E7F64"/>
    <w:rsid w:val="006F0175"/>
    <w:rsid w:val="006F0769"/>
    <w:rsid w:val="006F0E0D"/>
    <w:rsid w:val="006F20F8"/>
    <w:rsid w:val="006F24EC"/>
    <w:rsid w:val="006F2ADF"/>
    <w:rsid w:val="006F2D14"/>
    <w:rsid w:val="006F3839"/>
    <w:rsid w:val="006F3EB1"/>
    <w:rsid w:val="006F3EE0"/>
    <w:rsid w:val="006F4E48"/>
    <w:rsid w:val="006F5301"/>
    <w:rsid w:val="006F590D"/>
    <w:rsid w:val="006F66AC"/>
    <w:rsid w:val="006F677D"/>
    <w:rsid w:val="006F6EE4"/>
    <w:rsid w:val="006F77C9"/>
    <w:rsid w:val="00700003"/>
    <w:rsid w:val="00700A07"/>
    <w:rsid w:val="00702B6A"/>
    <w:rsid w:val="00703506"/>
    <w:rsid w:val="00703A19"/>
    <w:rsid w:val="00703CCA"/>
    <w:rsid w:val="00703DE5"/>
    <w:rsid w:val="00704B65"/>
    <w:rsid w:val="00705292"/>
    <w:rsid w:val="007054D1"/>
    <w:rsid w:val="00705ACF"/>
    <w:rsid w:val="007065BD"/>
    <w:rsid w:val="00706879"/>
    <w:rsid w:val="00706925"/>
    <w:rsid w:val="00706D28"/>
    <w:rsid w:val="007070CE"/>
    <w:rsid w:val="0070760E"/>
    <w:rsid w:val="00710549"/>
    <w:rsid w:val="007108B4"/>
    <w:rsid w:val="00710C09"/>
    <w:rsid w:val="0071160F"/>
    <w:rsid w:val="00711C7E"/>
    <w:rsid w:val="00712C30"/>
    <w:rsid w:val="0071300F"/>
    <w:rsid w:val="00713E33"/>
    <w:rsid w:val="007140C5"/>
    <w:rsid w:val="007141E6"/>
    <w:rsid w:val="007149C1"/>
    <w:rsid w:val="00714AC2"/>
    <w:rsid w:val="00714C70"/>
    <w:rsid w:val="007153D8"/>
    <w:rsid w:val="00715F13"/>
    <w:rsid w:val="00716A00"/>
    <w:rsid w:val="00717274"/>
    <w:rsid w:val="00717309"/>
    <w:rsid w:val="007175E6"/>
    <w:rsid w:val="0071770D"/>
    <w:rsid w:val="00717BF1"/>
    <w:rsid w:val="00720AFF"/>
    <w:rsid w:val="00721097"/>
    <w:rsid w:val="007212C7"/>
    <w:rsid w:val="00721764"/>
    <w:rsid w:val="00721887"/>
    <w:rsid w:val="007218AD"/>
    <w:rsid w:val="00721A7E"/>
    <w:rsid w:val="00722DA7"/>
    <w:rsid w:val="007234C5"/>
    <w:rsid w:val="007239DD"/>
    <w:rsid w:val="00723C96"/>
    <w:rsid w:val="0072510C"/>
    <w:rsid w:val="00725305"/>
    <w:rsid w:val="00725590"/>
    <w:rsid w:val="007255C5"/>
    <w:rsid w:val="00725695"/>
    <w:rsid w:val="00725CDB"/>
    <w:rsid w:val="00726627"/>
    <w:rsid w:val="007271C9"/>
    <w:rsid w:val="007277B4"/>
    <w:rsid w:val="00727D25"/>
    <w:rsid w:val="00727F60"/>
    <w:rsid w:val="00730216"/>
    <w:rsid w:val="00730453"/>
    <w:rsid w:val="007313D5"/>
    <w:rsid w:val="007318BA"/>
    <w:rsid w:val="0073197A"/>
    <w:rsid w:val="007325F6"/>
    <w:rsid w:val="00732E04"/>
    <w:rsid w:val="00733398"/>
    <w:rsid w:val="007339A7"/>
    <w:rsid w:val="00733BCA"/>
    <w:rsid w:val="00734BAF"/>
    <w:rsid w:val="00735F8F"/>
    <w:rsid w:val="007364F3"/>
    <w:rsid w:val="00736588"/>
    <w:rsid w:val="007365C4"/>
    <w:rsid w:val="00736B93"/>
    <w:rsid w:val="00737232"/>
    <w:rsid w:val="00737519"/>
    <w:rsid w:val="007400EC"/>
    <w:rsid w:val="00740A92"/>
    <w:rsid w:val="00740A96"/>
    <w:rsid w:val="00740C03"/>
    <w:rsid w:val="00740EB7"/>
    <w:rsid w:val="00740FD2"/>
    <w:rsid w:val="00741A3D"/>
    <w:rsid w:val="00741B67"/>
    <w:rsid w:val="00741C17"/>
    <w:rsid w:val="00741CD2"/>
    <w:rsid w:val="00741ED5"/>
    <w:rsid w:val="007422B9"/>
    <w:rsid w:val="00742B79"/>
    <w:rsid w:val="00742E84"/>
    <w:rsid w:val="007434DB"/>
    <w:rsid w:val="007440E7"/>
    <w:rsid w:val="00744990"/>
    <w:rsid w:val="007455B5"/>
    <w:rsid w:val="007459B9"/>
    <w:rsid w:val="00745A29"/>
    <w:rsid w:val="00745A5F"/>
    <w:rsid w:val="00745D04"/>
    <w:rsid w:val="00746238"/>
    <w:rsid w:val="007474CF"/>
    <w:rsid w:val="007478A6"/>
    <w:rsid w:val="00747F6F"/>
    <w:rsid w:val="0075034E"/>
    <w:rsid w:val="0075039A"/>
    <w:rsid w:val="00750542"/>
    <w:rsid w:val="00750684"/>
    <w:rsid w:val="00750DC6"/>
    <w:rsid w:val="00751179"/>
    <w:rsid w:val="0075155B"/>
    <w:rsid w:val="00753292"/>
    <w:rsid w:val="007538C8"/>
    <w:rsid w:val="00753D14"/>
    <w:rsid w:val="0075434A"/>
    <w:rsid w:val="007547F2"/>
    <w:rsid w:val="007547F5"/>
    <w:rsid w:val="007548AA"/>
    <w:rsid w:val="00754E40"/>
    <w:rsid w:val="007552F5"/>
    <w:rsid w:val="007556C2"/>
    <w:rsid w:val="00755B53"/>
    <w:rsid w:val="0075740E"/>
    <w:rsid w:val="00760235"/>
    <w:rsid w:val="0076056A"/>
    <w:rsid w:val="00761541"/>
    <w:rsid w:val="00761FBA"/>
    <w:rsid w:val="0076262D"/>
    <w:rsid w:val="007627DE"/>
    <w:rsid w:val="00763068"/>
    <w:rsid w:val="00763195"/>
    <w:rsid w:val="00763518"/>
    <w:rsid w:val="007641DC"/>
    <w:rsid w:val="00764281"/>
    <w:rsid w:val="007643DA"/>
    <w:rsid w:val="00765B17"/>
    <w:rsid w:val="0076689C"/>
    <w:rsid w:val="00767DC4"/>
    <w:rsid w:val="007703BF"/>
    <w:rsid w:val="007706BE"/>
    <w:rsid w:val="00771D81"/>
    <w:rsid w:val="00772C88"/>
    <w:rsid w:val="0077301E"/>
    <w:rsid w:val="007733DA"/>
    <w:rsid w:val="00773496"/>
    <w:rsid w:val="00774083"/>
    <w:rsid w:val="00774926"/>
    <w:rsid w:val="00774A8B"/>
    <w:rsid w:val="00774D77"/>
    <w:rsid w:val="007752CE"/>
    <w:rsid w:val="00775657"/>
    <w:rsid w:val="00776142"/>
    <w:rsid w:val="00776F53"/>
    <w:rsid w:val="007778DE"/>
    <w:rsid w:val="00777F89"/>
    <w:rsid w:val="0078013B"/>
    <w:rsid w:val="00780699"/>
    <w:rsid w:val="00780AB1"/>
    <w:rsid w:val="00781033"/>
    <w:rsid w:val="0078120D"/>
    <w:rsid w:val="00781298"/>
    <w:rsid w:val="007814F3"/>
    <w:rsid w:val="007817F1"/>
    <w:rsid w:val="00782712"/>
    <w:rsid w:val="007829C3"/>
    <w:rsid w:val="00782CC1"/>
    <w:rsid w:val="00782DA5"/>
    <w:rsid w:val="00783836"/>
    <w:rsid w:val="00783B23"/>
    <w:rsid w:val="00784691"/>
    <w:rsid w:val="0078492A"/>
    <w:rsid w:val="00784A13"/>
    <w:rsid w:val="007854A9"/>
    <w:rsid w:val="007854EE"/>
    <w:rsid w:val="007859E3"/>
    <w:rsid w:val="007877ED"/>
    <w:rsid w:val="0079031E"/>
    <w:rsid w:val="0079069A"/>
    <w:rsid w:val="00791274"/>
    <w:rsid w:val="00791675"/>
    <w:rsid w:val="007921B3"/>
    <w:rsid w:val="00792422"/>
    <w:rsid w:val="00792500"/>
    <w:rsid w:val="007928BE"/>
    <w:rsid w:val="00792C75"/>
    <w:rsid w:val="00793A70"/>
    <w:rsid w:val="00794A15"/>
    <w:rsid w:val="00794D64"/>
    <w:rsid w:val="00794DFF"/>
    <w:rsid w:val="00796205"/>
    <w:rsid w:val="00796B41"/>
    <w:rsid w:val="0079760E"/>
    <w:rsid w:val="00797E64"/>
    <w:rsid w:val="007A0665"/>
    <w:rsid w:val="007A083D"/>
    <w:rsid w:val="007A114B"/>
    <w:rsid w:val="007A2152"/>
    <w:rsid w:val="007A22BC"/>
    <w:rsid w:val="007A28F4"/>
    <w:rsid w:val="007A2A7A"/>
    <w:rsid w:val="007A2F27"/>
    <w:rsid w:val="007A3D89"/>
    <w:rsid w:val="007A50A1"/>
    <w:rsid w:val="007A6535"/>
    <w:rsid w:val="007A66BD"/>
    <w:rsid w:val="007A6FE9"/>
    <w:rsid w:val="007A743C"/>
    <w:rsid w:val="007B01D5"/>
    <w:rsid w:val="007B14D6"/>
    <w:rsid w:val="007B1F72"/>
    <w:rsid w:val="007B2066"/>
    <w:rsid w:val="007B20F8"/>
    <w:rsid w:val="007B2A49"/>
    <w:rsid w:val="007B2F71"/>
    <w:rsid w:val="007B3376"/>
    <w:rsid w:val="007B3548"/>
    <w:rsid w:val="007B360D"/>
    <w:rsid w:val="007B38E0"/>
    <w:rsid w:val="007B3E72"/>
    <w:rsid w:val="007B44F8"/>
    <w:rsid w:val="007B46D6"/>
    <w:rsid w:val="007B4A4F"/>
    <w:rsid w:val="007B4AE2"/>
    <w:rsid w:val="007B5711"/>
    <w:rsid w:val="007B5CF5"/>
    <w:rsid w:val="007B5DB5"/>
    <w:rsid w:val="007B7286"/>
    <w:rsid w:val="007B7C69"/>
    <w:rsid w:val="007B7E65"/>
    <w:rsid w:val="007C0355"/>
    <w:rsid w:val="007C0DB4"/>
    <w:rsid w:val="007C162A"/>
    <w:rsid w:val="007C1EAB"/>
    <w:rsid w:val="007C20A9"/>
    <w:rsid w:val="007C23D8"/>
    <w:rsid w:val="007C29D9"/>
    <w:rsid w:val="007C324E"/>
    <w:rsid w:val="007C35B8"/>
    <w:rsid w:val="007C370A"/>
    <w:rsid w:val="007C4A78"/>
    <w:rsid w:val="007C4B48"/>
    <w:rsid w:val="007C4BD5"/>
    <w:rsid w:val="007C5513"/>
    <w:rsid w:val="007C6E1B"/>
    <w:rsid w:val="007C6F6A"/>
    <w:rsid w:val="007C76E6"/>
    <w:rsid w:val="007C7FD5"/>
    <w:rsid w:val="007D030E"/>
    <w:rsid w:val="007D0AC4"/>
    <w:rsid w:val="007D1185"/>
    <w:rsid w:val="007D1296"/>
    <w:rsid w:val="007D1660"/>
    <w:rsid w:val="007D1943"/>
    <w:rsid w:val="007D1D4A"/>
    <w:rsid w:val="007D1E0B"/>
    <w:rsid w:val="007D211E"/>
    <w:rsid w:val="007D21F7"/>
    <w:rsid w:val="007D2C73"/>
    <w:rsid w:val="007D39C0"/>
    <w:rsid w:val="007D3E5B"/>
    <w:rsid w:val="007D48B8"/>
    <w:rsid w:val="007D51B0"/>
    <w:rsid w:val="007D56A3"/>
    <w:rsid w:val="007D5E2E"/>
    <w:rsid w:val="007D61A3"/>
    <w:rsid w:val="007D6335"/>
    <w:rsid w:val="007D6646"/>
    <w:rsid w:val="007D69D4"/>
    <w:rsid w:val="007D6EA7"/>
    <w:rsid w:val="007D7D69"/>
    <w:rsid w:val="007D7D8B"/>
    <w:rsid w:val="007D7F2C"/>
    <w:rsid w:val="007D7F8F"/>
    <w:rsid w:val="007E0088"/>
    <w:rsid w:val="007E0D58"/>
    <w:rsid w:val="007E128C"/>
    <w:rsid w:val="007E2C39"/>
    <w:rsid w:val="007E2F02"/>
    <w:rsid w:val="007E35DA"/>
    <w:rsid w:val="007E3DD2"/>
    <w:rsid w:val="007E4C98"/>
    <w:rsid w:val="007E57C4"/>
    <w:rsid w:val="007E5AD7"/>
    <w:rsid w:val="007E6002"/>
    <w:rsid w:val="007E7531"/>
    <w:rsid w:val="007E78B0"/>
    <w:rsid w:val="007E7D7B"/>
    <w:rsid w:val="007F032E"/>
    <w:rsid w:val="007F05AF"/>
    <w:rsid w:val="007F0603"/>
    <w:rsid w:val="007F2DD5"/>
    <w:rsid w:val="007F3042"/>
    <w:rsid w:val="007F35B0"/>
    <w:rsid w:val="007F3CE0"/>
    <w:rsid w:val="007F509F"/>
    <w:rsid w:val="007F633B"/>
    <w:rsid w:val="007F64AD"/>
    <w:rsid w:val="007F6917"/>
    <w:rsid w:val="007F6A6F"/>
    <w:rsid w:val="007F7700"/>
    <w:rsid w:val="007F7A4B"/>
    <w:rsid w:val="00800211"/>
    <w:rsid w:val="00800FAE"/>
    <w:rsid w:val="008018DB"/>
    <w:rsid w:val="00802443"/>
    <w:rsid w:val="008028AA"/>
    <w:rsid w:val="008030BD"/>
    <w:rsid w:val="00803363"/>
    <w:rsid w:val="00803429"/>
    <w:rsid w:val="00803E61"/>
    <w:rsid w:val="00803F51"/>
    <w:rsid w:val="00804A29"/>
    <w:rsid w:val="00805960"/>
    <w:rsid w:val="008068CA"/>
    <w:rsid w:val="00806AB3"/>
    <w:rsid w:val="008075CE"/>
    <w:rsid w:val="00807F92"/>
    <w:rsid w:val="00810E28"/>
    <w:rsid w:val="00810FDA"/>
    <w:rsid w:val="0081119B"/>
    <w:rsid w:val="00811255"/>
    <w:rsid w:val="00811842"/>
    <w:rsid w:val="00811DB5"/>
    <w:rsid w:val="00812288"/>
    <w:rsid w:val="00813819"/>
    <w:rsid w:val="00813C22"/>
    <w:rsid w:val="00814975"/>
    <w:rsid w:val="0081498C"/>
    <w:rsid w:val="00815E69"/>
    <w:rsid w:val="008164A6"/>
    <w:rsid w:val="00816993"/>
    <w:rsid w:val="00816ADD"/>
    <w:rsid w:val="008172BD"/>
    <w:rsid w:val="0082027E"/>
    <w:rsid w:val="0082084E"/>
    <w:rsid w:val="00820F0C"/>
    <w:rsid w:val="008213CE"/>
    <w:rsid w:val="00821E74"/>
    <w:rsid w:val="008221E2"/>
    <w:rsid w:val="008231C5"/>
    <w:rsid w:val="008238D2"/>
    <w:rsid w:val="00823BB8"/>
    <w:rsid w:val="008248AD"/>
    <w:rsid w:val="008248E4"/>
    <w:rsid w:val="00824D04"/>
    <w:rsid w:val="00824F68"/>
    <w:rsid w:val="00825033"/>
    <w:rsid w:val="0082613D"/>
    <w:rsid w:val="0082632F"/>
    <w:rsid w:val="008267CB"/>
    <w:rsid w:val="00826999"/>
    <w:rsid w:val="00826E3D"/>
    <w:rsid w:val="00826FE6"/>
    <w:rsid w:val="00827098"/>
    <w:rsid w:val="00827100"/>
    <w:rsid w:val="00827212"/>
    <w:rsid w:val="008275EA"/>
    <w:rsid w:val="008279E3"/>
    <w:rsid w:val="00827EB6"/>
    <w:rsid w:val="00830410"/>
    <w:rsid w:val="0083054C"/>
    <w:rsid w:val="00830762"/>
    <w:rsid w:val="00830EB9"/>
    <w:rsid w:val="00830F14"/>
    <w:rsid w:val="0083117C"/>
    <w:rsid w:val="00832BBF"/>
    <w:rsid w:val="00832E3B"/>
    <w:rsid w:val="00834109"/>
    <w:rsid w:val="008342FF"/>
    <w:rsid w:val="00834A7F"/>
    <w:rsid w:val="00834EEF"/>
    <w:rsid w:val="00834F74"/>
    <w:rsid w:val="008355A2"/>
    <w:rsid w:val="00835A16"/>
    <w:rsid w:val="00836516"/>
    <w:rsid w:val="00836608"/>
    <w:rsid w:val="00836C19"/>
    <w:rsid w:val="008372DC"/>
    <w:rsid w:val="008373C8"/>
    <w:rsid w:val="0083747A"/>
    <w:rsid w:val="00837522"/>
    <w:rsid w:val="00837580"/>
    <w:rsid w:val="008407D1"/>
    <w:rsid w:val="00840A62"/>
    <w:rsid w:val="008412CE"/>
    <w:rsid w:val="00841FE8"/>
    <w:rsid w:val="00842615"/>
    <w:rsid w:val="008429DC"/>
    <w:rsid w:val="008447D3"/>
    <w:rsid w:val="00845175"/>
    <w:rsid w:val="0084535E"/>
    <w:rsid w:val="0084551C"/>
    <w:rsid w:val="00845529"/>
    <w:rsid w:val="00845725"/>
    <w:rsid w:val="008459E7"/>
    <w:rsid w:val="00845C66"/>
    <w:rsid w:val="00845FF6"/>
    <w:rsid w:val="00846168"/>
    <w:rsid w:val="00846DF3"/>
    <w:rsid w:val="0085073D"/>
    <w:rsid w:val="00850B63"/>
    <w:rsid w:val="00851076"/>
    <w:rsid w:val="008518BE"/>
    <w:rsid w:val="0085273D"/>
    <w:rsid w:val="008529B6"/>
    <w:rsid w:val="008529DA"/>
    <w:rsid w:val="00853A8E"/>
    <w:rsid w:val="00854572"/>
    <w:rsid w:val="008546AA"/>
    <w:rsid w:val="00854750"/>
    <w:rsid w:val="00854A38"/>
    <w:rsid w:val="00855711"/>
    <w:rsid w:val="008557CE"/>
    <w:rsid w:val="008561BF"/>
    <w:rsid w:val="00857236"/>
    <w:rsid w:val="008579F6"/>
    <w:rsid w:val="008602DF"/>
    <w:rsid w:val="00860498"/>
    <w:rsid w:val="00861253"/>
    <w:rsid w:val="0086153B"/>
    <w:rsid w:val="0086170D"/>
    <w:rsid w:val="00861911"/>
    <w:rsid w:val="00862730"/>
    <w:rsid w:val="008629B1"/>
    <w:rsid w:val="00862B65"/>
    <w:rsid w:val="00862C35"/>
    <w:rsid w:val="00863270"/>
    <w:rsid w:val="00863971"/>
    <w:rsid w:val="00864023"/>
    <w:rsid w:val="00864277"/>
    <w:rsid w:val="00864744"/>
    <w:rsid w:val="00864764"/>
    <w:rsid w:val="008656BD"/>
    <w:rsid w:val="00865853"/>
    <w:rsid w:val="00865BBE"/>
    <w:rsid w:val="00865DAA"/>
    <w:rsid w:val="00866E3D"/>
    <w:rsid w:val="008677DA"/>
    <w:rsid w:val="008701C0"/>
    <w:rsid w:val="008706F7"/>
    <w:rsid w:val="00870CFE"/>
    <w:rsid w:val="00870E45"/>
    <w:rsid w:val="00870E79"/>
    <w:rsid w:val="0087104A"/>
    <w:rsid w:val="008728C0"/>
    <w:rsid w:val="00873723"/>
    <w:rsid w:val="00873963"/>
    <w:rsid w:val="008739F6"/>
    <w:rsid w:val="00873DE9"/>
    <w:rsid w:val="008746C2"/>
    <w:rsid w:val="00874716"/>
    <w:rsid w:val="00874D0B"/>
    <w:rsid w:val="00881036"/>
    <w:rsid w:val="0088146B"/>
    <w:rsid w:val="00881573"/>
    <w:rsid w:val="0088175F"/>
    <w:rsid w:val="008817A8"/>
    <w:rsid w:val="0088243E"/>
    <w:rsid w:val="00882E54"/>
    <w:rsid w:val="0088321C"/>
    <w:rsid w:val="00883750"/>
    <w:rsid w:val="00883B0B"/>
    <w:rsid w:val="00883E59"/>
    <w:rsid w:val="00883ECE"/>
    <w:rsid w:val="00884168"/>
    <w:rsid w:val="00884F5B"/>
    <w:rsid w:val="00884F5E"/>
    <w:rsid w:val="00885A68"/>
    <w:rsid w:val="00885E9B"/>
    <w:rsid w:val="00886052"/>
    <w:rsid w:val="008862A5"/>
    <w:rsid w:val="00886371"/>
    <w:rsid w:val="008865F1"/>
    <w:rsid w:val="0088724F"/>
    <w:rsid w:val="008877BB"/>
    <w:rsid w:val="00887BC4"/>
    <w:rsid w:val="00887FF0"/>
    <w:rsid w:val="008905C4"/>
    <w:rsid w:val="008907DB"/>
    <w:rsid w:val="0089245C"/>
    <w:rsid w:val="00892504"/>
    <w:rsid w:val="0089299F"/>
    <w:rsid w:val="00893041"/>
    <w:rsid w:val="00894466"/>
    <w:rsid w:val="008946FD"/>
    <w:rsid w:val="00894994"/>
    <w:rsid w:val="00895D6D"/>
    <w:rsid w:val="00897219"/>
    <w:rsid w:val="008975ED"/>
    <w:rsid w:val="00897F0E"/>
    <w:rsid w:val="008A0768"/>
    <w:rsid w:val="008A11BF"/>
    <w:rsid w:val="008A1917"/>
    <w:rsid w:val="008A1AF0"/>
    <w:rsid w:val="008A1E02"/>
    <w:rsid w:val="008A25EF"/>
    <w:rsid w:val="008A28E3"/>
    <w:rsid w:val="008A333E"/>
    <w:rsid w:val="008A3385"/>
    <w:rsid w:val="008A3576"/>
    <w:rsid w:val="008A3847"/>
    <w:rsid w:val="008A4043"/>
    <w:rsid w:val="008A4099"/>
    <w:rsid w:val="008A425B"/>
    <w:rsid w:val="008A4440"/>
    <w:rsid w:val="008A447C"/>
    <w:rsid w:val="008A632F"/>
    <w:rsid w:val="008A7831"/>
    <w:rsid w:val="008A7D63"/>
    <w:rsid w:val="008B0828"/>
    <w:rsid w:val="008B1AD0"/>
    <w:rsid w:val="008B20EA"/>
    <w:rsid w:val="008B229D"/>
    <w:rsid w:val="008B255D"/>
    <w:rsid w:val="008B2B08"/>
    <w:rsid w:val="008B2FA7"/>
    <w:rsid w:val="008B356A"/>
    <w:rsid w:val="008B373F"/>
    <w:rsid w:val="008B468A"/>
    <w:rsid w:val="008B4D39"/>
    <w:rsid w:val="008B511B"/>
    <w:rsid w:val="008B58A7"/>
    <w:rsid w:val="008B5BB1"/>
    <w:rsid w:val="008B622E"/>
    <w:rsid w:val="008B7EC1"/>
    <w:rsid w:val="008C0100"/>
    <w:rsid w:val="008C0B98"/>
    <w:rsid w:val="008C0F18"/>
    <w:rsid w:val="008C1AE6"/>
    <w:rsid w:val="008C1F9B"/>
    <w:rsid w:val="008C212A"/>
    <w:rsid w:val="008C2133"/>
    <w:rsid w:val="008C21AD"/>
    <w:rsid w:val="008C24A1"/>
    <w:rsid w:val="008C2565"/>
    <w:rsid w:val="008C2E88"/>
    <w:rsid w:val="008C48BB"/>
    <w:rsid w:val="008C48D6"/>
    <w:rsid w:val="008C4CFB"/>
    <w:rsid w:val="008C525B"/>
    <w:rsid w:val="008C578D"/>
    <w:rsid w:val="008C5DD3"/>
    <w:rsid w:val="008C62E4"/>
    <w:rsid w:val="008C63B9"/>
    <w:rsid w:val="008C6696"/>
    <w:rsid w:val="008C6763"/>
    <w:rsid w:val="008C6831"/>
    <w:rsid w:val="008C6863"/>
    <w:rsid w:val="008C6AC2"/>
    <w:rsid w:val="008C6AD6"/>
    <w:rsid w:val="008C7152"/>
    <w:rsid w:val="008C746D"/>
    <w:rsid w:val="008D078A"/>
    <w:rsid w:val="008D0B1D"/>
    <w:rsid w:val="008D1C1A"/>
    <w:rsid w:val="008D1D97"/>
    <w:rsid w:val="008D275C"/>
    <w:rsid w:val="008D29DB"/>
    <w:rsid w:val="008D29F5"/>
    <w:rsid w:val="008D2BFB"/>
    <w:rsid w:val="008D2CE2"/>
    <w:rsid w:val="008D2D12"/>
    <w:rsid w:val="008D2EC3"/>
    <w:rsid w:val="008D327E"/>
    <w:rsid w:val="008D405C"/>
    <w:rsid w:val="008D46BD"/>
    <w:rsid w:val="008D6A41"/>
    <w:rsid w:val="008D6C74"/>
    <w:rsid w:val="008D730D"/>
    <w:rsid w:val="008D7A09"/>
    <w:rsid w:val="008E0394"/>
    <w:rsid w:val="008E055F"/>
    <w:rsid w:val="008E0A6A"/>
    <w:rsid w:val="008E214B"/>
    <w:rsid w:val="008E2ABE"/>
    <w:rsid w:val="008E327B"/>
    <w:rsid w:val="008E3F6F"/>
    <w:rsid w:val="008E4553"/>
    <w:rsid w:val="008E4820"/>
    <w:rsid w:val="008E5796"/>
    <w:rsid w:val="008E58F5"/>
    <w:rsid w:val="008E59A9"/>
    <w:rsid w:val="008E6A6B"/>
    <w:rsid w:val="008E7812"/>
    <w:rsid w:val="008F0C9F"/>
    <w:rsid w:val="008F0D85"/>
    <w:rsid w:val="008F1121"/>
    <w:rsid w:val="008F26DC"/>
    <w:rsid w:val="008F29E3"/>
    <w:rsid w:val="008F32A9"/>
    <w:rsid w:val="008F3619"/>
    <w:rsid w:val="008F4499"/>
    <w:rsid w:val="008F46AC"/>
    <w:rsid w:val="008F4731"/>
    <w:rsid w:val="008F48F6"/>
    <w:rsid w:val="008F4A63"/>
    <w:rsid w:val="008F4EFF"/>
    <w:rsid w:val="008F57F5"/>
    <w:rsid w:val="008F5B16"/>
    <w:rsid w:val="008F5E1E"/>
    <w:rsid w:val="008F6B67"/>
    <w:rsid w:val="008F77F0"/>
    <w:rsid w:val="008F77FA"/>
    <w:rsid w:val="00900049"/>
    <w:rsid w:val="00900319"/>
    <w:rsid w:val="00900D6D"/>
    <w:rsid w:val="00900FE2"/>
    <w:rsid w:val="00902145"/>
    <w:rsid w:val="00902655"/>
    <w:rsid w:val="00902A09"/>
    <w:rsid w:val="00902EB4"/>
    <w:rsid w:val="0090372E"/>
    <w:rsid w:val="00903EAB"/>
    <w:rsid w:val="009040BC"/>
    <w:rsid w:val="009041EE"/>
    <w:rsid w:val="00904EEB"/>
    <w:rsid w:val="00905725"/>
    <w:rsid w:val="00905966"/>
    <w:rsid w:val="009059FF"/>
    <w:rsid w:val="0090625C"/>
    <w:rsid w:val="00906D7F"/>
    <w:rsid w:val="00907006"/>
    <w:rsid w:val="0090788F"/>
    <w:rsid w:val="00907A59"/>
    <w:rsid w:val="00907B91"/>
    <w:rsid w:val="00907EA6"/>
    <w:rsid w:val="00907F68"/>
    <w:rsid w:val="009110DF"/>
    <w:rsid w:val="009115CF"/>
    <w:rsid w:val="009122FE"/>
    <w:rsid w:val="0091270A"/>
    <w:rsid w:val="00912844"/>
    <w:rsid w:val="00913865"/>
    <w:rsid w:val="00914788"/>
    <w:rsid w:val="009148CE"/>
    <w:rsid w:val="00914A5B"/>
    <w:rsid w:val="00914E41"/>
    <w:rsid w:val="0091551D"/>
    <w:rsid w:val="00915A23"/>
    <w:rsid w:val="0091675C"/>
    <w:rsid w:val="00916BDA"/>
    <w:rsid w:val="00916EE5"/>
    <w:rsid w:val="00917120"/>
    <w:rsid w:val="009176C3"/>
    <w:rsid w:val="00917A7E"/>
    <w:rsid w:val="00917C57"/>
    <w:rsid w:val="009202B5"/>
    <w:rsid w:val="0092081E"/>
    <w:rsid w:val="00921E39"/>
    <w:rsid w:val="00921ECB"/>
    <w:rsid w:val="00921F8B"/>
    <w:rsid w:val="00922076"/>
    <w:rsid w:val="009227C1"/>
    <w:rsid w:val="00922D13"/>
    <w:rsid w:val="009231CD"/>
    <w:rsid w:val="00923B22"/>
    <w:rsid w:val="00923C44"/>
    <w:rsid w:val="00924309"/>
    <w:rsid w:val="00924953"/>
    <w:rsid w:val="00926AD3"/>
    <w:rsid w:val="00926BA6"/>
    <w:rsid w:val="00927012"/>
    <w:rsid w:val="009277A2"/>
    <w:rsid w:val="00927B37"/>
    <w:rsid w:val="00930AA1"/>
    <w:rsid w:val="00930CF4"/>
    <w:rsid w:val="009315DA"/>
    <w:rsid w:val="0093218C"/>
    <w:rsid w:val="00932B67"/>
    <w:rsid w:val="009331A3"/>
    <w:rsid w:val="009332F6"/>
    <w:rsid w:val="009333A9"/>
    <w:rsid w:val="00933A7C"/>
    <w:rsid w:val="009347ED"/>
    <w:rsid w:val="00934D80"/>
    <w:rsid w:val="00934DEB"/>
    <w:rsid w:val="009355E7"/>
    <w:rsid w:val="00935CC8"/>
    <w:rsid w:val="00936A35"/>
    <w:rsid w:val="009370C5"/>
    <w:rsid w:val="0094053F"/>
    <w:rsid w:val="00940BAC"/>
    <w:rsid w:val="00940E1A"/>
    <w:rsid w:val="00940F7D"/>
    <w:rsid w:val="00941576"/>
    <w:rsid w:val="0094164C"/>
    <w:rsid w:val="0094175C"/>
    <w:rsid w:val="00941E7A"/>
    <w:rsid w:val="00941E86"/>
    <w:rsid w:val="0094241C"/>
    <w:rsid w:val="00942586"/>
    <w:rsid w:val="009427A6"/>
    <w:rsid w:val="00942962"/>
    <w:rsid w:val="00942A95"/>
    <w:rsid w:val="00942CC9"/>
    <w:rsid w:val="00944D0A"/>
    <w:rsid w:val="0094516F"/>
    <w:rsid w:val="009459AD"/>
    <w:rsid w:val="00945FF0"/>
    <w:rsid w:val="0094645D"/>
    <w:rsid w:val="009465E6"/>
    <w:rsid w:val="00946AF8"/>
    <w:rsid w:val="0095017D"/>
    <w:rsid w:val="0095068E"/>
    <w:rsid w:val="00950705"/>
    <w:rsid w:val="00950827"/>
    <w:rsid w:val="00950D1E"/>
    <w:rsid w:val="00950D67"/>
    <w:rsid w:val="0095173A"/>
    <w:rsid w:val="009518A5"/>
    <w:rsid w:val="009518AC"/>
    <w:rsid w:val="00951A9C"/>
    <w:rsid w:val="00952433"/>
    <w:rsid w:val="009527D0"/>
    <w:rsid w:val="00952E50"/>
    <w:rsid w:val="00953531"/>
    <w:rsid w:val="00954131"/>
    <w:rsid w:val="009546E0"/>
    <w:rsid w:val="0095519D"/>
    <w:rsid w:val="00955458"/>
    <w:rsid w:val="0095557F"/>
    <w:rsid w:val="00955722"/>
    <w:rsid w:val="00955AE9"/>
    <w:rsid w:val="00955C06"/>
    <w:rsid w:val="00955F83"/>
    <w:rsid w:val="009561F8"/>
    <w:rsid w:val="0095674B"/>
    <w:rsid w:val="009577B9"/>
    <w:rsid w:val="00957A9D"/>
    <w:rsid w:val="00957C5C"/>
    <w:rsid w:val="00957CA2"/>
    <w:rsid w:val="009600A6"/>
    <w:rsid w:val="00960D7C"/>
    <w:rsid w:val="00960FC3"/>
    <w:rsid w:val="00961D59"/>
    <w:rsid w:val="00962057"/>
    <w:rsid w:val="00962859"/>
    <w:rsid w:val="00962944"/>
    <w:rsid w:val="00962B75"/>
    <w:rsid w:val="009634DA"/>
    <w:rsid w:val="009635C6"/>
    <w:rsid w:val="009635DA"/>
    <w:rsid w:val="00963BEE"/>
    <w:rsid w:val="0096457B"/>
    <w:rsid w:val="00964BF2"/>
    <w:rsid w:val="0096551D"/>
    <w:rsid w:val="009658A9"/>
    <w:rsid w:val="00965F31"/>
    <w:rsid w:val="00966410"/>
    <w:rsid w:val="00966831"/>
    <w:rsid w:val="00966DC6"/>
    <w:rsid w:val="00966DDC"/>
    <w:rsid w:val="00967412"/>
    <w:rsid w:val="0096770A"/>
    <w:rsid w:val="00967A1D"/>
    <w:rsid w:val="009705E2"/>
    <w:rsid w:val="009706FA"/>
    <w:rsid w:val="009708D3"/>
    <w:rsid w:val="00970956"/>
    <w:rsid w:val="00970B0F"/>
    <w:rsid w:val="00971A05"/>
    <w:rsid w:val="00972130"/>
    <w:rsid w:val="00972459"/>
    <w:rsid w:val="0097281A"/>
    <w:rsid w:val="00972F2B"/>
    <w:rsid w:val="009733D8"/>
    <w:rsid w:val="00974082"/>
    <w:rsid w:val="00974345"/>
    <w:rsid w:val="009746C6"/>
    <w:rsid w:val="009751F8"/>
    <w:rsid w:val="009755D5"/>
    <w:rsid w:val="0097596F"/>
    <w:rsid w:val="009759DE"/>
    <w:rsid w:val="009764D4"/>
    <w:rsid w:val="00976FF9"/>
    <w:rsid w:val="00980267"/>
    <w:rsid w:val="009809D4"/>
    <w:rsid w:val="00981079"/>
    <w:rsid w:val="00981889"/>
    <w:rsid w:val="00981CD7"/>
    <w:rsid w:val="00981E06"/>
    <w:rsid w:val="009826D5"/>
    <w:rsid w:val="009833AB"/>
    <w:rsid w:val="009833FB"/>
    <w:rsid w:val="00984B1C"/>
    <w:rsid w:val="00984F00"/>
    <w:rsid w:val="00984F5B"/>
    <w:rsid w:val="00985F26"/>
    <w:rsid w:val="009862BC"/>
    <w:rsid w:val="009866CC"/>
    <w:rsid w:val="009879FB"/>
    <w:rsid w:val="00987EBB"/>
    <w:rsid w:val="009900DF"/>
    <w:rsid w:val="00990A3C"/>
    <w:rsid w:val="00990BA1"/>
    <w:rsid w:val="00990EF1"/>
    <w:rsid w:val="00990F49"/>
    <w:rsid w:val="0099117D"/>
    <w:rsid w:val="009919DA"/>
    <w:rsid w:val="009925CD"/>
    <w:rsid w:val="009926BC"/>
    <w:rsid w:val="009927BB"/>
    <w:rsid w:val="00992A01"/>
    <w:rsid w:val="009933A6"/>
    <w:rsid w:val="00994ABF"/>
    <w:rsid w:val="00994DBB"/>
    <w:rsid w:val="009954E2"/>
    <w:rsid w:val="009957A1"/>
    <w:rsid w:val="0099599F"/>
    <w:rsid w:val="00995B31"/>
    <w:rsid w:val="009A0430"/>
    <w:rsid w:val="009A0556"/>
    <w:rsid w:val="009A0B2A"/>
    <w:rsid w:val="009A0F98"/>
    <w:rsid w:val="009A1020"/>
    <w:rsid w:val="009A16C2"/>
    <w:rsid w:val="009A17F5"/>
    <w:rsid w:val="009A23EF"/>
    <w:rsid w:val="009A26E2"/>
    <w:rsid w:val="009A2915"/>
    <w:rsid w:val="009A345B"/>
    <w:rsid w:val="009A4017"/>
    <w:rsid w:val="009A4CBE"/>
    <w:rsid w:val="009A7048"/>
    <w:rsid w:val="009B050D"/>
    <w:rsid w:val="009B092B"/>
    <w:rsid w:val="009B096B"/>
    <w:rsid w:val="009B0AE3"/>
    <w:rsid w:val="009B0E81"/>
    <w:rsid w:val="009B168E"/>
    <w:rsid w:val="009B24A5"/>
    <w:rsid w:val="009B25AD"/>
    <w:rsid w:val="009B28CD"/>
    <w:rsid w:val="009B3227"/>
    <w:rsid w:val="009B383A"/>
    <w:rsid w:val="009B3A3A"/>
    <w:rsid w:val="009B3F4E"/>
    <w:rsid w:val="009B4142"/>
    <w:rsid w:val="009B5BFA"/>
    <w:rsid w:val="009B6AC9"/>
    <w:rsid w:val="009B6B95"/>
    <w:rsid w:val="009B6F5D"/>
    <w:rsid w:val="009B733A"/>
    <w:rsid w:val="009B7FDF"/>
    <w:rsid w:val="009C0C08"/>
    <w:rsid w:val="009C0C3C"/>
    <w:rsid w:val="009C0D2A"/>
    <w:rsid w:val="009C13A9"/>
    <w:rsid w:val="009C2643"/>
    <w:rsid w:val="009C29CE"/>
    <w:rsid w:val="009C5C14"/>
    <w:rsid w:val="009C5CCA"/>
    <w:rsid w:val="009C5F3E"/>
    <w:rsid w:val="009C666E"/>
    <w:rsid w:val="009C6957"/>
    <w:rsid w:val="009C7AA2"/>
    <w:rsid w:val="009D0B6A"/>
    <w:rsid w:val="009D0FEE"/>
    <w:rsid w:val="009D13D9"/>
    <w:rsid w:val="009D1EB7"/>
    <w:rsid w:val="009D256C"/>
    <w:rsid w:val="009D2D74"/>
    <w:rsid w:val="009D3DA5"/>
    <w:rsid w:val="009D3EC1"/>
    <w:rsid w:val="009D469F"/>
    <w:rsid w:val="009D4B53"/>
    <w:rsid w:val="009D518A"/>
    <w:rsid w:val="009D543D"/>
    <w:rsid w:val="009D57E7"/>
    <w:rsid w:val="009D5840"/>
    <w:rsid w:val="009D67B3"/>
    <w:rsid w:val="009D6D4D"/>
    <w:rsid w:val="009D7191"/>
    <w:rsid w:val="009D71D8"/>
    <w:rsid w:val="009D76BA"/>
    <w:rsid w:val="009D76EC"/>
    <w:rsid w:val="009E00CC"/>
    <w:rsid w:val="009E0145"/>
    <w:rsid w:val="009E04A0"/>
    <w:rsid w:val="009E1458"/>
    <w:rsid w:val="009E2074"/>
    <w:rsid w:val="009E2680"/>
    <w:rsid w:val="009E2873"/>
    <w:rsid w:val="009E2DB2"/>
    <w:rsid w:val="009E4587"/>
    <w:rsid w:val="009E610D"/>
    <w:rsid w:val="009E61C7"/>
    <w:rsid w:val="009E62DD"/>
    <w:rsid w:val="009E657D"/>
    <w:rsid w:val="009E65D2"/>
    <w:rsid w:val="009E6AFD"/>
    <w:rsid w:val="009E6BA0"/>
    <w:rsid w:val="009F050D"/>
    <w:rsid w:val="009F0586"/>
    <w:rsid w:val="009F06A3"/>
    <w:rsid w:val="009F0894"/>
    <w:rsid w:val="009F1475"/>
    <w:rsid w:val="009F14B4"/>
    <w:rsid w:val="009F27D5"/>
    <w:rsid w:val="009F29DE"/>
    <w:rsid w:val="009F2A53"/>
    <w:rsid w:val="009F2CC0"/>
    <w:rsid w:val="009F395C"/>
    <w:rsid w:val="009F44F0"/>
    <w:rsid w:val="009F4979"/>
    <w:rsid w:val="009F4B5E"/>
    <w:rsid w:val="009F5527"/>
    <w:rsid w:val="009F57DB"/>
    <w:rsid w:val="009F5D17"/>
    <w:rsid w:val="009F6591"/>
    <w:rsid w:val="009F6C7A"/>
    <w:rsid w:val="009F7768"/>
    <w:rsid w:val="009F7834"/>
    <w:rsid w:val="009F7D6E"/>
    <w:rsid w:val="009F7FF6"/>
    <w:rsid w:val="00A008E9"/>
    <w:rsid w:val="00A0126B"/>
    <w:rsid w:val="00A0187C"/>
    <w:rsid w:val="00A01D45"/>
    <w:rsid w:val="00A0291A"/>
    <w:rsid w:val="00A03D83"/>
    <w:rsid w:val="00A045F8"/>
    <w:rsid w:val="00A04AC1"/>
    <w:rsid w:val="00A04D8A"/>
    <w:rsid w:val="00A05237"/>
    <w:rsid w:val="00A07EE1"/>
    <w:rsid w:val="00A102B9"/>
    <w:rsid w:val="00A10E88"/>
    <w:rsid w:val="00A10F37"/>
    <w:rsid w:val="00A11158"/>
    <w:rsid w:val="00A118CF"/>
    <w:rsid w:val="00A11D2D"/>
    <w:rsid w:val="00A1235A"/>
    <w:rsid w:val="00A12E27"/>
    <w:rsid w:val="00A1350A"/>
    <w:rsid w:val="00A146A2"/>
    <w:rsid w:val="00A165E7"/>
    <w:rsid w:val="00A168AF"/>
    <w:rsid w:val="00A16E66"/>
    <w:rsid w:val="00A17282"/>
    <w:rsid w:val="00A178D5"/>
    <w:rsid w:val="00A20608"/>
    <w:rsid w:val="00A20853"/>
    <w:rsid w:val="00A20D5F"/>
    <w:rsid w:val="00A211EC"/>
    <w:rsid w:val="00A213F1"/>
    <w:rsid w:val="00A21A40"/>
    <w:rsid w:val="00A22333"/>
    <w:rsid w:val="00A22C15"/>
    <w:rsid w:val="00A23F09"/>
    <w:rsid w:val="00A23F23"/>
    <w:rsid w:val="00A24602"/>
    <w:rsid w:val="00A246B5"/>
    <w:rsid w:val="00A2470E"/>
    <w:rsid w:val="00A25CA9"/>
    <w:rsid w:val="00A26756"/>
    <w:rsid w:val="00A26E8A"/>
    <w:rsid w:val="00A27792"/>
    <w:rsid w:val="00A27B26"/>
    <w:rsid w:val="00A27CCE"/>
    <w:rsid w:val="00A302C7"/>
    <w:rsid w:val="00A302CD"/>
    <w:rsid w:val="00A30503"/>
    <w:rsid w:val="00A308E4"/>
    <w:rsid w:val="00A31074"/>
    <w:rsid w:val="00A31102"/>
    <w:rsid w:val="00A3160E"/>
    <w:rsid w:val="00A31D39"/>
    <w:rsid w:val="00A32C93"/>
    <w:rsid w:val="00A32E22"/>
    <w:rsid w:val="00A34ED2"/>
    <w:rsid w:val="00A3514C"/>
    <w:rsid w:val="00A3567F"/>
    <w:rsid w:val="00A357E0"/>
    <w:rsid w:val="00A36CF9"/>
    <w:rsid w:val="00A36FE9"/>
    <w:rsid w:val="00A3703D"/>
    <w:rsid w:val="00A372B9"/>
    <w:rsid w:val="00A376BD"/>
    <w:rsid w:val="00A37BCB"/>
    <w:rsid w:val="00A40411"/>
    <w:rsid w:val="00A40615"/>
    <w:rsid w:val="00A417B6"/>
    <w:rsid w:val="00A41D0D"/>
    <w:rsid w:val="00A42372"/>
    <w:rsid w:val="00A42D2D"/>
    <w:rsid w:val="00A42E98"/>
    <w:rsid w:val="00A434B6"/>
    <w:rsid w:val="00A4456F"/>
    <w:rsid w:val="00A44AF2"/>
    <w:rsid w:val="00A4566B"/>
    <w:rsid w:val="00A45B59"/>
    <w:rsid w:val="00A46CB2"/>
    <w:rsid w:val="00A47B0D"/>
    <w:rsid w:val="00A507AD"/>
    <w:rsid w:val="00A5112C"/>
    <w:rsid w:val="00A51297"/>
    <w:rsid w:val="00A51B34"/>
    <w:rsid w:val="00A51F1F"/>
    <w:rsid w:val="00A5228C"/>
    <w:rsid w:val="00A52447"/>
    <w:rsid w:val="00A527FF"/>
    <w:rsid w:val="00A5306D"/>
    <w:rsid w:val="00A53216"/>
    <w:rsid w:val="00A5376E"/>
    <w:rsid w:val="00A542AD"/>
    <w:rsid w:val="00A543CB"/>
    <w:rsid w:val="00A5454B"/>
    <w:rsid w:val="00A54CA7"/>
    <w:rsid w:val="00A54DD1"/>
    <w:rsid w:val="00A552A6"/>
    <w:rsid w:val="00A56273"/>
    <w:rsid w:val="00A5686A"/>
    <w:rsid w:val="00A56F28"/>
    <w:rsid w:val="00A57519"/>
    <w:rsid w:val="00A577AC"/>
    <w:rsid w:val="00A57A7A"/>
    <w:rsid w:val="00A6020C"/>
    <w:rsid w:val="00A60BDD"/>
    <w:rsid w:val="00A6160E"/>
    <w:rsid w:val="00A61941"/>
    <w:rsid w:val="00A62247"/>
    <w:rsid w:val="00A62FEF"/>
    <w:rsid w:val="00A63083"/>
    <w:rsid w:val="00A63A49"/>
    <w:rsid w:val="00A63C6C"/>
    <w:rsid w:val="00A64826"/>
    <w:rsid w:val="00A64E5F"/>
    <w:rsid w:val="00A65151"/>
    <w:rsid w:val="00A657C8"/>
    <w:rsid w:val="00A658D8"/>
    <w:rsid w:val="00A65EF4"/>
    <w:rsid w:val="00A6613F"/>
    <w:rsid w:val="00A66535"/>
    <w:rsid w:val="00A672BD"/>
    <w:rsid w:val="00A6751E"/>
    <w:rsid w:val="00A701BF"/>
    <w:rsid w:val="00A70C35"/>
    <w:rsid w:val="00A71016"/>
    <w:rsid w:val="00A7107D"/>
    <w:rsid w:val="00A721CF"/>
    <w:rsid w:val="00A72684"/>
    <w:rsid w:val="00A7307D"/>
    <w:rsid w:val="00A736FD"/>
    <w:rsid w:val="00A73A72"/>
    <w:rsid w:val="00A743AC"/>
    <w:rsid w:val="00A74FF3"/>
    <w:rsid w:val="00A75310"/>
    <w:rsid w:val="00A75329"/>
    <w:rsid w:val="00A757C2"/>
    <w:rsid w:val="00A75CE4"/>
    <w:rsid w:val="00A770CF"/>
    <w:rsid w:val="00A77A32"/>
    <w:rsid w:val="00A80A76"/>
    <w:rsid w:val="00A80B9E"/>
    <w:rsid w:val="00A80DAC"/>
    <w:rsid w:val="00A81818"/>
    <w:rsid w:val="00A81F8A"/>
    <w:rsid w:val="00A820E3"/>
    <w:rsid w:val="00A8294E"/>
    <w:rsid w:val="00A83C58"/>
    <w:rsid w:val="00A8410E"/>
    <w:rsid w:val="00A8486A"/>
    <w:rsid w:val="00A84BC5"/>
    <w:rsid w:val="00A84C0C"/>
    <w:rsid w:val="00A85B6D"/>
    <w:rsid w:val="00A87420"/>
    <w:rsid w:val="00A877CF"/>
    <w:rsid w:val="00A87C74"/>
    <w:rsid w:val="00A87DED"/>
    <w:rsid w:val="00A87DF7"/>
    <w:rsid w:val="00A9051A"/>
    <w:rsid w:val="00A906E3"/>
    <w:rsid w:val="00A90875"/>
    <w:rsid w:val="00A908E2"/>
    <w:rsid w:val="00A91079"/>
    <w:rsid w:val="00A9298B"/>
    <w:rsid w:val="00A92CBD"/>
    <w:rsid w:val="00A93D6A"/>
    <w:rsid w:val="00A95337"/>
    <w:rsid w:val="00A966D9"/>
    <w:rsid w:val="00A966DB"/>
    <w:rsid w:val="00A969EA"/>
    <w:rsid w:val="00A97558"/>
    <w:rsid w:val="00A976E5"/>
    <w:rsid w:val="00AA03F1"/>
    <w:rsid w:val="00AA04B7"/>
    <w:rsid w:val="00AA0B71"/>
    <w:rsid w:val="00AA0E23"/>
    <w:rsid w:val="00AA16D8"/>
    <w:rsid w:val="00AA1C45"/>
    <w:rsid w:val="00AA25A2"/>
    <w:rsid w:val="00AA2B10"/>
    <w:rsid w:val="00AA2DF9"/>
    <w:rsid w:val="00AA35EC"/>
    <w:rsid w:val="00AA421D"/>
    <w:rsid w:val="00AA42E7"/>
    <w:rsid w:val="00AA460F"/>
    <w:rsid w:val="00AA462B"/>
    <w:rsid w:val="00AA49B5"/>
    <w:rsid w:val="00AA5B9D"/>
    <w:rsid w:val="00AA5D94"/>
    <w:rsid w:val="00AA602A"/>
    <w:rsid w:val="00AA6115"/>
    <w:rsid w:val="00AA6343"/>
    <w:rsid w:val="00AA63C0"/>
    <w:rsid w:val="00AA6791"/>
    <w:rsid w:val="00AA6CFE"/>
    <w:rsid w:val="00AA734C"/>
    <w:rsid w:val="00AB1387"/>
    <w:rsid w:val="00AB1410"/>
    <w:rsid w:val="00AB1B1C"/>
    <w:rsid w:val="00AB21CB"/>
    <w:rsid w:val="00AB21D5"/>
    <w:rsid w:val="00AB2579"/>
    <w:rsid w:val="00AB257C"/>
    <w:rsid w:val="00AB2B25"/>
    <w:rsid w:val="00AB2B37"/>
    <w:rsid w:val="00AB2C33"/>
    <w:rsid w:val="00AB2F9E"/>
    <w:rsid w:val="00AB408A"/>
    <w:rsid w:val="00AB4383"/>
    <w:rsid w:val="00AB4B2D"/>
    <w:rsid w:val="00AB4CB8"/>
    <w:rsid w:val="00AB50FE"/>
    <w:rsid w:val="00AB56B6"/>
    <w:rsid w:val="00AB6319"/>
    <w:rsid w:val="00AB6336"/>
    <w:rsid w:val="00AB6660"/>
    <w:rsid w:val="00AB68FB"/>
    <w:rsid w:val="00AB6BD2"/>
    <w:rsid w:val="00AB726E"/>
    <w:rsid w:val="00AB78CC"/>
    <w:rsid w:val="00AB7E26"/>
    <w:rsid w:val="00AB7F2D"/>
    <w:rsid w:val="00AC06B0"/>
    <w:rsid w:val="00AC09E4"/>
    <w:rsid w:val="00AC1594"/>
    <w:rsid w:val="00AC204D"/>
    <w:rsid w:val="00AC2352"/>
    <w:rsid w:val="00AC25AA"/>
    <w:rsid w:val="00AC297B"/>
    <w:rsid w:val="00AC29B6"/>
    <w:rsid w:val="00AC35B8"/>
    <w:rsid w:val="00AC3661"/>
    <w:rsid w:val="00AC3848"/>
    <w:rsid w:val="00AC393A"/>
    <w:rsid w:val="00AC3E67"/>
    <w:rsid w:val="00AC453A"/>
    <w:rsid w:val="00AC5731"/>
    <w:rsid w:val="00AC5A5A"/>
    <w:rsid w:val="00AC6587"/>
    <w:rsid w:val="00AC6C56"/>
    <w:rsid w:val="00AC6DD4"/>
    <w:rsid w:val="00AD22FB"/>
    <w:rsid w:val="00AD28DB"/>
    <w:rsid w:val="00AD4BC9"/>
    <w:rsid w:val="00AD5101"/>
    <w:rsid w:val="00AD53C2"/>
    <w:rsid w:val="00AD544B"/>
    <w:rsid w:val="00AD58E6"/>
    <w:rsid w:val="00AD6666"/>
    <w:rsid w:val="00AD6873"/>
    <w:rsid w:val="00AD6978"/>
    <w:rsid w:val="00AD6A58"/>
    <w:rsid w:val="00AD70F4"/>
    <w:rsid w:val="00AD7804"/>
    <w:rsid w:val="00AD7A34"/>
    <w:rsid w:val="00AD7D71"/>
    <w:rsid w:val="00AE0198"/>
    <w:rsid w:val="00AE0416"/>
    <w:rsid w:val="00AE1A05"/>
    <w:rsid w:val="00AE1B1D"/>
    <w:rsid w:val="00AE2919"/>
    <w:rsid w:val="00AE2940"/>
    <w:rsid w:val="00AE3304"/>
    <w:rsid w:val="00AE3B0D"/>
    <w:rsid w:val="00AE47EA"/>
    <w:rsid w:val="00AE4AA0"/>
    <w:rsid w:val="00AE5076"/>
    <w:rsid w:val="00AE53E7"/>
    <w:rsid w:val="00AE54E7"/>
    <w:rsid w:val="00AE5572"/>
    <w:rsid w:val="00AE5B25"/>
    <w:rsid w:val="00AE5DD9"/>
    <w:rsid w:val="00AE5F0A"/>
    <w:rsid w:val="00AE60F3"/>
    <w:rsid w:val="00AE632B"/>
    <w:rsid w:val="00AE696F"/>
    <w:rsid w:val="00AE6B67"/>
    <w:rsid w:val="00AE7E95"/>
    <w:rsid w:val="00AF143C"/>
    <w:rsid w:val="00AF2771"/>
    <w:rsid w:val="00AF479E"/>
    <w:rsid w:val="00AF4BBA"/>
    <w:rsid w:val="00AF5CFD"/>
    <w:rsid w:val="00AF5FF6"/>
    <w:rsid w:val="00AF6347"/>
    <w:rsid w:val="00AF6392"/>
    <w:rsid w:val="00AF63BF"/>
    <w:rsid w:val="00B00240"/>
    <w:rsid w:val="00B00974"/>
    <w:rsid w:val="00B011BF"/>
    <w:rsid w:val="00B0197B"/>
    <w:rsid w:val="00B0208E"/>
    <w:rsid w:val="00B021F7"/>
    <w:rsid w:val="00B03885"/>
    <w:rsid w:val="00B03E57"/>
    <w:rsid w:val="00B043F9"/>
    <w:rsid w:val="00B0471E"/>
    <w:rsid w:val="00B048B2"/>
    <w:rsid w:val="00B04DD6"/>
    <w:rsid w:val="00B04F62"/>
    <w:rsid w:val="00B0551A"/>
    <w:rsid w:val="00B05D6D"/>
    <w:rsid w:val="00B05EFD"/>
    <w:rsid w:val="00B064EF"/>
    <w:rsid w:val="00B07F32"/>
    <w:rsid w:val="00B10279"/>
    <w:rsid w:val="00B1057D"/>
    <w:rsid w:val="00B10648"/>
    <w:rsid w:val="00B10B39"/>
    <w:rsid w:val="00B10C4F"/>
    <w:rsid w:val="00B10D58"/>
    <w:rsid w:val="00B110BE"/>
    <w:rsid w:val="00B1121E"/>
    <w:rsid w:val="00B11617"/>
    <w:rsid w:val="00B119DE"/>
    <w:rsid w:val="00B11A5E"/>
    <w:rsid w:val="00B11D40"/>
    <w:rsid w:val="00B11FC5"/>
    <w:rsid w:val="00B1208D"/>
    <w:rsid w:val="00B13E35"/>
    <w:rsid w:val="00B13FB2"/>
    <w:rsid w:val="00B1467C"/>
    <w:rsid w:val="00B146AE"/>
    <w:rsid w:val="00B1492A"/>
    <w:rsid w:val="00B153D6"/>
    <w:rsid w:val="00B15C41"/>
    <w:rsid w:val="00B16093"/>
    <w:rsid w:val="00B1684B"/>
    <w:rsid w:val="00B16CA6"/>
    <w:rsid w:val="00B178E8"/>
    <w:rsid w:val="00B17AEC"/>
    <w:rsid w:val="00B17BE0"/>
    <w:rsid w:val="00B17E05"/>
    <w:rsid w:val="00B20159"/>
    <w:rsid w:val="00B20802"/>
    <w:rsid w:val="00B20980"/>
    <w:rsid w:val="00B20BCB"/>
    <w:rsid w:val="00B21055"/>
    <w:rsid w:val="00B211B1"/>
    <w:rsid w:val="00B21867"/>
    <w:rsid w:val="00B22387"/>
    <w:rsid w:val="00B2286E"/>
    <w:rsid w:val="00B23203"/>
    <w:rsid w:val="00B23D5C"/>
    <w:rsid w:val="00B24024"/>
    <w:rsid w:val="00B2423A"/>
    <w:rsid w:val="00B247F0"/>
    <w:rsid w:val="00B258BA"/>
    <w:rsid w:val="00B2594C"/>
    <w:rsid w:val="00B26B5F"/>
    <w:rsid w:val="00B27805"/>
    <w:rsid w:val="00B305D1"/>
    <w:rsid w:val="00B318D7"/>
    <w:rsid w:val="00B31DB2"/>
    <w:rsid w:val="00B3210F"/>
    <w:rsid w:val="00B32F2C"/>
    <w:rsid w:val="00B34A29"/>
    <w:rsid w:val="00B34DC0"/>
    <w:rsid w:val="00B34F09"/>
    <w:rsid w:val="00B352C0"/>
    <w:rsid w:val="00B35B0B"/>
    <w:rsid w:val="00B35E14"/>
    <w:rsid w:val="00B36B5D"/>
    <w:rsid w:val="00B40024"/>
    <w:rsid w:val="00B41A92"/>
    <w:rsid w:val="00B4259E"/>
    <w:rsid w:val="00B429C3"/>
    <w:rsid w:val="00B42D4B"/>
    <w:rsid w:val="00B44425"/>
    <w:rsid w:val="00B446F7"/>
    <w:rsid w:val="00B458BF"/>
    <w:rsid w:val="00B45F33"/>
    <w:rsid w:val="00B46B22"/>
    <w:rsid w:val="00B47803"/>
    <w:rsid w:val="00B47BDA"/>
    <w:rsid w:val="00B501F5"/>
    <w:rsid w:val="00B502F0"/>
    <w:rsid w:val="00B5042F"/>
    <w:rsid w:val="00B51353"/>
    <w:rsid w:val="00B516C3"/>
    <w:rsid w:val="00B52B0E"/>
    <w:rsid w:val="00B53045"/>
    <w:rsid w:val="00B53EAD"/>
    <w:rsid w:val="00B540B3"/>
    <w:rsid w:val="00B543BA"/>
    <w:rsid w:val="00B550F7"/>
    <w:rsid w:val="00B551AF"/>
    <w:rsid w:val="00B56261"/>
    <w:rsid w:val="00B574E2"/>
    <w:rsid w:val="00B57C51"/>
    <w:rsid w:val="00B60735"/>
    <w:rsid w:val="00B60982"/>
    <w:rsid w:val="00B60ED4"/>
    <w:rsid w:val="00B610BD"/>
    <w:rsid w:val="00B61991"/>
    <w:rsid w:val="00B641B7"/>
    <w:rsid w:val="00B641F9"/>
    <w:rsid w:val="00B64812"/>
    <w:rsid w:val="00B64985"/>
    <w:rsid w:val="00B64AE5"/>
    <w:rsid w:val="00B66B01"/>
    <w:rsid w:val="00B67960"/>
    <w:rsid w:val="00B67B49"/>
    <w:rsid w:val="00B70BD3"/>
    <w:rsid w:val="00B70E82"/>
    <w:rsid w:val="00B7111A"/>
    <w:rsid w:val="00B717DD"/>
    <w:rsid w:val="00B718E3"/>
    <w:rsid w:val="00B720E6"/>
    <w:rsid w:val="00B727BE"/>
    <w:rsid w:val="00B72A1B"/>
    <w:rsid w:val="00B72E48"/>
    <w:rsid w:val="00B730DA"/>
    <w:rsid w:val="00B73331"/>
    <w:rsid w:val="00B73416"/>
    <w:rsid w:val="00B73867"/>
    <w:rsid w:val="00B74325"/>
    <w:rsid w:val="00B74500"/>
    <w:rsid w:val="00B74779"/>
    <w:rsid w:val="00B7491C"/>
    <w:rsid w:val="00B74C4A"/>
    <w:rsid w:val="00B74D30"/>
    <w:rsid w:val="00B74DA7"/>
    <w:rsid w:val="00B75439"/>
    <w:rsid w:val="00B75BD6"/>
    <w:rsid w:val="00B75C32"/>
    <w:rsid w:val="00B770D5"/>
    <w:rsid w:val="00B7714F"/>
    <w:rsid w:val="00B77FB1"/>
    <w:rsid w:val="00B8010F"/>
    <w:rsid w:val="00B80BEC"/>
    <w:rsid w:val="00B80E10"/>
    <w:rsid w:val="00B8163B"/>
    <w:rsid w:val="00B81B56"/>
    <w:rsid w:val="00B82067"/>
    <w:rsid w:val="00B82767"/>
    <w:rsid w:val="00B82E59"/>
    <w:rsid w:val="00B84143"/>
    <w:rsid w:val="00B84200"/>
    <w:rsid w:val="00B84CF6"/>
    <w:rsid w:val="00B85071"/>
    <w:rsid w:val="00B8537C"/>
    <w:rsid w:val="00B85F87"/>
    <w:rsid w:val="00B86790"/>
    <w:rsid w:val="00B86AC3"/>
    <w:rsid w:val="00B8735F"/>
    <w:rsid w:val="00B87883"/>
    <w:rsid w:val="00B87B6E"/>
    <w:rsid w:val="00B9016F"/>
    <w:rsid w:val="00B909BA"/>
    <w:rsid w:val="00B90BD1"/>
    <w:rsid w:val="00B90E1F"/>
    <w:rsid w:val="00B910BD"/>
    <w:rsid w:val="00B91301"/>
    <w:rsid w:val="00B91B4D"/>
    <w:rsid w:val="00B91C41"/>
    <w:rsid w:val="00B92D47"/>
    <w:rsid w:val="00B92FC2"/>
    <w:rsid w:val="00B9356B"/>
    <w:rsid w:val="00B9496B"/>
    <w:rsid w:val="00B94DDC"/>
    <w:rsid w:val="00B952BC"/>
    <w:rsid w:val="00B9586E"/>
    <w:rsid w:val="00B95D46"/>
    <w:rsid w:val="00B95E32"/>
    <w:rsid w:val="00B96C78"/>
    <w:rsid w:val="00B970E3"/>
    <w:rsid w:val="00B97111"/>
    <w:rsid w:val="00BA0C36"/>
    <w:rsid w:val="00BA10A4"/>
    <w:rsid w:val="00BA1289"/>
    <w:rsid w:val="00BA1821"/>
    <w:rsid w:val="00BA23BA"/>
    <w:rsid w:val="00BA321F"/>
    <w:rsid w:val="00BA3CBC"/>
    <w:rsid w:val="00BA4F5A"/>
    <w:rsid w:val="00BA5505"/>
    <w:rsid w:val="00BA5682"/>
    <w:rsid w:val="00BA5866"/>
    <w:rsid w:val="00BA5FC8"/>
    <w:rsid w:val="00BA61EA"/>
    <w:rsid w:val="00BA648D"/>
    <w:rsid w:val="00BA753B"/>
    <w:rsid w:val="00BB078E"/>
    <w:rsid w:val="00BB0F05"/>
    <w:rsid w:val="00BB2DB0"/>
    <w:rsid w:val="00BB36DA"/>
    <w:rsid w:val="00BB36F4"/>
    <w:rsid w:val="00BB4F3B"/>
    <w:rsid w:val="00BB538C"/>
    <w:rsid w:val="00BB53D1"/>
    <w:rsid w:val="00BB5984"/>
    <w:rsid w:val="00BB5BB1"/>
    <w:rsid w:val="00BB5BD1"/>
    <w:rsid w:val="00BB700C"/>
    <w:rsid w:val="00BB7735"/>
    <w:rsid w:val="00BB799D"/>
    <w:rsid w:val="00BC00EF"/>
    <w:rsid w:val="00BC0391"/>
    <w:rsid w:val="00BC123D"/>
    <w:rsid w:val="00BC1321"/>
    <w:rsid w:val="00BC1674"/>
    <w:rsid w:val="00BC1BE4"/>
    <w:rsid w:val="00BC1C6E"/>
    <w:rsid w:val="00BC1E25"/>
    <w:rsid w:val="00BC1F69"/>
    <w:rsid w:val="00BC1F83"/>
    <w:rsid w:val="00BC200A"/>
    <w:rsid w:val="00BC32CB"/>
    <w:rsid w:val="00BC40B4"/>
    <w:rsid w:val="00BC5023"/>
    <w:rsid w:val="00BC5A87"/>
    <w:rsid w:val="00BC6CA8"/>
    <w:rsid w:val="00BC7FEB"/>
    <w:rsid w:val="00BD09D1"/>
    <w:rsid w:val="00BD0A79"/>
    <w:rsid w:val="00BD0AD7"/>
    <w:rsid w:val="00BD0C1C"/>
    <w:rsid w:val="00BD0C9C"/>
    <w:rsid w:val="00BD0F49"/>
    <w:rsid w:val="00BD1128"/>
    <w:rsid w:val="00BD1A73"/>
    <w:rsid w:val="00BD1BC5"/>
    <w:rsid w:val="00BD1C25"/>
    <w:rsid w:val="00BD1C50"/>
    <w:rsid w:val="00BD1F53"/>
    <w:rsid w:val="00BD2013"/>
    <w:rsid w:val="00BD207A"/>
    <w:rsid w:val="00BD2677"/>
    <w:rsid w:val="00BD3199"/>
    <w:rsid w:val="00BD3C46"/>
    <w:rsid w:val="00BD4AA8"/>
    <w:rsid w:val="00BD4CEF"/>
    <w:rsid w:val="00BD5AE5"/>
    <w:rsid w:val="00BD622A"/>
    <w:rsid w:val="00BD6371"/>
    <w:rsid w:val="00BD6932"/>
    <w:rsid w:val="00BD6A40"/>
    <w:rsid w:val="00BD7E8B"/>
    <w:rsid w:val="00BD7EDD"/>
    <w:rsid w:val="00BD7FA3"/>
    <w:rsid w:val="00BE0440"/>
    <w:rsid w:val="00BE0BC2"/>
    <w:rsid w:val="00BE1935"/>
    <w:rsid w:val="00BE1E64"/>
    <w:rsid w:val="00BE2653"/>
    <w:rsid w:val="00BE289D"/>
    <w:rsid w:val="00BE2B84"/>
    <w:rsid w:val="00BE2D8C"/>
    <w:rsid w:val="00BE2E57"/>
    <w:rsid w:val="00BE300B"/>
    <w:rsid w:val="00BE31B0"/>
    <w:rsid w:val="00BE35AD"/>
    <w:rsid w:val="00BE38F0"/>
    <w:rsid w:val="00BE399B"/>
    <w:rsid w:val="00BE4E0A"/>
    <w:rsid w:val="00BE5101"/>
    <w:rsid w:val="00BE5231"/>
    <w:rsid w:val="00BE561A"/>
    <w:rsid w:val="00BE5BF5"/>
    <w:rsid w:val="00BE628D"/>
    <w:rsid w:val="00BE64B0"/>
    <w:rsid w:val="00BE6738"/>
    <w:rsid w:val="00BE6797"/>
    <w:rsid w:val="00BE6A31"/>
    <w:rsid w:val="00BE6D83"/>
    <w:rsid w:val="00BE736E"/>
    <w:rsid w:val="00BE7421"/>
    <w:rsid w:val="00BF0A8E"/>
    <w:rsid w:val="00BF1B8A"/>
    <w:rsid w:val="00BF245E"/>
    <w:rsid w:val="00BF275A"/>
    <w:rsid w:val="00BF3733"/>
    <w:rsid w:val="00BF3D47"/>
    <w:rsid w:val="00BF46C2"/>
    <w:rsid w:val="00BF494C"/>
    <w:rsid w:val="00BF5520"/>
    <w:rsid w:val="00BF68B4"/>
    <w:rsid w:val="00BF6B06"/>
    <w:rsid w:val="00BF7C67"/>
    <w:rsid w:val="00BF7EEC"/>
    <w:rsid w:val="00C01C73"/>
    <w:rsid w:val="00C02D11"/>
    <w:rsid w:val="00C02FF8"/>
    <w:rsid w:val="00C036DD"/>
    <w:rsid w:val="00C03C9A"/>
    <w:rsid w:val="00C045F8"/>
    <w:rsid w:val="00C0484D"/>
    <w:rsid w:val="00C04CFF"/>
    <w:rsid w:val="00C04D7B"/>
    <w:rsid w:val="00C05C8F"/>
    <w:rsid w:val="00C05F17"/>
    <w:rsid w:val="00C06E70"/>
    <w:rsid w:val="00C06EDC"/>
    <w:rsid w:val="00C07376"/>
    <w:rsid w:val="00C07D07"/>
    <w:rsid w:val="00C107E3"/>
    <w:rsid w:val="00C107EE"/>
    <w:rsid w:val="00C108BA"/>
    <w:rsid w:val="00C10A56"/>
    <w:rsid w:val="00C10B9F"/>
    <w:rsid w:val="00C1233E"/>
    <w:rsid w:val="00C12AC9"/>
    <w:rsid w:val="00C12FCB"/>
    <w:rsid w:val="00C133F3"/>
    <w:rsid w:val="00C13722"/>
    <w:rsid w:val="00C13855"/>
    <w:rsid w:val="00C138A7"/>
    <w:rsid w:val="00C13C3D"/>
    <w:rsid w:val="00C13C83"/>
    <w:rsid w:val="00C14474"/>
    <w:rsid w:val="00C14EB4"/>
    <w:rsid w:val="00C14FD2"/>
    <w:rsid w:val="00C15E1B"/>
    <w:rsid w:val="00C16124"/>
    <w:rsid w:val="00C16236"/>
    <w:rsid w:val="00C16FB5"/>
    <w:rsid w:val="00C20162"/>
    <w:rsid w:val="00C207F3"/>
    <w:rsid w:val="00C20A74"/>
    <w:rsid w:val="00C20E29"/>
    <w:rsid w:val="00C21A87"/>
    <w:rsid w:val="00C21B2B"/>
    <w:rsid w:val="00C226F3"/>
    <w:rsid w:val="00C22AD3"/>
    <w:rsid w:val="00C22AE3"/>
    <w:rsid w:val="00C234B3"/>
    <w:rsid w:val="00C23A93"/>
    <w:rsid w:val="00C24305"/>
    <w:rsid w:val="00C2564C"/>
    <w:rsid w:val="00C25877"/>
    <w:rsid w:val="00C27679"/>
    <w:rsid w:val="00C27E0C"/>
    <w:rsid w:val="00C30053"/>
    <w:rsid w:val="00C305CE"/>
    <w:rsid w:val="00C30962"/>
    <w:rsid w:val="00C309F7"/>
    <w:rsid w:val="00C3154F"/>
    <w:rsid w:val="00C32101"/>
    <w:rsid w:val="00C3248B"/>
    <w:rsid w:val="00C325DB"/>
    <w:rsid w:val="00C32CA8"/>
    <w:rsid w:val="00C3362C"/>
    <w:rsid w:val="00C338B1"/>
    <w:rsid w:val="00C338FD"/>
    <w:rsid w:val="00C339A9"/>
    <w:rsid w:val="00C33D4C"/>
    <w:rsid w:val="00C34A7E"/>
    <w:rsid w:val="00C34C35"/>
    <w:rsid w:val="00C34D70"/>
    <w:rsid w:val="00C35D77"/>
    <w:rsid w:val="00C35D99"/>
    <w:rsid w:val="00C36316"/>
    <w:rsid w:val="00C364A5"/>
    <w:rsid w:val="00C3664F"/>
    <w:rsid w:val="00C36B03"/>
    <w:rsid w:val="00C37397"/>
    <w:rsid w:val="00C3781F"/>
    <w:rsid w:val="00C37978"/>
    <w:rsid w:val="00C40195"/>
    <w:rsid w:val="00C40757"/>
    <w:rsid w:val="00C40D7C"/>
    <w:rsid w:val="00C41501"/>
    <w:rsid w:val="00C41837"/>
    <w:rsid w:val="00C4274D"/>
    <w:rsid w:val="00C427A1"/>
    <w:rsid w:val="00C428B6"/>
    <w:rsid w:val="00C42BED"/>
    <w:rsid w:val="00C4336D"/>
    <w:rsid w:val="00C44068"/>
    <w:rsid w:val="00C4430E"/>
    <w:rsid w:val="00C44667"/>
    <w:rsid w:val="00C4518E"/>
    <w:rsid w:val="00C469AF"/>
    <w:rsid w:val="00C46B68"/>
    <w:rsid w:val="00C46B9C"/>
    <w:rsid w:val="00C5008A"/>
    <w:rsid w:val="00C503BF"/>
    <w:rsid w:val="00C515FE"/>
    <w:rsid w:val="00C5182D"/>
    <w:rsid w:val="00C51BC8"/>
    <w:rsid w:val="00C5233B"/>
    <w:rsid w:val="00C52443"/>
    <w:rsid w:val="00C5371F"/>
    <w:rsid w:val="00C53B90"/>
    <w:rsid w:val="00C53BE7"/>
    <w:rsid w:val="00C54EFA"/>
    <w:rsid w:val="00C55770"/>
    <w:rsid w:val="00C55E81"/>
    <w:rsid w:val="00C56381"/>
    <w:rsid w:val="00C5697C"/>
    <w:rsid w:val="00C56E62"/>
    <w:rsid w:val="00C5706F"/>
    <w:rsid w:val="00C57426"/>
    <w:rsid w:val="00C575AF"/>
    <w:rsid w:val="00C57933"/>
    <w:rsid w:val="00C57C19"/>
    <w:rsid w:val="00C602B8"/>
    <w:rsid w:val="00C6051E"/>
    <w:rsid w:val="00C60FBF"/>
    <w:rsid w:val="00C6143C"/>
    <w:rsid w:val="00C624CF"/>
    <w:rsid w:val="00C62A1A"/>
    <w:rsid w:val="00C63A3D"/>
    <w:rsid w:val="00C6468F"/>
    <w:rsid w:val="00C64A07"/>
    <w:rsid w:val="00C64AD6"/>
    <w:rsid w:val="00C65960"/>
    <w:rsid w:val="00C65F0A"/>
    <w:rsid w:val="00C664B5"/>
    <w:rsid w:val="00C67702"/>
    <w:rsid w:val="00C67791"/>
    <w:rsid w:val="00C6782B"/>
    <w:rsid w:val="00C70170"/>
    <w:rsid w:val="00C71295"/>
    <w:rsid w:val="00C712EA"/>
    <w:rsid w:val="00C71B9F"/>
    <w:rsid w:val="00C72811"/>
    <w:rsid w:val="00C73675"/>
    <w:rsid w:val="00C7390A"/>
    <w:rsid w:val="00C74594"/>
    <w:rsid w:val="00C74C20"/>
    <w:rsid w:val="00C74E15"/>
    <w:rsid w:val="00C757DF"/>
    <w:rsid w:val="00C760BF"/>
    <w:rsid w:val="00C7711D"/>
    <w:rsid w:val="00C779FA"/>
    <w:rsid w:val="00C80911"/>
    <w:rsid w:val="00C80BB2"/>
    <w:rsid w:val="00C821EB"/>
    <w:rsid w:val="00C828F3"/>
    <w:rsid w:val="00C83A9D"/>
    <w:rsid w:val="00C83E53"/>
    <w:rsid w:val="00C84063"/>
    <w:rsid w:val="00C8436D"/>
    <w:rsid w:val="00C8439C"/>
    <w:rsid w:val="00C843C5"/>
    <w:rsid w:val="00C84D87"/>
    <w:rsid w:val="00C84FC9"/>
    <w:rsid w:val="00C8547C"/>
    <w:rsid w:val="00C85675"/>
    <w:rsid w:val="00C85969"/>
    <w:rsid w:val="00C85A90"/>
    <w:rsid w:val="00C86DB0"/>
    <w:rsid w:val="00C873D9"/>
    <w:rsid w:val="00C87510"/>
    <w:rsid w:val="00C875DF"/>
    <w:rsid w:val="00C878D2"/>
    <w:rsid w:val="00C87E94"/>
    <w:rsid w:val="00C911FF"/>
    <w:rsid w:val="00C9132F"/>
    <w:rsid w:val="00C9161A"/>
    <w:rsid w:val="00C916A0"/>
    <w:rsid w:val="00C91C8A"/>
    <w:rsid w:val="00C9229E"/>
    <w:rsid w:val="00C92307"/>
    <w:rsid w:val="00C926D8"/>
    <w:rsid w:val="00C93253"/>
    <w:rsid w:val="00C933BB"/>
    <w:rsid w:val="00C9372D"/>
    <w:rsid w:val="00C93762"/>
    <w:rsid w:val="00C942C8"/>
    <w:rsid w:val="00C9486A"/>
    <w:rsid w:val="00C94E5F"/>
    <w:rsid w:val="00C95289"/>
    <w:rsid w:val="00C955C5"/>
    <w:rsid w:val="00C95B02"/>
    <w:rsid w:val="00C95BA9"/>
    <w:rsid w:val="00C9670F"/>
    <w:rsid w:val="00C968DC"/>
    <w:rsid w:val="00C97555"/>
    <w:rsid w:val="00C97AB6"/>
    <w:rsid w:val="00C97C2D"/>
    <w:rsid w:val="00CA09C3"/>
    <w:rsid w:val="00CA0BFF"/>
    <w:rsid w:val="00CA0D19"/>
    <w:rsid w:val="00CA0E4C"/>
    <w:rsid w:val="00CA1587"/>
    <w:rsid w:val="00CA1827"/>
    <w:rsid w:val="00CA1928"/>
    <w:rsid w:val="00CA1B4F"/>
    <w:rsid w:val="00CA1D24"/>
    <w:rsid w:val="00CA32C7"/>
    <w:rsid w:val="00CA3940"/>
    <w:rsid w:val="00CA4458"/>
    <w:rsid w:val="00CA4524"/>
    <w:rsid w:val="00CA4E4C"/>
    <w:rsid w:val="00CA4E9B"/>
    <w:rsid w:val="00CA50D1"/>
    <w:rsid w:val="00CA5138"/>
    <w:rsid w:val="00CA542F"/>
    <w:rsid w:val="00CA5C7E"/>
    <w:rsid w:val="00CA5D6D"/>
    <w:rsid w:val="00CA603C"/>
    <w:rsid w:val="00CA619C"/>
    <w:rsid w:val="00CA665B"/>
    <w:rsid w:val="00CA6922"/>
    <w:rsid w:val="00CA71F3"/>
    <w:rsid w:val="00CA7345"/>
    <w:rsid w:val="00CA7485"/>
    <w:rsid w:val="00CA7C86"/>
    <w:rsid w:val="00CB01AF"/>
    <w:rsid w:val="00CB04A7"/>
    <w:rsid w:val="00CB13FF"/>
    <w:rsid w:val="00CB2410"/>
    <w:rsid w:val="00CB3916"/>
    <w:rsid w:val="00CB3956"/>
    <w:rsid w:val="00CB3C28"/>
    <w:rsid w:val="00CB3D28"/>
    <w:rsid w:val="00CB41CF"/>
    <w:rsid w:val="00CB41FF"/>
    <w:rsid w:val="00CB5387"/>
    <w:rsid w:val="00CB586C"/>
    <w:rsid w:val="00CB5A4D"/>
    <w:rsid w:val="00CB5F70"/>
    <w:rsid w:val="00CB6301"/>
    <w:rsid w:val="00CB643D"/>
    <w:rsid w:val="00CB7789"/>
    <w:rsid w:val="00CB7F4B"/>
    <w:rsid w:val="00CC1480"/>
    <w:rsid w:val="00CC1E92"/>
    <w:rsid w:val="00CC2742"/>
    <w:rsid w:val="00CC2C21"/>
    <w:rsid w:val="00CC2D16"/>
    <w:rsid w:val="00CC323B"/>
    <w:rsid w:val="00CC35E1"/>
    <w:rsid w:val="00CC3C3A"/>
    <w:rsid w:val="00CC50F4"/>
    <w:rsid w:val="00CC563D"/>
    <w:rsid w:val="00CC56F9"/>
    <w:rsid w:val="00CC5774"/>
    <w:rsid w:val="00CC6903"/>
    <w:rsid w:val="00CC7B5B"/>
    <w:rsid w:val="00CC7D0D"/>
    <w:rsid w:val="00CC7DC9"/>
    <w:rsid w:val="00CD1DF6"/>
    <w:rsid w:val="00CD2655"/>
    <w:rsid w:val="00CD26FE"/>
    <w:rsid w:val="00CD27F0"/>
    <w:rsid w:val="00CD2F12"/>
    <w:rsid w:val="00CD342E"/>
    <w:rsid w:val="00CD3502"/>
    <w:rsid w:val="00CD39C1"/>
    <w:rsid w:val="00CD3A12"/>
    <w:rsid w:val="00CD3AAA"/>
    <w:rsid w:val="00CD4478"/>
    <w:rsid w:val="00CD4D99"/>
    <w:rsid w:val="00CD5861"/>
    <w:rsid w:val="00CD6EC9"/>
    <w:rsid w:val="00CD77C1"/>
    <w:rsid w:val="00CD7B56"/>
    <w:rsid w:val="00CD7F74"/>
    <w:rsid w:val="00CE0A40"/>
    <w:rsid w:val="00CE0D3E"/>
    <w:rsid w:val="00CE1209"/>
    <w:rsid w:val="00CE1B4D"/>
    <w:rsid w:val="00CE2585"/>
    <w:rsid w:val="00CE29DB"/>
    <w:rsid w:val="00CE3B54"/>
    <w:rsid w:val="00CE3FD3"/>
    <w:rsid w:val="00CE4BA0"/>
    <w:rsid w:val="00CE4DC8"/>
    <w:rsid w:val="00CE52CD"/>
    <w:rsid w:val="00CE561A"/>
    <w:rsid w:val="00CE5826"/>
    <w:rsid w:val="00CE5CE8"/>
    <w:rsid w:val="00CE6203"/>
    <w:rsid w:val="00CE65EF"/>
    <w:rsid w:val="00CE688B"/>
    <w:rsid w:val="00CE6993"/>
    <w:rsid w:val="00CE6DCD"/>
    <w:rsid w:val="00CE7568"/>
    <w:rsid w:val="00CE7A6C"/>
    <w:rsid w:val="00CE7BF1"/>
    <w:rsid w:val="00CE7EA7"/>
    <w:rsid w:val="00CE7F3B"/>
    <w:rsid w:val="00CF0EFE"/>
    <w:rsid w:val="00CF123C"/>
    <w:rsid w:val="00CF1B69"/>
    <w:rsid w:val="00CF1F09"/>
    <w:rsid w:val="00CF22FE"/>
    <w:rsid w:val="00CF2529"/>
    <w:rsid w:val="00CF2E57"/>
    <w:rsid w:val="00CF32A7"/>
    <w:rsid w:val="00CF446F"/>
    <w:rsid w:val="00CF4E66"/>
    <w:rsid w:val="00CF5200"/>
    <w:rsid w:val="00CF5379"/>
    <w:rsid w:val="00CF5EE6"/>
    <w:rsid w:val="00CF615A"/>
    <w:rsid w:val="00CF6888"/>
    <w:rsid w:val="00CF69C2"/>
    <w:rsid w:val="00CF71F7"/>
    <w:rsid w:val="00CF72E6"/>
    <w:rsid w:val="00D0016B"/>
    <w:rsid w:val="00D007E6"/>
    <w:rsid w:val="00D00A02"/>
    <w:rsid w:val="00D01288"/>
    <w:rsid w:val="00D018C5"/>
    <w:rsid w:val="00D01A1F"/>
    <w:rsid w:val="00D01F12"/>
    <w:rsid w:val="00D0254D"/>
    <w:rsid w:val="00D02867"/>
    <w:rsid w:val="00D02C52"/>
    <w:rsid w:val="00D03120"/>
    <w:rsid w:val="00D03E63"/>
    <w:rsid w:val="00D0465E"/>
    <w:rsid w:val="00D0557B"/>
    <w:rsid w:val="00D0617A"/>
    <w:rsid w:val="00D061C0"/>
    <w:rsid w:val="00D06414"/>
    <w:rsid w:val="00D06A6F"/>
    <w:rsid w:val="00D06D73"/>
    <w:rsid w:val="00D07393"/>
    <w:rsid w:val="00D102C0"/>
    <w:rsid w:val="00D1076B"/>
    <w:rsid w:val="00D1160F"/>
    <w:rsid w:val="00D11B27"/>
    <w:rsid w:val="00D123DD"/>
    <w:rsid w:val="00D12C70"/>
    <w:rsid w:val="00D12E27"/>
    <w:rsid w:val="00D134C8"/>
    <w:rsid w:val="00D138B6"/>
    <w:rsid w:val="00D13A5E"/>
    <w:rsid w:val="00D13C26"/>
    <w:rsid w:val="00D14753"/>
    <w:rsid w:val="00D14B49"/>
    <w:rsid w:val="00D150FF"/>
    <w:rsid w:val="00D15278"/>
    <w:rsid w:val="00D1547A"/>
    <w:rsid w:val="00D15B70"/>
    <w:rsid w:val="00D15CB2"/>
    <w:rsid w:val="00D15DE3"/>
    <w:rsid w:val="00D15F25"/>
    <w:rsid w:val="00D17577"/>
    <w:rsid w:val="00D17C8F"/>
    <w:rsid w:val="00D203E4"/>
    <w:rsid w:val="00D2079E"/>
    <w:rsid w:val="00D20B73"/>
    <w:rsid w:val="00D22010"/>
    <w:rsid w:val="00D22175"/>
    <w:rsid w:val="00D22CAD"/>
    <w:rsid w:val="00D22E8A"/>
    <w:rsid w:val="00D23225"/>
    <w:rsid w:val="00D241FC"/>
    <w:rsid w:val="00D24AB7"/>
    <w:rsid w:val="00D24B01"/>
    <w:rsid w:val="00D2651E"/>
    <w:rsid w:val="00D26705"/>
    <w:rsid w:val="00D26844"/>
    <w:rsid w:val="00D27A67"/>
    <w:rsid w:val="00D3054C"/>
    <w:rsid w:val="00D30609"/>
    <w:rsid w:val="00D307CA"/>
    <w:rsid w:val="00D309D2"/>
    <w:rsid w:val="00D30B1C"/>
    <w:rsid w:val="00D31B97"/>
    <w:rsid w:val="00D31EC1"/>
    <w:rsid w:val="00D324CA"/>
    <w:rsid w:val="00D3268C"/>
    <w:rsid w:val="00D32E16"/>
    <w:rsid w:val="00D34521"/>
    <w:rsid w:val="00D34DAC"/>
    <w:rsid w:val="00D35686"/>
    <w:rsid w:val="00D35943"/>
    <w:rsid w:val="00D35ADD"/>
    <w:rsid w:val="00D35B52"/>
    <w:rsid w:val="00D36573"/>
    <w:rsid w:val="00D366A6"/>
    <w:rsid w:val="00D368FB"/>
    <w:rsid w:val="00D37B0C"/>
    <w:rsid w:val="00D40071"/>
    <w:rsid w:val="00D4070B"/>
    <w:rsid w:val="00D40A4E"/>
    <w:rsid w:val="00D41499"/>
    <w:rsid w:val="00D41E7D"/>
    <w:rsid w:val="00D41FE2"/>
    <w:rsid w:val="00D4229F"/>
    <w:rsid w:val="00D423A7"/>
    <w:rsid w:val="00D42C91"/>
    <w:rsid w:val="00D43478"/>
    <w:rsid w:val="00D43C92"/>
    <w:rsid w:val="00D44D75"/>
    <w:rsid w:val="00D45225"/>
    <w:rsid w:val="00D455AF"/>
    <w:rsid w:val="00D46395"/>
    <w:rsid w:val="00D465F8"/>
    <w:rsid w:val="00D47A58"/>
    <w:rsid w:val="00D47FFD"/>
    <w:rsid w:val="00D505D5"/>
    <w:rsid w:val="00D5085C"/>
    <w:rsid w:val="00D50AC8"/>
    <w:rsid w:val="00D50DB2"/>
    <w:rsid w:val="00D50F49"/>
    <w:rsid w:val="00D5178C"/>
    <w:rsid w:val="00D529B7"/>
    <w:rsid w:val="00D52B8A"/>
    <w:rsid w:val="00D52D08"/>
    <w:rsid w:val="00D536B4"/>
    <w:rsid w:val="00D53D58"/>
    <w:rsid w:val="00D53E90"/>
    <w:rsid w:val="00D5453C"/>
    <w:rsid w:val="00D54A09"/>
    <w:rsid w:val="00D55158"/>
    <w:rsid w:val="00D55782"/>
    <w:rsid w:val="00D5581E"/>
    <w:rsid w:val="00D55BDE"/>
    <w:rsid w:val="00D55FD1"/>
    <w:rsid w:val="00D569E9"/>
    <w:rsid w:val="00D57180"/>
    <w:rsid w:val="00D603BE"/>
    <w:rsid w:val="00D60CCF"/>
    <w:rsid w:val="00D6189C"/>
    <w:rsid w:val="00D61D52"/>
    <w:rsid w:val="00D62200"/>
    <w:rsid w:val="00D62298"/>
    <w:rsid w:val="00D6233B"/>
    <w:rsid w:val="00D63B15"/>
    <w:rsid w:val="00D63D94"/>
    <w:rsid w:val="00D63F14"/>
    <w:rsid w:val="00D63F31"/>
    <w:rsid w:val="00D64D1C"/>
    <w:rsid w:val="00D65043"/>
    <w:rsid w:val="00D65B4E"/>
    <w:rsid w:val="00D65BBB"/>
    <w:rsid w:val="00D65E8C"/>
    <w:rsid w:val="00D6666E"/>
    <w:rsid w:val="00D66A31"/>
    <w:rsid w:val="00D67269"/>
    <w:rsid w:val="00D6727A"/>
    <w:rsid w:val="00D67A60"/>
    <w:rsid w:val="00D705A1"/>
    <w:rsid w:val="00D712A4"/>
    <w:rsid w:val="00D71C78"/>
    <w:rsid w:val="00D727C0"/>
    <w:rsid w:val="00D7344D"/>
    <w:rsid w:val="00D734E9"/>
    <w:rsid w:val="00D736EB"/>
    <w:rsid w:val="00D73959"/>
    <w:rsid w:val="00D745EE"/>
    <w:rsid w:val="00D75E1F"/>
    <w:rsid w:val="00D7615E"/>
    <w:rsid w:val="00D7684B"/>
    <w:rsid w:val="00D769EE"/>
    <w:rsid w:val="00D76E49"/>
    <w:rsid w:val="00D77EA3"/>
    <w:rsid w:val="00D80250"/>
    <w:rsid w:val="00D8032A"/>
    <w:rsid w:val="00D80F98"/>
    <w:rsid w:val="00D8156D"/>
    <w:rsid w:val="00D822F3"/>
    <w:rsid w:val="00D8287C"/>
    <w:rsid w:val="00D82F16"/>
    <w:rsid w:val="00D830DC"/>
    <w:rsid w:val="00D83124"/>
    <w:rsid w:val="00D8317D"/>
    <w:rsid w:val="00D83A16"/>
    <w:rsid w:val="00D84054"/>
    <w:rsid w:val="00D85488"/>
    <w:rsid w:val="00D85607"/>
    <w:rsid w:val="00D85A7D"/>
    <w:rsid w:val="00D85BA6"/>
    <w:rsid w:val="00D85C60"/>
    <w:rsid w:val="00D86626"/>
    <w:rsid w:val="00D86969"/>
    <w:rsid w:val="00D869E6"/>
    <w:rsid w:val="00D86D42"/>
    <w:rsid w:val="00D8711B"/>
    <w:rsid w:val="00D87696"/>
    <w:rsid w:val="00D87D79"/>
    <w:rsid w:val="00D87EC7"/>
    <w:rsid w:val="00D9045D"/>
    <w:rsid w:val="00D90E4B"/>
    <w:rsid w:val="00D9111C"/>
    <w:rsid w:val="00D91703"/>
    <w:rsid w:val="00D92597"/>
    <w:rsid w:val="00D9396A"/>
    <w:rsid w:val="00D93AF1"/>
    <w:rsid w:val="00D93B68"/>
    <w:rsid w:val="00D94172"/>
    <w:rsid w:val="00D94B12"/>
    <w:rsid w:val="00D94E29"/>
    <w:rsid w:val="00D95470"/>
    <w:rsid w:val="00D95AD8"/>
    <w:rsid w:val="00D96321"/>
    <w:rsid w:val="00D96C98"/>
    <w:rsid w:val="00D9761E"/>
    <w:rsid w:val="00D97E49"/>
    <w:rsid w:val="00DA05A3"/>
    <w:rsid w:val="00DA11D8"/>
    <w:rsid w:val="00DA12E8"/>
    <w:rsid w:val="00DA20EC"/>
    <w:rsid w:val="00DA226C"/>
    <w:rsid w:val="00DA2284"/>
    <w:rsid w:val="00DA2636"/>
    <w:rsid w:val="00DA29B9"/>
    <w:rsid w:val="00DA31D2"/>
    <w:rsid w:val="00DA3450"/>
    <w:rsid w:val="00DA391B"/>
    <w:rsid w:val="00DA456C"/>
    <w:rsid w:val="00DA48E9"/>
    <w:rsid w:val="00DA4A2B"/>
    <w:rsid w:val="00DA5906"/>
    <w:rsid w:val="00DA6284"/>
    <w:rsid w:val="00DA6706"/>
    <w:rsid w:val="00DA6A02"/>
    <w:rsid w:val="00DA71A0"/>
    <w:rsid w:val="00DB04B1"/>
    <w:rsid w:val="00DB076B"/>
    <w:rsid w:val="00DB0E9E"/>
    <w:rsid w:val="00DB1FE1"/>
    <w:rsid w:val="00DB2C99"/>
    <w:rsid w:val="00DB348D"/>
    <w:rsid w:val="00DB36BF"/>
    <w:rsid w:val="00DB3ED5"/>
    <w:rsid w:val="00DB437D"/>
    <w:rsid w:val="00DB4405"/>
    <w:rsid w:val="00DB47FD"/>
    <w:rsid w:val="00DB48CA"/>
    <w:rsid w:val="00DB5FB6"/>
    <w:rsid w:val="00DB65DB"/>
    <w:rsid w:val="00DB6DB3"/>
    <w:rsid w:val="00DC0715"/>
    <w:rsid w:val="00DC0B56"/>
    <w:rsid w:val="00DC174C"/>
    <w:rsid w:val="00DC1DCF"/>
    <w:rsid w:val="00DC2304"/>
    <w:rsid w:val="00DC23AC"/>
    <w:rsid w:val="00DC259A"/>
    <w:rsid w:val="00DC3A6C"/>
    <w:rsid w:val="00DC4294"/>
    <w:rsid w:val="00DC42B6"/>
    <w:rsid w:val="00DC47A7"/>
    <w:rsid w:val="00DC528F"/>
    <w:rsid w:val="00DC59AB"/>
    <w:rsid w:val="00DC6AEE"/>
    <w:rsid w:val="00DC707D"/>
    <w:rsid w:val="00DC71CB"/>
    <w:rsid w:val="00DD0032"/>
    <w:rsid w:val="00DD0654"/>
    <w:rsid w:val="00DD06B2"/>
    <w:rsid w:val="00DD077D"/>
    <w:rsid w:val="00DD184B"/>
    <w:rsid w:val="00DD1D30"/>
    <w:rsid w:val="00DD29A4"/>
    <w:rsid w:val="00DD2E5B"/>
    <w:rsid w:val="00DD33EC"/>
    <w:rsid w:val="00DD347A"/>
    <w:rsid w:val="00DD3624"/>
    <w:rsid w:val="00DD378E"/>
    <w:rsid w:val="00DD38C5"/>
    <w:rsid w:val="00DD3A06"/>
    <w:rsid w:val="00DD4E4D"/>
    <w:rsid w:val="00DD5204"/>
    <w:rsid w:val="00DD58FB"/>
    <w:rsid w:val="00DD6403"/>
    <w:rsid w:val="00DD7016"/>
    <w:rsid w:val="00DD7297"/>
    <w:rsid w:val="00DD7F89"/>
    <w:rsid w:val="00DD7FBA"/>
    <w:rsid w:val="00DE0071"/>
    <w:rsid w:val="00DE0163"/>
    <w:rsid w:val="00DE0BDF"/>
    <w:rsid w:val="00DE0D1F"/>
    <w:rsid w:val="00DE1895"/>
    <w:rsid w:val="00DE1D62"/>
    <w:rsid w:val="00DE2BD6"/>
    <w:rsid w:val="00DE2E25"/>
    <w:rsid w:val="00DE3C42"/>
    <w:rsid w:val="00DE418E"/>
    <w:rsid w:val="00DE4AD8"/>
    <w:rsid w:val="00DE4E32"/>
    <w:rsid w:val="00DE54DE"/>
    <w:rsid w:val="00DE5962"/>
    <w:rsid w:val="00DE5F45"/>
    <w:rsid w:val="00DE6C25"/>
    <w:rsid w:val="00DE73DE"/>
    <w:rsid w:val="00DE7683"/>
    <w:rsid w:val="00DE7B8D"/>
    <w:rsid w:val="00DE7E44"/>
    <w:rsid w:val="00DF086C"/>
    <w:rsid w:val="00DF0CB7"/>
    <w:rsid w:val="00DF0F91"/>
    <w:rsid w:val="00DF1047"/>
    <w:rsid w:val="00DF18A8"/>
    <w:rsid w:val="00DF1C24"/>
    <w:rsid w:val="00DF1F9A"/>
    <w:rsid w:val="00DF2321"/>
    <w:rsid w:val="00DF2387"/>
    <w:rsid w:val="00DF2C47"/>
    <w:rsid w:val="00DF32B5"/>
    <w:rsid w:val="00DF33DB"/>
    <w:rsid w:val="00DF44F4"/>
    <w:rsid w:val="00DF4CBB"/>
    <w:rsid w:val="00DF4DD7"/>
    <w:rsid w:val="00DF55C4"/>
    <w:rsid w:val="00DF5F39"/>
    <w:rsid w:val="00DF7155"/>
    <w:rsid w:val="00DF77DE"/>
    <w:rsid w:val="00DF7A52"/>
    <w:rsid w:val="00DF7EA3"/>
    <w:rsid w:val="00E008C4"/>
    <w:rsid w:val="00E00E00"/>
    <w:rsid w:val="00E00F59"/>
    <w:rsid w:val="00E01737"/>
    <w:rsid w:val="00E01DAA"/>
    <w:rsid w:val="00E0215E"/>
    <w:rsid w:val="00E021EC"/>
    <w:rsid w:val="00E02863"/>
    <w:rsid w:val="00E03039"/>
    <w:rsid w:val="00E031D4"/>
    <w:rsid w:val="00E03379"/>
    <w:rsid w:val="00E0370A"/>
    <w:rsid w:val="00E03B0D"/>
    <w:rsid w:val="00E03B2D"/>
    <w:rsid w:val="00E043BD"/>
    <w:rsid w:val="00E04500"/>
    <w:rsid w:val="00E046A4"/>
    <w:rsid w:val="00E04CE5"/>
    <w:rsid w:val="00E053CD"/>
    <w:rsid w:val="00E05FFD"/>
    <w:rsid w:val="00E0626D"/>
    <w:rsid w:val="00E06991"/>
    <w:rsid w:val="00E06BDA"/>
    <w:rsid w:val="00E071B6"/>
    <w:rsid w:val="00E07BA2"/>
    <w:rsid w:val="00E106B9"/>
    <w:rsid w:val="00E1164A"/>
    <w:rsid w:val="00E12CF0"/>
    <w:rsid w:val="00E13450"/>
    <w:rsid w:val="00E1419C"/>
    <w:rsid w:val="00E14F68"/>
    <w:rsid w:val="00E15CDE"/>
    <w:rsid w:val="00E161FE"/>
    <w:rsid w:val="00E16294"/>
    <w:rsid w:val="00E1631C"/>
    <w:rsid w:val="00E16562"/>
    <w:rsid w:val="00E16712"/>
    <w:rsid w:val="00E16719"/>
    <w:rsid w:val="00E167BB"/>
    <w:rsid w:val="00E1736C"/>
    <w:rsid w:val="00E179AC"/>
    <w:rsid w:val="00E204E9"/>
    <w:rsid w:val="00E206BA"/>
    <w:rsid w:val="00E209D1"/>
    <w:rsid w:val="00E20EDA"/>
    <w:rsid w:val="00E20FC7"/>
    <w:rsid w:val="00E2106A"/>
    <w:rsid w:val="00E21598"/>
    <w:rsid w:val="00E2166C"/>
    <w:rsid w:val="00E21914"/>
    <w:rsid w:val="00E22C46"/>
    <w:rsid w:val="00E23459"/>
    <w:rsid w:val="00E23621"/>
    <w:rsid w:val="00E238E3"/>
    <w:rsid w:val="00E238EC"/>
    <w:rsid w:val="00E241C8"/>
    <w:rsid w:val="00E25738"/>
    <w:rsid w:val="00E25B56"/>
    <w:rsid w:val="00E25D79"/>
    <w:rsid w:val="00E2682B"/>
    <w:rsid w:val="00E27572"/>
    <w:rsid w:val="00E276D0"/>
    <w:rsid w:val="00E2788F"/>
    <w:rsid w:val="00E27A9E"/>
    <w:rsid w:val="00E27EBF"/>
    <w:rsid w:val="00E3068C"/>
    <w:rsid w:val="00E308A6"/>
    <w:rsid w:val="00E30E01"/>
    <w:rsid w:val="00E3118C"/>
    <w:rsid w:val="00E315DA"/>
    <w:rsid w:val="00E32122"/>
    <w:rsid w:val="00E321A6"/>
    <w:rsid w:val="00E3322B"/>
    <w:rsid w:val="00E33365"/>
    <w:rsid w:val="00E338F8"/>
    <w:rsid w:val="00E33A74"/>
    <w:rsid w:val="00E348E6"/>
    <w:rsid w:val="00E35B21"/>
    <w:rsid w:val="00E35CC3"/>
    <w:rsid w:val="00E35E03"/>
    <w:rsid w:val="00E36C96"/>
    <w:rsid w:val="00E37888"/>
    <w:rsid w:val="00E37955"/>
    <w:rsid w:val="00E4013D"/>
    <w:rsid w:val="00E40781"/>
    <w:rsid w:val="00E40FA4"/>
    <w:rsid w:val="00E4143B"/>
    <w:rsid w:val="00E41822"/>
    <w:rsid w:val="00E4197D"/>
    <w:rsid w:val="00E41D26"/>
    <w:rsid w:val="00E42538"/>
    <w:rsid w:val="00E43BB6"/>
    <w:rsid w:val="00E452CA"/>
    <w:rsid w:val="00E45EC3"/>
    <w:rsid w:val="00E46160"/>
    <w:rsid w:val="00E46326"/>
    <w:rsid w:val="00E46F4E"/>
    <w:rsid w:val="00E475EF"/>
    <w:rsid w:val="00E50B7C"/>
    <w:rsid w:val="00E50F0E"/>
    <w:rsid w:val="00E51C2A"/>
    <w:rsid w:val="00E52010"/>
    <w:rsid w:val="00E52DEE"/>
    <w:rsid w:val="00E52FEF"/>
    <w:rsid w:val="00E53412"/>
    <w:rsid w:val="00E53B7F"/>
    <w:rsid w:val="00E54DAE"/>
    <w:rsid w:val="00E54DD4"/>
    <w:rsid w:val="00E54FA0"/>
    <w:rsid w:val="00E5522A"/>
    <w:rsid w:val="00E5558C"/>
    <w:rsid w:val="00E556B2"/>
    <w:rsid w:val="00E57412"/>
    <w:rsid w:val="00E57C94"/>
    <w:rsid w:val="00E60212"/>
    <w:rsid w:val="00E60E26"/>
    <w:rsid w:val="00E611A7"/>
    <w:rsid w:val="00E615CB"/>
    <w:rsid w:val="00E6253D"/>
    <w:rsid w:val="00E62BBC"/>
    <w:rsid w:val="00E62CE8"/>
    <w:rsid w:val="00E63749"/>
    <w:rsid w:val="00E64EF7"/>
    <w:rsid w:val="00E657AA"/>
    <w:rsid w:val="00E6616D"/>
    <w:rsid w:val="00E67032"/>
    <w:rsid w:val="00E67E21"/>
    <w:rsid w:val="00E70773"/>
    <w:rsid w:val="00E7086C"/>
    <w:rsid w:val="00E70871"/>
    <w:rsid w:val="00E71293"/>
    <w:rsid w:val="00E713C4"/>
    <w:rsid w:val="00E71D35"/>
    <w:rsid w:val="00E71E2A"/>
    <w:rsid w:val="00E7258E"/>
    <w:rsid w:val="00E72622"/>
    <w:rsid w:val="00E727C3"/>
    <w:rsid w:val="00E732C1"/>
    <w:rsid w:val="00E736AE"/>
    <w:rsid w:val="00E73C91"/>
    <w:rsid w:val="00E741E0"/>
    <w:rsid w:val="00E760AA"/>
    <w:rsid w:val="00E76808"/>
    <w:rsid w:val="00E771AE"/>
    <w:rsid w:val="00E775D4"/>
    <w:rsid w:val="00E7771A"/>
    <w:rsid w:val="00E81365"/>
    <w:rsid w:val="00E81519"/>
    <w:rsid w:val="00E81B34"/>
    <w:rsid w:val="00E82087"/>
    <w:rsid w:val="00E8210C"/>
    <w:rsid w:val="00E82403"/>
    <w:rsid w:val="00E837A6"/>
    <w:rsid w:val="00E839C8"/>
    <w:rsid w:val="00E846CB"/>
    <w:rsid w:val="00E84B52"/>
    <w:rsid w:val="00E84BE4"/>
    <w:rsid w:val="00E84C02"/>
    <w:rsid w:val="00E84D14"/>
    <w:rsid w:val="00E85119"/>
    <w:rsid w:val="00E85328"/>
    <w:rsid w:val="00E854D1"/>
    <w:rsid w:val="00E85E6A"/>
    <w:rsid w:val="00E8678B"/>
    <w:rsid w:val="00E86E40"/>
    <w:rsid w:val="00E86E4C"/>
    <w:rsid w:val="00E87369"/>
    <w:rsid w:val="00E87526"/>
    <w:rsid w:val="00E87B80"/>
    <w:rsid w:val="00E90C54"/>
    <w:rsid w:val="00E90DCB"/>
    <w:rsid w:val="00E9146E"/>
    <w:rsid w:val="00E9167B"/>
    <w:rsid w:val="00E93098"/>
    <w:rsid w:val="00E9386D"/>
    <w:rsid w:val="00E93BEF"/>
    <w:rsid w:val="00E94CC4"/>
    <w:rsid w:val="00E95011"/>
    <w:rsid w:val="00E958A4"/>
    <w:rsid w:val="00E95DD5"/>
    <w:rsid w:val="00E96874"/>
    <w:rsid w:val="00E96880"/>
    <w:rsid w:val="00E96C52"/>
    <w:rsid w:val="00EA02DF"/>
    <w:rsid w:val="00EA0CC4"/>
    <w:rsid w:val="00EA0D36"/>
    <w:rsid w:val="00EA0DC6"/>
    <w:rsid w:val="00EA10D2"/>
    <w:rsid w:val="00EA1194"/>
    <w:rsid w:val="00EA1509"/>
    <w:rsid w:val="00EA1A34"/>
    <w:rsid w:val="00EA24FB"/>
    <w:rsid w:val="00EA2790"/>
    <w:rsid w:val="00EA2DB0"/>
    <w:rsid w:val="00EA2DC5"/>
    <w:rsid w:val="00EA2FD0"/>
    <w:rsid w:val="00EA3A7D"/>
    <w:rsid w:val="00EA45D3"/>
    <w:rsid w:val="00EA4E6D"/>
    <w:rsid w:val="00EA5E23"/>
    <w:rsid w:val="00EA73A9"/>
    <w:rsid w:val="00EA76B1"/>
    <w:rsid w:val="00EA7E35"/>
    <w:rsid w:val="00EB0EF3"/>
    <w:rsid w:val="00EB1704"/>
    <w:rsid w:val="00EB1786"/>
    <w:rsid w:val="00EB1BF2"/>
    <w:rsid w:val="00EB1DD8"/>
    <w:rsid w:val="00EB23B8"/>
    <w:rsid w:val="00EB2446"/>
    <w:rsid w:val="00EB3917"/>
    <w:rsid w:val="00EB3A7E"/>
    <w:rsid w:val="00EB424D"/>
    <w:rsid w:val="00EB42C3"/>
    <w:rsid w:val="00EB45FD"/>
    <w:rsid w:val="00EB4829"/>
    <w:rsid w:val="00EB4D4B"/>
    <w:rsid w:val="00EB5239"/>
    <w:rsid w:val="00EB5400"/>
    <w:rsid w:val="00EB5C3F"/>
    <w:rsid w:val="00EB5E3B"/>
    <w:rsid w:val="00EB6027"/>
    <w:rsid w:val="00EB79E9"/>
    <w:rsid w:val="00EC02BF"/>
    <w:rsid w:val="00EC0EEE"/>
    <w:rsid w:val="00EC19E2"/>
    <w:rsid w:val="00EC2070"/>
    <w:rsid w:val="00EC252D"/>
    <w:rsid w:val="00EC287A"/>
    <w:rsid w:val="00EC28A9"/>
    <w:rsid w:val="00EC3077"/>
    <w:rsid w:val="00EC40AD"/>
    <w:rsid w:val="00EC41B2"/>
    <w:rsid w:val="00EC478B"/>
    <w:rsid w:val="00EC59E5"/>
    <w:rsid w:val="00EC6887"/>
    <w:rsid w:val="00EC6949"/>
    <w:rsid w:val="00EC7405"/>
    <w:rsid w:val="00EC7747"/>
    <w:rsid w:val="00EC7CAB"/>
    <w:rsid w:val="00ED0024"/>
    <w:rsid w:val="00ED02AB"/>
    <w:rsid w:val="00ED0499"/>
    <w:rsid w:val="00ED068D"/>
    <w:rsid w:val="00ED18B4"/>
    <w:rsid w:val="00ED2683"/>
    <w:rsid w:val="00ED276C"/>
    <w:rsid w:val="00ED2A20"/>
    <w:rsid w:val="00ED3355"/>
    <w:rsid w:val="00ED3DF6"/>
    <w:rsid w:val="00ED4112"/>
    <w:rsid w:val="00ED4172"/>
    <w:rsid w:val="00ED4642"/>
    <w:rsid w:val="00ED4644"/>
    <w:rsid w:val="00ED508A"/>
    <w:rsid w:val="00ED5505"/>
    <w:rsid w:val="00ED6979"/>
    <w:rsid w:val="00ED6E75"/>
    <w:rsid w:val="00ED75BB"/>
    <w:rsid w:val="00ED763C"/>
    <w:rsid w:val="00ED7CCA"/>
    <w:rsid w:val="00EE0AAA"/>
    <w:rsid w:val="00EE127E"/>
    <w:rsid w:val="00EE16EC"/>
    <w:rsid w:val="00EE19EF"/>
    <w:rsid w:val="00EE20A8"/>
    <w:rsid w:val="00EE3205"/>
    <w:rsid w:val="00EE4126"/>
    <w:rsid w:val="00EE4899"/>
    <w:rsid w:val="00EE4C92"/>
    <w:rsid w:val="00EE4DEF"/>
    <w:rsid w:val="00EE578B"/>
    <w:rsid w:val="00EE681F"/>
    <w:rsid w:val="00EE6C5D"/>
    <w:rsid w:val="00EE6E55"/>
    <w:rsid w:val="00EE7853"/>
    <w:rsid w:val="00EE7BE5"/>
    <w:rsid w:val="00EF014A"/>
    <w:rsid w:val="00EF02D3"/>
    <w:rsid w:val="00EF075E"/>
    <w:rsid w:val="00EF0C01"/>
    <w:rsid w:val="00EF138F"/>
    <w:rsid w:val="00EF1795"/>
    <w:rsid w:val="00EF188F"/>
    <w:rsid w:val="00EF1A5F"/>
    <w:rsid w:val="00EF1D15"/>
    <w:rsid w:val="00EF1DA9"/>
    <w:rsid w:val="00EF2329"/>
    <w:rsid w:val="00EF29DB"/>
    <w:rsid w:val="00EF2E18"/>
    <w:rsid w:val="00EF2E3F"/>
    <w:rsid w:val="00EF3371"/>
    <w:rsid w:val="00EF3720"/>
    <w:rsid w:val="00EF3CC7"/>
    <w:rsid w:val="00EF4358"/>
    <w:rsid w:val="00EF4B83"/>
    <w:rsid w:val="00EF4D97"/>
    <w:rsid w:val="00EF51B5"/>
    <w:rsid w:val="00EF5274"/>
    <w:rsid w:val="00EF5442"/>
    <w:rsid w:val="00EF61E2"/>
    <w:rsid w:val="00EF68C8"/>
    <w:rsid w:val="00EF79F8"/>
    <w:rsid w:val="00F0026D"/>
    <w:rsid w:val="00F00609"/>
    <w:rsid w:val="00F0067D"/>
    <w:rsid w:val="00F01279"/>
    <w:rsid w:val="00F02CEB"/>
    <w:rsid w:val="00F03A85"/>
    <w:rsid w:val="00F03D68"/>
    <w:rsid w:val="00F03E61"/>
    <w:rsid w:val="00F0400A"/>
    <w:rsid w:val="00F041D5"/>
    <w:rsid w:val="00F0436C"/>
    <w:rsid w:val="00F048B2"/>
    <w:rsid w:val="00F04AEB"/>
    <w:rsid w:val="00F04E00"/>
    <w:rsid w:val="00F0608C"/>
    <w:rsid w:val="00F075FE"/>
    <w:rsid w:val="00F079E3"/>
    <w:rsid w:val="00F102A5"/>
    <w:rsid w:val="00F10BF7"/>
    <w:rsid w:val="00F10CB1"/>
    <w:rsid w:val="00F10E7D"/>
    <w:rsid w:val="00F11177"/>
    <w:rsid w:val="00F11358"/>
    <w:rsid w:val="00F1145E"/>
    <w:rsid w:val="00F11DA7"/>
    <w:rsid w:val="00F123DF"/>
    <w:rsid w:val="00F12D5E"/>
    <w:rsid w:val="00F12F4D"/>
    <w:rsid w:val="00F13099"/>
    <w:rsid w:val="00F13473"/>
    <w:rsid w:val="00F1388F"/>
    <w:rsid w:val="00F13D61"/>
    <w:rsid w:val="00F13DC4"/>
    <w:rsid w:val="00F16CFB"/>
    <w:rsid w:val="00F17890"/>
    <w:rsid w:val="00F17DC6"/>
    <w:rsid w:val="00F2019D"/>
    <w:rsid w:val="00F205C6"/>
    <w:rsid w:val="00F20F21"/>
    <w:rsid w:val="00F214C2"/>
    <w:rsid w:val="00F21804"/>
    <w:rsid w:val="00F221D9"/>
    <w:rsid w:val="00F221F8"/>
    <w:rsid w:val="00F22575"/>
    <w:rsid w:val="00F227F8"/>
    <w:rsid w:val="00F22F44"/>
    <w:rsid w:val="00F23A82"/>
    <w:rsid w:val="00F23B04"/>
    <w:rsid w:val="00F23CAE"/>
    <w:rsid w:val="00F23DE5"/>
    <w:rsid w:val="00F23F7E"/>
    <w:rsid w:val="00F24778"/>
    <w:rsid w:val="00F24C06"/>
    <w:rsid w:val="00F264F3"/>
    <w:rsid w:val="00F274AE"/>
    <w:rsid w:val="00F30445"/>
    <w:rsid w:val="00F3138B"/>
    <w:rsid w:val="00F3199E"/>
    <w:rsid w:val="00F31A47"/>
    <w:rsid w:val="00F31EA0"/>
    <w:rsid w:val="00F32375"/>
    <w:rsid w:val="00F324AD"/>
    <w:rsid w:val="00F33352"/>
    <w:rsid w:val="00F334F3"/>
    <w:rsid w:val="00F3358C"/>
    <w:rsid w:val="00F3367A"/>
    <w:rsid w:val="00F3376B"/>
    <w:rsid w:val="00F3391D"/>
    <w:rsid w:val="00F3421C"/>
    <w:rsid w:val="00F34419"/>
    <w:rsid w:val="00F345E6"/>
    <w:rsid w:val="00F346FC"/>
    <w:rsid w:val="00F34909"/>
    <w:rsid w:val="00F34BF3"/>
    <w:rsid w:val="00F3504C"/>
    <w:rsid w:val="00F35E22"/>
    <w:rsid w:val="00F36A01"/>
    <w:rsid w:val="00F36A1A"/>
    <w:rsid w:val="00F36B99"/>
    <w:rsid w:val="00F37289"/>
    <w:rsid w:val="00F37352"/>
    <w:rsid w:val="00F37D47"/>
    <w:rsid w:val="00F403E4"/>
    <w:rsid w:val="00F41096"/>
    <w:rsid w:val="00F41322"/>
    <w:rsid w:val="00F42243"/>
    <w:rsid w:val="00F422EC"/>
    <w:rsid w:val="00F426B6"/>
    <w:rsid w:val="00F42B39"/>
    <w:rsid w:val="00F4469D"/>
    <w:rsid w:val="00F4766F"/>
    <w:rsid w:val="00F50E2E"/>
    <w:rsid w:val="00F523FD"/>
    <w:rsid w:val="00F53E17"/>
    <w:rsid w:val="00F54514"/>
    <w:rsid w:val="00F5455B"/>
    <w:rsid w:val="00F54627"/>
    <w:rsid w:val="00F55067"/>
    <w:rsid w:val="00F552BB"/>
    <w:rsid w:val="00F5547D"/>
    <w:rsid w:val="00F55B5F"/>
    <w:rsid w:val="00F55B80"/>
    <w:rsid w:val="00F5625D"/>
    <w:rsid w:val="00F56616"/>
    <w:rsid w:val="00F575C2"/>
    <w:rsid w:val="00F57A5D"/>
    <w:rsid w:val="00F57B2D"/>
    <w:rsid w:val="00F57E7D"/>
    <w:rsid w:val="00F60BD2"/>
    <w:rsid w:val="00F60F77"/>
    <w:rsid w:val="00F613F2"/>
    <w:rsid w:val="00F622B3"/>
    <w:rsid w:val="00F624D9"/>
    <w:rsid w:val="00F62791"/>
    <w:rsid w:val="00F62843"/>
    <w:rsid w:val="00F62AA7"/>
    <w:rsid w:val="00F62DC3"/>
    <w:rsid w:val="00F62FD6"/>
    <w:rsid w:val="00F6335E"/>
    <w:rsid w:val="00F63A6D"/>
    <w:rsid w:val="00F64BEE"/>
    <w:rsid w:val="00F65114"/>
    <w:rsid w:val="00F66441"/>
    <w:rsid w:val="00F670C3"/>
    <w:rsid w:val="00F676C8"/>
    <w:rsid w:val="00F7012E"/>
    <w:rsid w:val="00F70C2B"/>
    <w:rsid w:val="00F717DB"/>
    <w:rsid w:val="00F718D1"/>
    <w:rsid w:val="00F71E31"/>
    <w:rsid w:val="00F71E93"/>
    <w:rsid w:val="00F7224D"/>
    <w:rsid w:val="00F7269B"/>
    <w:rsid w:val="00F72C41"/>
    <w:rsid w:val="00F734C0"/>
    <w:rsid w:val="00F73AEE"/>
    <w:rsid w:val="00F74237"/>
    <w:rsid w:val="00F748E6"/>
    <w:rsid w:val="00F756F1"/>
    <w:rsid w:val="00F75F5C"/>
    <w:rsid w:val="00F76BF3"/>
    <w:rsid w:val="00F77001"/>
    <w:rsid w:val="00F7731B"/>
    <w:rsid w:val="00F77C12"/>
    <w:rsid w:val="00F8099F"/>
    <w:rsid w:val="00F81A3D"/>
    <w:rsid w:val="00F81AA0"/>
    <w:rsid w:val="00F81AB3"/>
    <w:rsid w:val="00F8245D"/>
    <w:rsid w:val="00F829E2"/>
    <w:rsid w:val="00F82D15"/>
    <w:rsid w:val="00F82FEC"/>
    <w:rsid w:val="00F830D9"/>
    <w:rsid w:val="00F833C4"/>
    <w:rsid w:val="00F8387B"/>
    <w:rsid w:val="00F83BBD"/>
    <w:rsid w:val="00F83ED0"/>
    <w:rsid w:val="00F85463"/>
    <w:rsid w:val="00F86303"/>
    <w:rsid w:val="00F86B05"/>
    <w:rsid w:val="00F86EBB"/>
    <w:rsid w:val="00F872DA"/>
    <w:rsid w:val="00F87D6F"/>
    <w:rsid w:val="00F87EAD"/>
    <w:rsid w:val="00F87FCE"/>
    <w:rsid w:val="00F90048"/>
    <w:rsid w:val="00F9097B"/>
    <w:rsid w:val="00F911AE"/>
    <w:rsid w:val="00F9196D"/>
    <w:rsid w:val="00F91D27"/>
    <w:rsid w:val="00F92C80"/>
    <w:rsid w:val="00F930F2"/>
    <w:rsid w:val="00F93269"/>
    <w:rsid w:val="00F93365"/>
    <w:rsid w:val="00F93761"/>
    <w:rsid w:val="00F9396E"/>
    <w:rsid w:val="00F93D40"/>
    <w:rsid w:val="00F93E10"/>
    <w:rsid w:val="00F93E2F"/>
    <w:rsid w:val="00F940D2"/>
    <w:rsid w:val="00F9446F"/>
    <w:rsid w:val="00F94D4D"/>
    <w:rsid w:val="00F95013"/>
    <w:rsid w:val="00F95826"/>
    <w:rsid w:val="00F958E8"/>
    <w:rsid w:val="00F95C78"/>
    <w:rsid w:val="00F96043"/>
    <w:rsid w:val="00F965FE"/>
    <w:rsid w:val="00F973B4"/>
    <w:rsid w:val="00F973FD"/>
    <w:rsid w:val="00F9779E"/>
    <w:rsid w:val="00F97868"/>
    <w:rsid w:val="00F978CF"/>
    <w:rsid w:val="00F97B2F"/>
    <w:rsid w:val="00F97B58"/>
    <w:rsid w:val="00F97E95"/>
    <w:rsid w:val="00F97E9C"/>
    <w:rsid w:val="00FA0137"/>
    <w:rsid w:val="00FA021C"/>
    <w:rsid w:val="00FA029A"/>
    <w:rsid w:val="00FA0E17"/>
    <w:rsid w:val="00FA0E47"/>
    <w:rsid w:val="00FA0E87"/>
    <w:rsid w:val="00FA1AF2"/>
    <w:rsid w:val="00FA1BC5"/>
    <w:rsid w:val="00FA1C32"/>
    <w:rsid w:val="00FA2142"/>
    <w:rsid w:val="00FA4C15"/>
    <w:rsid w:val="00FA5475"/>
    <w:rsid w:val="00FA6671"/>
    <w:rsid w:val="00FA6ADF"/>
    <w:rsid w:val="00FA7669"/>
    <w:rsid w:val="00FA7BD2"/>
    <w:rsid w:val="00FA7C43"/>
    <w:rsid w:val="00FB03D0"/>
    <w:rsid w:val="00FB1319"/>
    <w:rsid w:val="00FB1355"/>
    <w:rsid w:val="00FB1389"/>
    <w:rsid w:val="00FB16DB"/>
    <w:rsid w:val="00FB226D"/>
    <w:rsid w:val="00FB2AAB"/>
    <w:rsid w:val="00FB2B13"/>
    <w:rsid w:val="00FB30A1"/>
    <w:rsid w:val="00FB38BD"/>
    <w:rsid w:val="00FB4645"/>
    <w:rsid w:val="00FB4787"/>
    <w:rsid w:val="00FB5C17"/>
    <w:rsid w:val="00FC0FF9"/>
    <w:rsid w:val="00FC14DF"/>
    <w:rsid w:val="00FC157E"/>
    <w:rsid w:val="00FC3824"/>
    <w:rsid w:val="00FC3F55"/>
    <w:rsid w:val="00FC44D7"/>
    <w:rsid w:val="00FC48B0"/>
    <w:rsid w:val="00FC494A"/>
    <w:rsid w:val="00FC4BF9"/>
    <w:rsid w:val="00FC5001"/>
    <w:rsid w:val="00FC521A"/>
    <w:rsid w:val="00FC53A1"/>
    <w:rsid w:val="00FC55D2"/>
    <w:rsid w:val="00FC5CB4"/>
    <w:rsid w:val="00FC72DB"/>
    <w:rsid w:val="00FC73A8"/>
    <w:rsid w:val="00FC75D9"/>
    <w:rsid w:val="00FC79D7"/>
    <w:rsid w:val="00FC7DA8"/>
    <w:rsid w:val="00FD0B0D"/>
    <w:rsid w:val="00FD1333"/>
    <w:rsid w:val="00FD186D"/>
    <w:rsid w:val="00FD213A"/>
    <w:rsid w:val="00FD2433"/>
    <w:rsid w:val="00FD28D2"/>
    <w:rsid w:val="00FD2C92"/>
    <w:rsid w:val="00FD2FE8"/>
    <w:rsid w:val="00FD35D9"/>
    <w:rsid w:val="00FD3D50"/>
    <w:rsid w:val="00FD4091"/>
    <w:rsid w:val="00FD4661"/>
    <w:rsid w:val="00FD48DE"/>
    <w:rsid w:val="00FD53F5"/>
    <w:rsid w:val="00FD5DD6"/>
    <w:rsid w:val="00FD6918"/>
    <w:rsid w:val="00FD6FCA"/>
    <w:rsid w:val="00FD7908"/>
    <w:rsid w:val="00FD7B81"/>
    <w:rsid w:val="00FE0509"/>
    <w:rsid w:val="00FE07AF"/>
    <w:rsid w:val="00FE116C"/>
    <w:rsid w:val="00FE171C"/>
    <w:rsid w:val="00FE2C35"/>
    <w:rsid w:val="00FE4735"/>
    <w:rsid w:val="00FE4F1C"/>
    <w:rsid w:val="00FE503E"/>
    <w:rsid w:val="00FE6429"/>
    <w:rsid w:val="00FE6660"/>
    <w:rsid w:val="00FF0588"/>
    <w:rsid w:val="00FF05F0"/>
    <w:rsid w:val="00FF0807"/>
    <w:rsid w:val="00FF10E5"/>
    <w:rsid w:val="00FF12B4"/>
    <w:rsid w:val="00FF19D3"/>
    <w:rsid w:val="00FF1A1D"/>
    <w:rsid w:val="00FF209F"/>
    <w:rsid w:val="00FF2817"/>
    <w:rsid w:val="00FF2BEE"/>
    <w:rsid w:val="00FF2D32"/>
    <w:rsid w:val="00FF45D6"/>
    <w:rsid w:val="00FF5E4F"/>
    <w:rsid w:val="00FF611C"/>
    <w:rsid w:val="00FF6F84"/>
    <w:rsid w:val="00FF77A0"/>
    <w:rsid w:val="00FF7A3E"/>
    <w:rsid w:val="00FF7D8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35" w:unhideWhenUsed="0" w:qFormat="1"/>
    <w:lsdException w:name="footnote reference" w:uiPriority="0"/>
    <w:lsdException w:name="annotation reference" w:uiPriority="0"/>
    <w:lsdException w:name="endnote reference"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nhideWhenUsed="0"/>
    <w:lsdException w:name="Placeholder Text" w:locked="0" w:unhideWhenUsed="0"/>
    <w:lsdException w:name="No Spacing" w:locked="0" w:semiHidden="0" w:uiPriority="1" w:unhideWhenUsed="0"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2">
    <w:name w:val="Normal"/>
    <w:qFormat/>
    <w:rsid w:val="00F8099F"/>
    <w:pPr>
      <w:spacing w:after="120"/>
      <w:jc w:val="both"/>
    </w:pPr>
    <w:rPr>
      <w:rFonts w:ascii="Tahoma" w:hAnsi="Tahoma"/>
      <w:sz w:val="22"/>
      <w:lang w:eastAsia="en-US"/>
    </w:rPr>
  </w:style>
  <w:style w:type="paragraph" w:styleId="10">
    <w:name w:val="heading 1"/>
    <w:aliases w:val="H1 Char,H1,Head1,Heading apps,h1,BMS Heading 1,H11,H12,H13,H14,H15,H16,H17,Outline1,Level 1 Topic Heading,Header1,Heading 1-ERI,l1,Head 1 (Chapter heading),Head 1,Head 11,Head 12,Head 111,Head 13,Head 112,Head 14,Head 113,Head 15,Head 114"/>
    <w:basedOn w:val="a2"/>
    <w:next w:val="a2"/>
    <w:link w:val="1Char"/>
    <w:qFormat/>
    <w:rsid w:val="007552F5"/>
    <w:pPr>
      <w:keepNext/>
      <w:shd w:val="clear" w:color="auto" w:fill="E6E6E6"/>
      <w:spacing w:before="240" w:line="360" w:lineRule="auto"/>
      <w:ind w:left="567" w:hanging="567"/>
      <w:jc w:val="left"/>
      <w:outlineLvl w:val="0"/>
    </w:pPr>
    <w:rPr>
      <w:b/>
      <w:spacing w:val="20"/>
      <w:kern w:val="28"/>
      <w:sz w:val="24"/>
    </w:rPr>
  </w:style>
  <w:style w:type="paragraph" w:styleId="2">
    <w:name w:val="heading 2"/>
    <w:aliases w:val="2,Header 2,h2,Heading Bug,H2,Sub-Head1,Heading 2- no#,H21,H22,H23,H2Normal,Sub Head,H211,H212,H221,H2111,H24,H213,H222,H2112,H231,H2121,H2211,H21111,H25,H26,H214,H223,H2113,H27,H215,H224,H2114,H28,H216,H225,H2115,H232,H241,H2122,H2212,ni2"/>
    <w:basedOn w:val="a2"/>
    <w:next w:val="a2"/>
    <w:link w:val="2Char"/>
    <w:qFormat/>
    <w:rsid w:val="00395422"/>
    <w:pPr>
      <w:keepNext/>
      <w:numPr>
        <w:ilvl w:val="1"/>
        <w:numId w:val="1"/>
      </w:numPr>
      <w:tabs>
        <w:tab w:val="left" w:pos="567"/>
      </w:tabs>
      <w:spacing w:before="240" w:line="360" w:lineRule="auto"/>
      <w:jc w:val="left"/>
      <w:outlineLvl w:val="1"/>
    </w:pPr>
    <w:rPr>
      <w:b/>
      <w:sz w:val="24"/>
      <w:u w:val="single"/>
    </w:rPr>
  </w:style>
  <w:style w:type="paragraph" w:styleId="3">
    <w:name w:val="heading 3"/>
    <w:aliases w:val="H3,Proposa,Project 3,h3,Heading 3 - old,1.2.3.,alltoc,3,Heading 4 Proposal,h31,h32,Bold Head,bh,(1.1.1),hd3,Minor,1.1.1 Heading,0,Heading 2.3,(Alt+3),Titles,(Alt+3)1,(Alt+3)2,(Alt+3)3,(Alt+3)4,(Alt+3)5,(Alt+3)6,(Alt+3)11,(Alt+3)21,l3,H31,H"/>
    <w:basedOn w:val="a2"/>
    <w:next w:val="a2"/>
    <w:link w:val="3Char"/>
    <w:qFormat/>
    <w:rsid w:val="00A80B9E"/>
    <w:pPr>
      <w:keepNext/>
      <w:numPr>
        <w:ilvl w:val="2"/>
        <w:numId w:val="1"/>
      </w:numPr>
      <w:tabs>
        <w:tab w:val="left" w:pos="1134"/>
      </w:tabs>
      <w:spacing w:before="240" w:after="240"/>
      <w:jc w:val="left"/>
      <w:outlineLvl w:val="2"/>
    </w:pPr>
    <w:rPr>
      <w:b/>
      <w:lang w:eastAsia="el-GR"/>
    </w:rPr>
  </w:style>
  <w:style w:type="paragraph" w:styleId="41">
    <w:name w:val="heading 4"/>
    <w:aliases w:val="Heading 4 Char,Heading 4 Char3 Char,Heading 4 Char Char2 Char,h4 Char Char2 Char,H41 Char Char2 Char,H4 Char Char2 Char,t4 Char Char2 Char,h41 Char Char2 Char,H42 Char Char2 Char,H411 Char Char2 Char,h42 Char Char2 Char,H43 Char Char2 Char"/>
    <w:basedOn w:val="a2"/>
    <w:next w:val="a2"/>
    <w:link w:val="4Char"/>
    <w:qFormat/>
    <w:rsid w:val="00902145"/>
    <w:pPr>
      <w:keepNext/>
      <w:numPr>
        <w:ilvl w:val="3"/>
        <w:numId w:val="1"/>
      </w:numPr>
      <w:tabs>
        <w:tab w:val="left" w:pos="1701"/>
      </w:tabs>
      <w:spacing w:before="240" w:after="240"/>
      <w:jc w:val="left"/>
      <w:outlineLvl w:val="3"/>
    </w:pPr>
    <w:rPr>
      <w:b/>
      <w:sz w:val="20"/>
      <w:lang w:eastAsia="el-GR"/>
    </w:rPr>
  </w:style>
  <w:style w:type="paragraph" w:styleId="51">
    <w:name w:val="heading 5"/>
    <w:aliases w:val="H5,H51,h5,H52,H511,H53,H512,H521,H5111,H54,H513,H55,H514,H56,H515,H522,H5112,H531,H5121,H541,H5131,H551,H5141,H57,H516,H523,H5113,H532,H5122,H542,H5132,H552,H5142,H58,H517,H524,H5114,H533,H5123,H543,H5133,H553,H5143,H59,H518,H525,H5115,ti"/>
    <w:basedOn w:val="a2"/>
    <w:next w:val="a2"/>
    <w:link w:val="5Char"/>
    <w:qFormat/>
    <w:rsid w:val="007552F5"/>
    <w:pPr>
      <w:numPr>
        <w:ilvl w:val="4"/>
        <w:numId w:val="1"/>
      </w:numPr>
      <w:spacing w:before="240"/>
      <w:ind w:left="2269" w:hanging="1418"/>
      <w:jc w:val="left"/>
      <w:outlineLvl w:val="4"/>
    </w:pPr>
    <w:rPr>
      <w:b/>
      <w:sz w:val="20"/>
    </w:rPr>
  </w:style>
  <w:style w:type="paragraph" w:styleId="6">
    <w:name w:val="heading 6"/>
    <w:aliases w:val="H6,Char Char,Char Char Char,Char Char + Left:  0 cm,... + Left:  0 cm,...,Heading 6 Char,Char Char Char Char Char Char,Char Char Char Char Char,hd6,h6, Char Char,H61,H62,H63,H64,H611,H65,H612,H621,H631,H641,H66,H613,H622,H632,H642,H67,H614"/>
    <w:basedOn w:val="a2"/>
    <w:next w:val="a2"/>
    <w:link w:val="6Char"/>
    <w:qFormat/>
    <w:rsid w:val="007552F5"/>
    <w:pPr>
      <w:numPr>
        <w:ilvl w:val="5"/>
        <w:numId w:val="1"/>
      </w:numPr>
      <w:spacing w:before="120" w:line="360" w:lineRule="auto"/>
      <w:ind w:hanging="1418"/>
      <w:outlineLvl w:val="5"/>
    </w:pPr>
    <w:rPr>
      <w:b/>
      <w:sz w:val="18"/>
    </w:rPr>
  </w:style>
  <w:style w:type="paragraph" w:styleId="7">
    <w:name w:val="heading 7"/>
    <w:aliases w:val="Επικεφαλίδα 7 Char Char,Επικεφαλίδα 7 Char Char Char,Επικεφαλίδα 7 Char Char + Justified,Heading 7 Char,Heading 7 Char Char,Heading 7 Char Char Char,Heading 7 Char1,Heading 7 Char Char1 Char,Heading 7 Char Char1 Char Char Char Char Char Ch"/>
    <w:basedOn w:val="a2"/>
    <w:next w:val="a2"/>
    <w:link w:val="7Char"/>
    <w:qFormat/>
    <w:rsid w:val="007552F5"/>
    <w:pPr>
      <w:numPr>
        <w:ilvl w:val="6"/>
        <w:numId w:val="1"/>
      </w:numPr>
      <w:tabs>
        <w:tab w:val="left" w:pos="2835"/>
      </w:tabs>
      <w:spacing w:before="120" w:after="60" w:line="360" w:lineRule="auto"/>
      <w:ind w:left="2836" w:hanging="1418"/>
      <w:outlineLvl w:val="6"/>
    </w:pPr>
    <w:rPr>
      <w:sz w:val="18"/>
      <w:u w:val="single"/>
    </w:rPr>
  </w:style>
  <w:style w:type="paragraph" w:styleId="8">
    <w:name w:val="heading 8"/>
    <w:basedOn w:val="a2"/>
    <w:next w:val="a2"/>
    <w:link w:val="8Char"/>
    <w:qFormat/>
    <w:rsid w:val="007552F5"/>
    <w:pPr>
      <w:tabs>
        <w:tab w:val="left" w:pos="3119"/>
      </w:tabs>
      <w:spacing w:before="120" w:after="60"/>
      <w:outlineLvl w:val="7"/>
    </w:pPr>
    <w:rPr>
      <w:sz w:val="18"/>
      <w:u w:val="single"/>
    </w:rPr>
  </w:style>
  <w:style w:type="paragraph" w:styleId="9">
    <w:name w:val="heading 9"/>
    <w:aliases w:val="AC&amp;E_1,App Heading"/>
    <w:basedOn w:val="a2"/>
    <w:next w:val="a2"/>
    <w:link w:val="9Char"/>
    <w:qFormat/>
    <w:rsid w:val="007552F5"/>
    <w:pPr>
      <w:numPr>
        <w:ilvl w:val="8"/>
        <w:numId w:val="2"/>
      </w:numPr>
      <w:tabs>
        <w:tab w:val="clear" w:pos="926"/>
        <w:tab w:val="left" w:pos="3119"/>
      </w:tabs>
      <w:spacing w:before="60" w:after="60"/>
      <w:ind w:left="3119" w:hanging="1701"/>
      <w:jc w:val="left"/>
      <w:outlineLvl w:val="8"/>
    </w:pPr>
    <w:rPr>
      <w:sz w:val="18"/>
      <w:u w:val="single"/>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Επικεφαλίδα 1 Char"/>
    <w:aliases w:val="H1 Char Char,H1 Char1,Head1 Char,Heading apps Char,h1 Char,BMS Heading 1 Char,H11 Char,H12 Char,H13 Char,H14 Char,H15 Char,H16 Char,H17 Char,Outline1 Char,Level 1 Topic Heading Char,Header1 Char,Heading 1-ERI Char,l1 Char,Head 1 Char"/>
    <w:link w:val="10"/>
    <w:locked/>
    <w:rsid w:val="00614C7D"/>
    <w:rPr>
      <w:rFonts w:ascii="Tahoma" w:hAnsi="Tahoma"/>
      <w:b/>
      <w:spacing w:val="20"/>
      <w:kern w:val="28"/>
      <w:sz w:val="24"/>
      <w:shd w:val="clear" w:color="auto" w:fill="E6E6E6"/>
      <w:lang w:eastAsia="en-US"/>
    </w:rPr>
  </w:style>
  <w:style w:type="character" w:customStyle="1" w:styleId="2Char">
    <w:name w:val="Επικεφαλίδα 2 Char"/>
    <w:aliases w:val="2 Char,Header 2 Char,h2 Char,Heading Bug Char,H2 Char,Sub-Head1 Char,Heading 2- no# Char,H21 Char,H22 Char,H23 Char,H2Normal Char,Sub Head Char,H211 Char,H212 Char,H221 Char,H2111 Char,H24 Char,H213 Char,H222 Char,H2112 Char,H231 Char"/>
    <w:link w:val="2"/>
    <w:locked/>
    <w:rsid w:val="007552F5"/>
    <w:rPr>
      <w:rFonts w:ascii="Tahoma" w:hAnsi="Tahoma"/>
      <w:b/>
      <w:sz w:val="24"/>
      <w:u w:val="single"/>
      <w:lang w:eastAsia="en-US"/>
    </w:rPr>
  </w:style>
  <w:style w:type="character" w:customStyle="1" w:styleId="3Char">
    <w:name w:val="Επικεφαλίδα 3 Char"/>
    <w:aliases w:val="H3 Char,Proposa Char,Project 3 Char,h3 Char,Heading 3 - old Char,1.2.3. Char,alltoc Char,3 Char,Heading 4 Proposal Char,h31 Char,h32 Char,Bold Head Char,bh Char,(1.1.1) Char,hd3 Char,Minor Char,1.1.1 Heading Char,0 Char,(Alt+3) Char"/>
    <w:link w:val="3"/>
    <w:locked/>
    <w:rsid w:val="00D35686"/>
    <w:rPr>
      <w:rFonts w:ascii="Tahoma" w:hAnsi="Tahoma"/>
      <w:b/>
      <w:sz w:val="22"/>
    </w:rPr>
  </w:style>
  <w:style w:type="character" w:customStyle="1" w:styleId="4Char">
    <w:name w:val="Επικεφαλίδα 4 Char"/>
    <w:aliases w:val="Heading 4 Char Char,Heading 4 Char3 Char Char,Heading 4 Char Char2 Char Char,h4 Char Char2 Char Char,H41 Char Char2 Char Char,H4 Char Char2 Char Char,t4 Char Char2 Char Char,h41 Char Char2 Char Char,H42 Char Char2 Char Char"/>
    <w:link w:val="41"/>
    <w:locked/>
    <w:rsid w:val="00902145"/>
    <w:rPr>
      <w:rFonts w:ascii="Tahoma" w:hAnsi="Tahoma"/>
      <w:b/>
    </w:rPr>
  </w:style>
  <w:style w:type="character" w:customStyle="1" w:styleId="5Char">
    <w:name w:val="Επικεφαλίδα 5 Char"/>
    <w:aliases w:val="H5 Char,H51 Char,h5 Char,H52 Char,H511 Char,H53 Char,H512 Char,H521 Char,H5111 Char,H54 Char,H513 Char,H55 Char,H514 Char,H56 Char,H515 Char,H522 Char,H5112 Char,H531 Char,H5121 Char,H541 Char,H5131 Char,H551 Char,H5141 Char,H57 Char"/>
    <w:link w:val="51"/>
    <w:locked/>
    <w:rsid w:val="00614C7D"/>
    <w:rPr>
      <w:rFonts w:ascii="Tahoma" w:hAnsi="Tahoma"/>
      <w:b/>
      <w:lang w:eastAsia="en-US"/>
    </w:rPr>
  </w:style>
  <w:style w:type="character" w:customStyle="1" w:styleId="6Char">
    <w:name w:val="Επικεφαλίδα 6 Char"/>
    <w:aliases w:val="H6 Char,Char Char Char1,Char Char Char Char1,Char Char + Left:  0 cm Char,... + Left:  0 cm Char,... Char,Heading 6 Char Char,Char Char Char Char Char Char Char,Char Char Char Char Char Char1,hd6 Char,h6 Char, Char Char Char,H61 Char"/>
    <w:link w:val="6"/>
    <w:locked/>
    <w:rsid w:val="00614C7D"/>
    <w:rPr>
      <w:rFonts w:ascii="Tahoma" w:hAnsi="Tahoma"/>
      <w:b/>
      <w:sz w:val="18"/>
      <w:lang w:eastAsia="en-US"/>
    </w:rPr>
  </w:style>
  <w:style w:type="character" w:customStyle="1" w:styleId="7Char">
    <w:name w:val="Επικεφαλίδα 7 Char"/>
    <w:aliases w:val="Επικεφαλίδα 7 Char Char Char1,Επικεφαλίδα 7 Char Char Char Char,Επικεφαλίδα 7 Char Char + Justified Char,Heading 7 Char Char1,Heading 7 Char Char Char1,Heading 7 Char Char Char Char,Heading 7 Char1 Char,Heading 7 Char Char1 Char Char"/>
    <w:link w:val="7"/>
    <w:locked/>
    <w:rsid w:val="00614C7D"/>
    <w:rPr>
      <w:rFonts w:ascii="Tahoma" w:hAnsi="Tahoma"/>
      <w:sz w:val="18"/>
      <w:u w:val="single"/>
      <w:lang w:eastAsia="en-US"/>
    </w:rPr>
  </w:style>
  <w:style w:type="character" w:customStyle="1" w:styleId="8Char">
    <w:name w:val="Επικεφαλίδα 8 Char"/>
    <w:link w:val="8"/>
    <w:locked/>
    <w:rsid w:val="00614C7D"/>
    <w:rPr>
      <w:rFonts w:ascii="Tahoma" w:hAnsi="Tahoma"/>
      <w:sz w:val="18"/>
      <w:u w:val="single"/>
      <w:lang w:val="el-GR"/>
    </w:rPr>
  </w:style>
  <w:style w:type="character" w:customStyle="1" w:styleId="9Char">
    <w:name w:val="Επικεφαλίδα 9 Char"/>
    <w:aliases w:val="AC&amp;E_1 Char,App Heading Char"/>
    <w:link w:val="9"/>
    <w:locked/>
    <w:rsid w:val="00614C7D"/>
    <w:rPr>
      <w:rFonts w:ascii="Tahoma" w:hAnsi="Tahoma"/>
      <w:sz w:val="18"/>
      <w:u w:val="single"/>
      <w:lang w:eastAsia="en-US"/>
    </w:rPr>
  </w:style>
  <w:style w:type="paragraph" w:styleId="a6">
    <w:name w:val="header"/>
    <w:aliases w:val="hd"/>
    <w:basedOn w:val="a2"/>
    <w:link w:val="Char"/>
    <w:rsid w:val="007552F5"/>
    <w:pPr>
      <w:tabs>
        <w:tab w:val="center" w:pos="4153"/>
        <w:tab w:val="right" w:pos="8306"/>
      </w:tabs>
      <w:spacing w:before="60" w:after="0" w:line="360" w:lineRule="auto"/>
      <w:jc w:val="left"/>
    </w:pPr>
    <w:rPr>
      <w:sz w:val="18"/>
      <w:lang w:eastAsia="el-GR"/>
    </w:rPr>
  </w:style>
  <w:style w:type="character" w:customStyle="1" w:styleId="Char">
    <w:name w:val="Κεφαλίδα Char"/>
    <w:aliases w:val="hd Char"/>
    <w:link w:val="a6"/>
    <w:uiPriority w:val="99"/>
    <w:locked/>
    <w:rsid w:val="005D3D47"/>
    <w:rPr>
      <w:rFonts w:ascii="Tahoma" w:hAnsi="Tahoma" w:cs="Times New Roman"/>
      <w:sz w:val="18"/>
      <w:lang w:val="el-GR"/>
    </w:rPr>
  </w:style>
  <w:style w:type="paragraph" w:styleId="11">
    <w:name w:val="toc 1"/>
    <w:basedOn w:val="a2"/>
    <w:next w:val="a2"/>
    <w:uiPriority w:val="39"/>
    <w:rsid w:val="007552F5"/>
    <w:pPr>
      <w:tabs>
        <w:tab w:val="right" w:pos="9639"/>
      </w:tabs>
      <w:spacing w:before="240"/>
      <w:ind w:left="567" w:hanging="567"/>
      <w:jc w:val="left"/>
    </w:pPr>
    <w:rPr>
      <w:b/>
      <w:noProof/>
    </w:rPr>
  </w:style>
  <w:style w:type="paragraph" w:styleId="20">
    <w:name w:val="toc 2"/>
    <w:basedOn w:val="a2"/>
    <w:next w:val="a2"/>
    <w:uiPriority w:val="39"/>
    <w:rsid w:val="007552F5"/>
    <w:pPr>
      <w:tabs>
        <w:tab w:val="right" w:pos="9639"/>
      </w:tabs>
      <w:spacing w:before="120"/>
      <w:ind w:left="851" w:hanging="851"/>
      <w:jc w:val="left"/>
    </w:pPr>
    <w:rPr>
      <w:noProof/>
      <w:szCs w:val="22"/>
      <w:u w:val="single"/>
    </w:rPr>
  </w:style>
  <w:style w:type="paragraph" w:styleId="30">
    <w:name w:val="toc 3"/>
    <w:basedOn w:val="a2"/>
    <w:next w:val="a2"/>
    <w:uiPriority w:val="39"/>
    <w:rsid w:val="007552F5"/>
    <w:pPr>
      <w:tabs>
        <w:tab w:val="right" w:pos="9639"/>
      </w:tabs>
      <w:spacing w:before="60"/>
      <w:ind w:left="1135" w:hanging="851"/>
      <w:jc w:val="left"/>
    </w:pPr>
    <w:rPr>
      <w:noProof/>
      <w:sz w:val="20"/>
    </w:rPr>
  </w:style>
  <w:style w:type="paragraph" w:styleId="12">
    <w:name w:val="index 1"/>
    <w:basedOn w:val="a2"/>
    <w:next w:val="a2"/>
    <w:uiPriority w:val="99"/>
    <w:semiHidden/>
    <w:rsid w:val="007552F5"/>
    <w:pPr>
      <w:tabs>
        <w:tab w:val="right" w:pos="4459"/>
      </w:tabs>
      <w:spacing w:after="40" w:line="264" w:lineRule="auto"/>
      <w:ind w:left="220" w:hanging="220"/>
    </w:pPr>
  </w:style>
  <w:style w:type="paragraph" w:styleId="a7">
    <w:name w:val="index heading"/>
    <w:basedOn w:val="a2"/>
    <w:next w:val="12"/>
    <w:uiPriority w:val="99"/>
    <w:semiHidden/>
    <w:rsid w:val="007552F5"/>
    <w:pPr>
      <w:spacing w:before="60" w:after="60"/>
    </w:pPr>
  </w:style>
  <w:style w:type="character" w:styleId="a8">
    <w:name w:val="page number"/>
    <w:uiPriority w:val="99"/>
    <w:rsid w:val="007552F5"/>
    <w:rPr>
      <w:rFonts w:ascii="Tahoma" w:hAnsi="Tahoma" w:cs="Times New Roman"/>
      <w:sz w:val="20"/>
    </w:rPr>
  </w:style>
  <w:style w:type="paragraph" w:styleId="a9">
    <w:name w:val="footer"/>
    <w:basedOn w:val="a2"/>
    <w:link w:val="Char0"/>
    <w:rsid w:val="007552F5"/>
    <w:pPr>
      <w:spacing w:before="20"/>
    </w:pPr>
    <w:rPr>
      <w:sz w:val="18"/>
      <w:lang w:eastAsia="el-GR"/>
    </w:rPr>
  </w:style>
  <w:style w:type="character" w:customStyle="1" w:styleId="Char0">
    <w:name w:val="Υποσέλιδο Char"/>
    <w:link w:val="a9"/>
    <w:uiPriority w:val="99"/>
    <w:locked/>
    <w:rsid w:val="005D3D47"/>
    <w:rPr>
      <w:rFonts w:ascii="Tahoma" w:hAnsi="Tahoma" w:cs="Times New Roman"/>
      <w:sz w:val="18"/>
      <w:lang w:val="el-GR"/>
    </w:rPr>
  </w:style>
  <w:style w:type="paragraph" w:styleId="42">
    <w:name w:val="toc 4"/>
    <w:basedOn w:val="a2"/>
    <w:next w:val="a2"/>
    <w:uiPriority w:val="39"/>
    <w:rsid w:val="007552F5"/>
    <w:pPr>
      <w:tabs>
        <w:tab w:val="right" w:pos="9639"/>
      </w:tabs>
      <w:spacing w:before="60" w:after="60"/>
      <w:ind w:left="1701" w:hanging="1134"/>
      <w:jc w:val="left"/>
    </w:pPr>
    <w:rPr>
      <w:sz w:val="20"/>
    </w:rPr>
  </w:style>
  <w:style w:type="paragraph" w:styleId="52">
    <w:name w:val="toc 5"/>
    <w:basedOn w:val="a2"/>
    <w:next w:val="a2"/>
    <w:uiPriority w:val="39"/>
    <w:rsid w:val="007552F5"/>
    <w:pPr>
      <w:tabs>
        <w:tab w:val="right" w:pos="9639"/>
      </w:tabs>
      <w:spacing w:before="60" w:after="60"/>
      <w:ind w:left="1985" w:hanging="1134"/>
      <w:jc w:val="left"/>
    </w:pPr>
    <w:rPr>
      <w:sz w:val="18"/>
    </w:rPr>
  </w:style>
  <w:style w:type="paragraph" w:styleId="60">
    <w:name w:val="toc 6"/>
    <w:basedOn w:val="a2"/>
    <w:next w:val="a2"/>
    <w:uiPriority w:val="39"/>
    <w:rsid w:val="007552F5"/>
    <w:pPr>
      <w:tabs>
        <w:tab w:val="right" w:pos="9639"/>
      </w:tabs>
      <w:spacing w:before="60" w:after="60"/>
      <w:ind w:left="2268" w:hanging="1134"/>
      <w:jc w:val="left"/>
    </w:pPr>
    <w:rPr>
      <w:sz w:val="18"/>
    </w:rPr>
  </w:style>
  <w:style w:type="paragraph" w:styleId="70">
    <w:name w:val="toc 7"/>
    <w:basedOn w:val="a2"/>
    <w:next w:val="a2"/>
    <w:autoRedefine/>
    <w:uiPriority w:val="39"/>
    <w:rsid w:val="007552F5"/>
    <w:pPr>
      <w:tabs>
        <w:tab w:val="left" w:pos="2552"/>
        <w:tab w:val="right" w:pos="9638"/>
      </w:tabs>
      <w:spacing w:before="60" w:after="60"/>
      <w:ind w:left="2552" w:hanging="1134"/>
      <w:jc w:val="left"/>
    </w:pPr>
    <w:rPr>
      <w:sz w:val="18"/>
    </w:rPr>
  </w:style>
  <w:style w:type="paragraph" w:styleId="80">
    <w:name w:val="toc 8"/>
    <w:basedOn w:val="a2"/>
    <w:next w:val="a2"/>
    <w:uiPriority w:val="39"/>
    <w:rsid w:val="007552F5"/>
    <w:pPr>
      <w:tabs>
        <w:tab w:val="right" w:pos="9639"/>
      </w:tabs>
      <w:spacing w:before="60" w:after="60"/>
      <w:ind w:left="3119" w:hanging="1418"/>
      <w:jc w:val="left"/>
    </w:pPr>
    <w:rPr>
      <w:sz w:val="18"/>
    </w:rPr>
  </w:style>
  <w:style w:type="paragraph" w:styleId="90">
    <w:name w:val="toc 9"/>
    <w:basedOn w:val="a2"/>
    <w:next w:val="a2"/>
    <w:uiPriority w:val="39"/>
    <w:rsid w:val="007552F5"/>
    <w:pPr>
      <w:tabs>
        <w:tab w:val="right" w:pos="9639"/>
      </w:tabs>
      <w:spacing w:before="60" w:after="60"/>
      <w:ind w:left="3686" w:hanging="1701"/>
      <w:jc w:val="left"/>
    </w:pPr>
    <w:rPr>
      <w:sz w:val="18"/>
    </w:rPr>
  </w:style>
  <w:style w:type="character" w:styleId="-">
    <w:name w:val="Hyperlink"/>
    <w:uiPriority w:val="99"/>
    <w:rsid w:val="007552F5"/>
    <w:rPr>
      <w:rFonts w:ascii="Tahoma" w:hAnsi="Tahoma" w:cs="Times New Roman"/>
      <w:color w:val="0000FF"/>
      <w:sz w:val="22"/>
      <w:u w:val="single"/>
    </w:rPr>
  </w:style>
  <w:style w:type="character" w:styleId="-0">
    <w:name w:val="FollowedHyperlink"/>
    <w:uiPriority w:val="99"/>
    <w:semiHidden/>
    <w:rsid w:val="007552F5"/>
    <w:rPr>
      <w:rFonts w:cs="Times New Roman"/>
      <w:color w:val="800080"/>
      <w:u w:val="single"/>
    </w:rPr>
  </w:style>
  <w:style w:type="paragraph" w:styleId="aa">
    <w:name w:val="Balloon Text"/>
    <w:basedOn w:val="a2"/>
    <w:link w:val="Char1"/>
    <w:uiPriority w:val="99"/>
    <w:semiHidden/>
    <w:rsid w:val="007552F5"/>
    <w:rPr>
      <w:rFonts w:cs="Tahoma"/>
      <w:sz w:val="16"/>
      <w:szCs w:val="16"/>
    </w:rPr>
  </w:style>
  <w:style w:type="character" w:customStyle="1" w:styleId="Char1">
    <w:name w:val="Κείμενο πλαισίου Char"/>
    <w:link w:val="aa"/>
    <w:uiPriority w:val="99"/>
    <w:semiHidden/>
    <w:locked/>
    <w:rsid w:val="00614C7D"/>
    <w:rPr>
      <w:rFonts w:cs="Times New Roman"/>
      <w:sz w:val="2"/>
      <w:lang w:eastAsia="en-US"/>
    </w:rPr>
  </w:style>
  <w:style w:type="character" w:styleId="ab">
    <w:name w:val="annotation reference"/>
    <w:semiHidden/>
    <w:rsid w:val="00792C75"/>
    <w:rPr>
      <w:rFonts w:cs="Times New Roman"/>
      <w:sz w:val="16"/>
    </w:rPr>
  </w:style>
  <w:style w:type="paragraph" w:styleId="ac">
    <w:name w:val="annotation text"/>
    <w:basedOn w:val="a2"/>
    <w:link w:val="Char2"/>
    <w:uiPriority w:val="99"/>
    <w:semiHidden/>
    <w:rsid w:val="00792C75"/>
    <w:rPr>
      <w:sz w:val="20"/>
    </w:rPr>
  </w:style>
  <w:style w:type="character" w:customStyle="1" w:styleId="Char2">
    <w:name w:val="Κείμενο σχολίου Char"/>
    <w:link w:val="ac"/>
    <w:uiPriority w:val="99"/>
    <w:semiHidden/>
    <w:locked/>
    <w:rsid w:val="00DE6C25"/>
    <w:rPr>
      <w:rFonts w:ascii="Tahoma" w:hAnsi="Tahoma" w:cs="Times New Roman"/>
      <w:lang w:val="el-GR" w:eastAsia="en-US"/>
    </w:rPr>
  </w:style>
  <w:style w:type="paragraph" w:styleId="ad">
    <w:name w:val="annotation subject"/>
    <w:basedOn w:val="ac"/>
    <w:next w:val="ac"/>
    <w:link w:val="Char3"/>
    <w:uiPriority w:val="99"/>
    <w:semiHidden/>
    <w:rsid w:val="00792C75"/>
    <w:rPr>
      <w:b/>
      <w:bCs/>
    </w:rPr>
  </w:style>
  <w:style w:type="character" w:customStyle="1" w:styleId="Char3">
    <w:name w:val="Θέμα σχολίου Char"/>
    <w:link w:val="ad"/>
    <w:uiPriority w:val="99"/>
    <w:semiHidden/>
    <w:locked/>
    <w:rsid w:val="00614C7D"/>
    <w:rPr>
      <w:rFonts w:ascii="Tahoma" w:hAnsi="Tahoma" w:cs="Times New Roman"/>
      <w:b/>
      <w:bCs/>
      <w:sz w:val="20"/>
      <w:szCs w:val="20"/>
      <w:lang w:val="el-GR" w:eastAsia="en-US"/>
    </w:rPr>
  </w:style>
  <w:style w:type="paragraph" w:styleId="ae">
    <w:name w:val="Document Map"/>
    <w:basedOn w:val="a2"/>
    <w:link w:val="Char4"/>
    <w:uiPriority w:val="99"/>
    <w:semiHidden/>
    <w:rsid w:val="007552F5"/>
    <w:pPr>
      <w:shd w:val="clear" w:color="auto" w:fill="000080"/>
    </w:pPr>
    <w:rPr>
      <w:rFonts w:cs="Tahoma"/>
    </w:rPr>
  </w:style>
  <w:style w:type="character" w:customStyle="1" w:styleId="Char4">
    <w:name w:val="Χάρτης εγγράφου Char"/>
    <w:link w:val="ae"/>
    <w:uiPriority w:val="99"/>
    <w:semiHidden/>
    <w:locked/>
    <w:rsid w:val="00614C7D"/>
    <w:rPr>
      <w:rFonts w:cs="Times New Roman"/>
      <w:sz w:val="2"/>
      <w:lang w:eastAsia="en-US"/>
    </w:rPr>
  </w:style>
  <w:style w:type="paragraph" w:customStyle="1" w:styleId="af">
    <w:name w:val="Πίνακας"/>
    <w:basedOn w:val="a2"/>
    <w:autoRedefine/>
    <w:uiPriority w:val="99"/>
    <w:semiHidden/>
    <w:rsid w:val="007552F5"/>
    <w:rPr>
      <w:rFonts w:ascii="Times New Roman" w:hAnsi="Times New Roman"/>
      <w:lang w:eastAsia="el-GR"/>
    </w:rPr>
  </w:style>
  <w:style w:type="character" w:styleId="af0">
    <w:name w:val="Strong"/>
    <w:uiPriority w:val="99"/>
    <w:qFormat/>
    <w:rsid w:val="007552F5"/>
    <w:rPr>
      <w:rFonts w:cs="Times New Roman"/>
      <w:b/>
    </w:rPr>
  </w:style>
  <w:style w:type="table" w:styleId="af1">
    <w:name w:val="Table Grid"/>
    <w:basedOn w:val="a4"/>
    <w:uiPriority w:val="99"/>
    <w:rsid w:val="007552F5"/>
    <w:pPr>
      <w:spacing w:after="120"/>
    </w:pPr>
    <w:rPr>
      <w:rFonts w:ascii="Tahoma" w:hAnsi="Tahom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Subtitle"/>
    <w:basedOn w:val="a2"/>
    <w:link w:val="Char5"/>
    <w:uiPriority w:val="99"/>
    <w:qFormat/>
    <w:rsid w:val="007552F5"/>
    <w:pPr>
      <w:spacing w:after="60"/>
      <w:jc w:val="center"/>
    </w:pPr>
    <w:rPr>
      <w:sz w:val="24"/>
    </w:rPr>
  </w:style>
  <w:style w:type="character" w:customStyle="1" w:styleId="Char5">
    <w:name w:val="Υπότιτλος Char"/>
    <w:link w:val="af2"/>
    <w:uiPriority w:val="99"/>
    <w:locked/>
    <w:rsid w:val="00AB68FB"/>
    <w:rPr>
      <w:rFonts w:ascii="Tahoma" w:hAnsi="Tahoma" w:cs="Times New Roman"/>
      <w:sz w:val="24"/>
      <w:lang w:val="el-GR" w:eastAsia="en-US"/>
    </w:rPr>
  </w:style>
  <w:style w:type="paragraph" w:styleId="af3">
    <w:name w:val="footnote text"/>
    <w:basedOn w:val="a2"/>
    <w:link w:val="Char6"/>
    <w:rsid w:val="007552F5"/>
    <w:pPr>
      <w:tabs>
        <w:tab w:val="left" w:leader="dot" w:pos="284"/>
      </w:tabs>
      <w:ind w:left="284" w:hanging="284"/>
    </w:pPr>
    <w:rPr>
      <w:sz w:val="20"/>
    </w:rPr>
  </w:style>
  <w:style w:type="character" w:customStyle="1" w:styleId="Char6">
    <w:name w:val="Κείμενο υποσημείωσης Char"/>
    <w:link w:val="af3"/>
    <w:locked/>
    <w:rsid w:val="00DE6C25"/>
    <w:rPr>
      <w:rFonts w:ascii="Tahoma" w:hAnsi="Tahoma" w:cs="Times New Roman"/>
      <w:lang w:val="el-GR" w:eastAsia="en-US"/>
    </w:rPr>
  </w:style>
  <w:style w:type="character" w:styleId="af4">
    <w:name w:val="footnote reference"/>
    <w:aliases w:val="Footnote symbol,Footnote,Footnote reference number,note TESI"/>
    <w:rsid w:val="007552F5"/>
    <w:rPr>
      <w:rFonts w:ascii="Tahoma" w:hAnsi="Tahoma" w:cs="Times New Roman"/>
      <w:b/>
      <w:sz w:val="22"/>
      <w:vertAlign w:val="superscript"/>
    </w:rPr>
  </w:style>
  <w:style w:type="paragraph" w:styleId="af5">
    <w:name w:val="List"/>
    <w:basedOn w:val="a2"/>
    <w:rsid w:val="007552F5"/>
    <w:pPr>
      <w:ind w:left="283" w:hanging="283"/>
    </w:pPr>
    <w:rPr>
      <w:rFonts w:ascii="Arial" w:hAnsi="Arial"/>
    </w:rPr>
  </w:style>
  <w:style w:type="paragraph" w:customStyle="1" w:styleId="af6">
    <w:name w:val="σχήμα"/>
    <w:basedOn w:val="a2"/>
    <w:next w:val="a2"/>
    <w:uiPriority w:val="99"/>
    <w:semiHidden/>
    <w:rsid w:val="007552F5"/>
    <w:pPr>
      <w:jc w:val="left"/>
    </w:pPr>
    <w:rPr>
      <w:b/>
    </w:rPr>
  </w:style>
  <w:style w:type="paragraph" w:customStyle="1" w:styleId="head1">
    <w:name w:val="head1"/>
    <w:basedOn w:val="a6"/>
    <w:uiPriority w:val="99"/>
    <w:semiHidden/>
    <w:rsid w:val="007552F5"/>
    <w:rPr>
      <w:b/>
      <w:i/>
      <w:sz w:val="36"/>
      <w:lang w:val="en-US"/>
    </w:rPr>
  </w:style>
  <w:style w:type="paragraph" w:customStyle="1" w:styleId="head2">
    <w:name w:val="head2"/>
    <w:basedOn w:val="a6"/>
    <w:uiPriority w:val="99"/>
    <w:semiHidden/>
    <w:rsid w:val="007552F5"/>
    <w:pPr>
      <w:jc w:val="center"/>
    </w:pPr>
    <w:rPr>
      <w:i/>
      <w:sz w:val="32"/>
      <w:lang w:val="en-US"/>
    </w:rPr>
  </w:style>
  <w:style w:type="paragraph" w:styleId="af7">
    <w:name w:val="Body Text"/>
    <w:aliases w:val="Σώμα κείμενου,Body Text1,body text,contents,heading_txt,bodytxy2,Body Text - Level 2,bt,??2,Oracle Response,sp,sbs,block text,1,bt4,body text4,bt5,body text5,bt1,body text1,Resume Text,BODY TEXT,txt1,T1,Title 1,bullet title,t,Block text"/>
    <w:basedOn w:val="a2"/>
    <w:link w:val="Char7"/>
    <w:uiPriority w:val="99"/>
    <w:semiHidden/>
    <w:rsid w:val="007552F5"/>
    <w:rPr>
      <w:rFonts w:ascii="Arial" w:hAnsi="Arial"/>
    </w:rPr>
  </w:style>
  <w:style w:type="character" w:customStyle="1" w:styleId="BodyTextChar">
    <w:name w:val="Body Text Char"/>
    <w:aliases w:val="Σώμα κείμενου Char,Body Text1 Char,body text Char,contents Char,heading_txt Char,bodytxy2 Char,Body Text - Level 2 Char,bt Char,??2 Char,Oracle Response Char,sp Char,sbs Char,block text Char,1 Char,bt4 Char,body text4 Char,bt5 Char,t Char"/>
    <w:uiPriority w:val="99"/>
    <w:semiHidden/>
    <w:rsid w:val="00EE7796"/>
    <w:rPr>
      <w:rFonts w:ascii="Tahoma" w:hAnsi="Tahoma"/>
      <w:szCs w:val="20"/>
      <w:lang w:eastAsia="en-US"/>
    </w:rPr>
  </w:style>
  <w:style w:type="character" w:customStyle="1" w:styleId="BodyTextChar5">
    <w:name w:val="Body Text Char5"/>
    <w:aliases w:val="Σώμα κείμενου Char5,Body Text1 Char5,body text Char5,contents Char5,heading_txt Char5,bodytxy2 Char5,Body Text - Level 2 Char5,bt Char5,??2 Char5,Oracle Response Char5,sp Char5,sbs Char5,block text Char5,1 Char5,bt4 Char5,bt5 Char5,t Cha"/>
    <w:uiPriority w:val="99"/>
    <w:semiHidden/>
    <w:locked/>
    <w:rsid w:val="00446BCD"/>
    <w:rPr>
      <w:rFonts w:ascii="Tahoma" w:hAnsi="Tahoma" w:cs="Times New Roman"/>
      <w:sz w:val="20"/>
      <w:szCs w:val="20"/>
      <w:lang w:eastAsia="en-US"/>
    </w:rPr>
  </w:style>
  <w:style w:type="character" w:customStyle="1" w:styleId="BodyTextChar4">
    <w:name w:val="Body Text Char4"/>
    <w:aliases w:val="Σώμα κείμενου Char4,Body Text1 Char4,body text Char4,contents Char4,heading_txt Char4,bodytxy2 Char4,Body Text - Level 2 Char4,bt Char4,??2 Char4,Oracle Response Char4,sp Char4,sbs Char4,block text Char4,1 Char4,bt4 Char4,bt5 Char4,t Ch"/>
    <w:uiPriority w:val="99"/>
    <w:semiHidden/>
    <w:locked/>
    <w:rsid w:val="00696ACB"/>
    <w:rPr>
      <w:rFonts w:ascii="Tahoma" w:hAnsi="Tahoma" w:cs="Times New Roman"/>
      <w:sz w:val="20"/>
      <w:szCs w:val="20"/>
      <w:lang w:eastAsia="en-US"/>
    </w:rPr>
  </w:style>
  <w:style w:type="character" w:customStyle="1" w:styleId="BodyTextChar3">
    <w:name w:val="Body Text Char3"/>
    <w:aliases w:val="Σώμα κείμενου Char3,Body Text1 Char3,body text Char3,contents Char3,heading_txt Char3,bodytxy2 Char3,Body Text - Level 2 Char3,bt Char3,??2 Char3,Oracle Response Char3,sp Char3,sbs Char3,block text Char3,1 Char3,bt4 Char3,bt5 Char3,t Ch2"/>
    <w:uiPriority w:val="99"/>
    <w:semiHidden/>
    <w:rsid w:val="00E238E3"/>
    <w:rPr>
      <w:rFonts w:ascii="Tahoma" w:hAnsi="Tahoma" w:cs="Times New Roman"/>
      <w:sz w:val="20"/>
      <w:szCs w:val="20"/>
      <w:lang w:eastAsia="en-US"/>
    </w:rPr>
  </w:style>
  <w:style w:type="character" w:customStyle="1" w:styleId="BodyTextChar2">
    <w:name w:val="Body Text Char2"/>
    <w:aliases w:val="Σώμα κείμενου Char2,Body Text1 Char2,body text Char2,contents Char2,heading_txt Char2,bodytxy2 Char2,Body Text - Level 2 Char2,bt Char2,??2 Char2,Oracle Response Char2,sp Char2,sbs Char2,block text Char2,1 Char2,bt4 Char2,bt5 Char2,t Ch1"/>
    <w:uiPriority w:val="99"/>
    <w:semiHidden/>
    <w:locked/>
    <w:rsid w:val="00B5042F"/>
    <w:rPr>
      <w:rFonts w:ascii="Tahoma" w:hAnsi="Tahoma" w:cs="Times New Roman"/>
      <w:sz w:val="20"/>
      <w:szCs w:val="20"/>
      <w:lang w:eastAsia="en-US"/>
    </w:rPr>
  </w:style>
  <w:style w:type="character" w:customStyle="1" w:styleId="Char7">
    <w:name w:val="Σώμα κειμένου Char"/>
    <w:aliases w:val="Σώμα κείμενου Char1,Body Text1 Char1,body text Char1,contents Char1,heading_txt Char1,bodytxy2 Char1,Body Text - Level 2 Char1,bt Char1,??2 Char1,Oracle Response Char1,sp Char1,sbs Char1,block text Char1,1 Char1,bt4 Char1,bt5 Char1"/>
    <w:link w:val="af7"/>
    <w:uiPriority w:val="99"/>
    <w:semiHidden/>
    <w:locked/>
    <w:rsid w:val="00614C7D"/>
    <w:rPr>
      <w:rFonts w:ascii="Tahoma" w:hAnsi="Tahoma" w:cs="Times New Roman"/>
      <w:sz w:val="20"/>
      <w:szCs w:val="20"/>
      <w:lang w:eastAsia="en-US"/>
    </w:rPr>
  </w:style>
  <w:style w:type="paragraph" w:customStyle="1" w:styleId="firstpage">
    <w:name w:val="first page"/>
    <w:basedOn w:val="10"/>
    <w:link w:val="firstpageChar"/>
    <w:uiPriority w:val="99"/>
    <w:rsid w:val="007552F5"/>
    <w:pPr>
      <w:pBdr>
        <w:bottom w:val="single" w:sz="6" w:space="1" w:color="auto"/>
      </w:pBdr>
      <w:shd w:val="clear" w:color="auto" w:fill="E0E0E0"/>
      <w:spacing w:before="360"/>
      <w:ind w:left="1418" w:hanging="1418"/>
      <w:outlineLvl w:val="9"/>
    </w:pPr>
  </w:style>
  <w:style w:type="character" w:customStyle="1" w:styleId="firstpageChar">
    <w:name w:val="first page Char"/>
    <w:link w:val="firstpage"/>
    <w:uiPriority w:val="99"/>
    <w:locked/>
    <w:rsid w:val="007552F5"/>
    <w:rPr>
      <w:rFonts w:ascii="Tahoma" w:hAnsi="Tahoma"/>
      <w:b/>
      <w:spacing w:val="20"/>
      <w:kern w:val="28"/>
      <w:sz w:val="24"/>
      <w:lang w:val="el-GR" w:eastAsia="en-US"/>
    </w:rPr>
  </w:style>
  <w:style w:type="paragraph" w:customStyle="1" w:styleId="StylefirstpageLeft0cmFirstline0cm">
    <w:name w:val="Style first page + Left:  0 cm First line:  0 cm"/>
    <w:basedOn w:val="firstpage"/>
    <w:uiPriority w:val="99"/>
    <w:semiHidden/>
    <w:rsid w:val="007552F5"/>
    <w:pPr>
      <w:ind w:left="0" w:firstLine="0"/>
    </w:pPr>
    <w:rPr>
      <w:bCs/>
    </w:rPr>
  </w:style>
  <w:style w:type="paragraph" w:styleId="21">
    <w:name w:val="Body Text 2"/>
    <w:basedOn w:val="a2"/>
    <w:link w:val="2Char0"/>
    <w:uiPriority w:val="99"/>
    <w:rsid w:val="007552F5"/>
    <w:rPr>
      <w:rFonts w:cs="Tahoma"/>
      <w:sz w:val="20"/>
    </w:rPr>
  </w:style>
  <w:style w:type="character" w:customStyle="1" w:styleId="2Char0">
    <w:name w:val="Σώμα κείμενου 2 Char"/>
    <w:link w:val="21"/>
    <w:uiPriority w:val="99"/>
    <w:semiHidden/>
    <w:locked/>
    <w:rsid w:val="00614C7D"/>
    <w:rPr>
      <w:rFonts w:ascii="Tahoma" w:hAnsi="Tahoma" w:cs="Times New Roman"/>
      <w:sz w:val="20"/>
      <w:szCs w:val="20"/>
      <w:lang w:eastAsia="en-US"/>
    </w:rPr>
  </w:style>
  <w:style w:type="paragraph" w:styleId="31">
    <w:name w:val="Body Text 3"/>
    <w:basedOn w:val="a2"/>
    <w:link w:val="3Char0"/>
    <w:uiPriority w:val="99"/>
    <w:semiHidden/>
    <w:rsid w:val="007552F5"/>
    <w:pPr>
      <w:ind w:right="170"/>
    </w:pPr>
  </w:style>
  <w:style w:type="character" w:customStyle="1" w:styleId="3Char0">
    <w:name w:val="Σώμα κείμενου 3 Char"/>
    <w:link w:val="31"/>
    <w:uiPriority w:val="99"/>
    <w:semiHidden/>
    <w:locked/>
    <w:rsid w:val="00614C7D"/>
    <w:rPr>
      <w:rFonts w:ascii="Tahoma" w:hAnsi="Tahoma" w:cs="Times New Roman"/>
      <w:sz w:val="16"/>
      <w:szCs w:val="16"/>
      <w:lang w:eastAsia="en-US"/>
    </w:rPr>
  </w:style>
  <w:style w:type="paragraph" w:styleId="af8">
    <w:name w:val="Normal Indent"/>
    <w:basedOn w:val="a2"/>
    <w:uiPriority w:val="99"/>
    <w:semiHidden/>
    <w:rsid w:val="007552F5"/>
    <w:pPr>
      <w:tabs>
        <w:tab w:val="left" w:pos="1276"/>
        <w:tab w:val="left" w:pos="1559"/>
      </w:tabs>
      <w:ind w:left="1276" w:hanging="709"/>
    </w:pPr>
  </w:style>
  <w:style w:type="paragraph" w:customStyle="1" w:styleId="Tabletext">
    <w:name w:val="Table text"/>
    <w:aliases w:val="ta"/>
    <w:basedOn w:val="a2"/>
    <w:link w:val="TabletextChar"/>
    <w:rsid w:val="007552F5"/>
    <w:pPr>
      <w:widowControl w:val="0"/>
      <w:jc w:val="left"/>
    </w:pPr>
    <w:rPr>
      <w:sz w:val="20"/>
    </w:rPr>
  </w:style>
  <w:style w:type="character" w:customStyle="1" w:styleId="TabletextChar">
    <w:name w:val="Table text Char"/>
    <w:link w:val="Tabletext"/>
    <w:locked/>
    <w:rsid w:val="007552F5"/>
    <w:rPr>
      <w:rFonts w:ascii="Tahoma" w:hAnsi="Tahoma"/>
      <w:lang w:val="el-GR" w:eastAsia="en-US"/>
    </w:rPr>
  </w:style>
  <w:style w:type="paragraph" w:styleId="a1">
    <w:name w:val="List Bullet"/>
    <w:basedOn w:val="a2"/>
    <w:uiPriority w:val="99"/>
    <w:rsid w:val="007552F5"/>
    <w:pPr>
      <w:numPr>
        <w:numId w:val="18"/>
      </w:numPr>
    </w:pPr>
  </w:style>
  <w:style w:type="paragraph" w:styleId="af9">
    <w:name w:val="Body Text Indent"/>
    <w:basedOn w:val="a2"/>
    <w:link w:val="Char8"/>
    <w:uiPriority w:val="99"/>
    <w:semiHidden/>
    <w:rsid w:val="007552F5"/>
    <w:pPr>
      <w:ind w:left="283"/>
    </w:pPr>
    <w:rPr>
      <w:rFonts w:ascii="Arial" w:hAnsi="Arial"/>
    </w:rPr>
  </w:style>
  <w:style w:type="character" w:customStyle="1" w:styleId="Char8">
    <w:name w:val="Σώμα κείμενου με εσοχή Char"/>
    <w:link w:val="af9"/>
    <w:uiPriority w:val="99"/>
    <w:locked/>
    <w:rsid w:val="00B641F9"/>
    <w:rPr>
      <w:rFonts w:ascii="Arial" w:hAnsi="Arial" w:cs="Times New Roman"/>
      <w:sz w:val="22"/>
      <w:lang w:val="el-GR" w:eastAsia="en-US"/>
    </w:rPr>
  </w:style>
  <w:style w:type="paragraph" w:styleId="22">
    <w:name w:val="Body Text Indent 2"/>
    <w:basedOn w:val="a2"/>
    <w:link w:val="2Char1"/>
    <w:uiPriority w:val="99"/>
    <w:semiHidden/>
    <w:rsid w:val="007552F5"/>
    <w:pPr>
      <w:ind w:left="567"/>
    </w:pPr>
    <w:rPr>
      <w:rFonts w:ascii="Arial" w:hAnsi="Arial"/>
    </w:rPr>
  </w:style>
  <w:style w:type="character" w:customStyle="1" w:styleId="2Char1">
    <w:name w:val="Σώμα κείμενου με εσοχή 2 Char"/>
    <w:link w:val="22"/>
    <w:uiPriority w:val="99"/>
    <w:semiHidden/>
    <w:locked/>
    <w:rsid w:val="00614C7D"/>
    <w:rPr>
      <w:rFonts w:ascii="Tahoma" w:hAnsi="Tahoma" w:cs="Times New Roman"/>
      <w:sz w:val="20"/>
      <w:szCs w:val="20"/>
      <w:lang w:eastAsia="en-US"/>
    </w:rPr>
  </w:style>
  <w:style w:type="paragraph" w:styleId="32">
    <w:name w:val="Body Text Indent 3"/>
    <w:basedOn w:val="a2"/>
    <w:link w:val="3Char1"/>
    <w:semiHidden/>
    <w:rsid w:val="007552F5"/>
    <w:pPr>
      <w:ind w:left="567"/>
    </w:pPr>
  </w:style>
  <w:style w:type="character" w:customStyle="1" w:styleId="3Char1">
    <w:name w:val="Σώμα κείμενου με εσοχή 3 Char"/>
    <w:link w:val="32"/>
    <w:semiHidden/>
    <w:locked/>
    <w:rsid w:val="00614C7D"/>
    <w:rPr>
      <w:rFonts w:ascii="Tahoma" w:hAnsi="Tahoma" w:cs="Times New Roman"/>
      <w:sz w:val="16"/>
      <w:szCs w:val="16"/>
      <w:lang w:eastAsia="en-US"/>
    </w:rPr>
  </w:style>
  <w:style w:type="paragraph" w:styleId="23">
    <w:name w:val="List 2"/>
    <w:basedOn w:val="a2"/>
    <w:uiPriority w:val="99"/>
    <w:semiHidden/>
    <w:rsid w:val="007552F5"/>
    <w:pPr>
      <w:ind w:left="566" w:hanging="283"/>
    </w:pPr>
    <w:rPr>
      <w:rFonts w:ascii="Arial" w:hAnsi="Arial"/>
    </w:rPr>
  </w:style>
  <w:style w:type="character" w:customStyle="1" w:styleId="afa">
    <w:name w:val="Στυλ Διακριτή διαγραφή"/>
    <w:uiPriority w:val="99"/>
    <w:semiHidden/>
    <w:rsid w:val="007552F5"/>
  </w:style>
  <w:style w:type="character" w:customStyle="1" w:styleId="afb">
    <w:name w:val="Στυλ Πλάγια Διακριτή διαγραφή"/>
    <w:uiPriority w:val="99"/>
    <w:semiHidden/>
    <w:rsid w:val="007552F5"/>
    <w:rPr>
      <w:i/>
    </w:rPr>
  </w:style>
  <w:style w:type="paragraph" w:customStyle="1" w:styleId="Heading1a">
    <w:name w:val="Heading 1a"/>
    <w:basedOn w:val="10"/>
    <w:uiPriority w:val="99"/>
    <w:semiHidden/>
    <w:rsid w:val="007552F5"/>
    <w:pPr>
      <w:keepNext w:val="0"/>
      <w:tabs>
        <w:tab w:val="num" w:pos="432"/>
      </w:tabs>
      <w:ind w:left="432" w:hanging="432"/>
    </w:pPr>
  </w:style>
  <w:style w:type="paragraph" w:customStyle="1" w:styleId="Heading2a">
    <w:name w:val="Heading 2a"/>
    <w:basedOn w:val="2"/>
    <w:uiPriority w:val="99"/>
    <w:semiHidden/>
    <w:rsid w:val="007552F5"/>
    <w:pPr>
      <w:keepNext w:val="0"/>
      <w:numPr>
        <w:ilvl w:val="0"/>
        <w:numId w:val="0"/>
      </w:numPr>
      <w:tabs>
        <w:tab w:val="clear" w:pos="567"/>
        <w:tab w:val="num" w:pos="576"/>
      </w:tabs>
      <w:ind w:left="576" w:hanging="576"/>
    </w:pPr>
  </w:style>
  <w:style w:type="paragraph" w:customStyle="1" w:styleId="Heading3a">
    <w:name w:val="Heading 3a"/>
    <w:basedOn w:val="3"/>
    <w:uiPriority w:val="99"/>
    <w:semiHidden/>
    <w:rsid w:val="007552F5"/>
    <w:pPr>
      <w:keepNext w:val="0"/>
      <w:numPr>
        <w:ilvl w:val="0"/>
        <w:numId w:val="0"/>
      </w:numPr>
      <w:tabs>
        <w:tab w:val="num" w:pos="720"/>
      </w:tabs>
      <w:ind w:left="720" w:hanging="720"/>
    </w:pPr>
  </w:style>
  <w:style w:type="paragraph" w:customStyle="1" w:styleId="Heading4a">
    <w:name w:val="Heading 4a"/>
    <w:basedOn w:val="41"/>
    <w:uiPriority w:val="99"/>
    <w:semiHidden/>
    <w:rsid w:val="007552F5"/>
    <w:pPr>
      <w:keepNext w:val="0"/>
      <w:numPr>
        <w:ilvl w:val="0"/>
        <w:numId w:val="0"/>
      </w:numPr>
      <w:tabs>
        <w:tab w:val="num" w:pos="864"/>
      </w:tabs>
      <w:ind w:left="864" w:hanging="864"/>
    </w:pPr>
    <w:rPr>
      <w:b w:val="0"/>
      <w:i/>
    </w:rPr>
  </w:style>
  <w:style w:type="paragraph" w:customStyle="1" w:styleId="tableHeader">
    <w:name w:val="table Header"/>
    <w:basedOn w:val="Normalmystyle"/>
    <w:uiPriority w:val="99"/>
    <w:semiHidden/>
    <w:rsid w:val="007552F5"/>
    <w:pPr>
      <w:spacing w:before="120"/>
      <w:ind w:left="357" w:hanging="357"/>
      <w:jc w:val="center"/>
      <w:outlineLvl w:val="1"/>
    </w:pPr>
    <w:rPr>
      <w:b/>
    </w:rPr>
  </w:style>
  <w:style w:type="paragraph" w:customStyle="1" w:styleId="Normalmystyle">
    <w:name w:val="Normal.mystyle"/>
    <w:basedOn w:val="a2"/>
    <w:uiPriority w:val="99"/>
    <w:semiHidden/>
    <w:rsid w:val="007552F5"/>
    <w:pPr>
      <w:widowControl w:val="0"/>
    </w:pPr>
  </w:style>
  <w:style w:type="paragraph" w:customStyle="1" w:styleId="figureFooter">
    <w:name w:val="figure Footer"/>
    <w:basedOn w:val="Normalmystyle"/>
    <w:next w:val="Normalmystyle"/>
    <w:uiPriority w:val="99"/>
    <w:semiHidden/>
    <w:rsid w:val="007552F5"/>
    <w:pPr>
      <w:keepNext/>
      <w:tabs>
        <w:tab w:val="num" w:pos="1021"/>
      </w:tabs>
      <w:spacing w:before="60"/>
      <w:ind w:left="1021" w:hanging="1021"/>
      <w:jc w:val="center"/>
    </w:pPr>
    <w:rPr>
      <w:b/>
    </w:rPr>
  </w:style>
  <w:style w:type="paragraph" w:styleId="33">
    <w:name w:val="List Number 3"/>
    <w:basedOn w:val="24"/>
    <w:uiPriority w:val="99"/>
    <w:semiHidden/>
    <w:rsid w:val="007552F5"/>
    <w:pPr>
      <w:widowControl w:val="0"/>
      <w:tabs>
        <w:tab w:val="clear" w:pos="720"/>
        <w:tab w:val="num" w:pos="360"/>
        <w:tab w:val="left" w:pos="1134"/>
      </w:tabs>
      <w:spacing w:before="0" w:after="120"/>
    </w:pPr>
  </w:style>
  <w:style w:type="paragraph" w:styleId="24">
    <w:name w:val="List Number 2"/>
    <w:basedOn w:val="a2"/>
    <w:uiPriority w:val="99"/>
    <w:semiHidden/>
    <w:rsid w:val="007552F5"/>
    <w:pPr>
      <w:tabs>
        <w:tab w:val="num" w:pos="720"/>
      </w:tabs>
      <w:spacing w:before="60" w:after="60"/>
      <w:ind w:left="720" w:hanging="360"/>
    </w:pPr>
  </w:style>
  <w:style w:type="paragraph" w:customStyle="1" w:styleId="Header-NoOutline">
    <w:name w:val="Header -No Outline"/>
    <w:basedOn w:val="a6"/>
    <w:uiPriority w:val="99"/>
    <w:semiHidden/>
    <w:rsid w:val="00DD4E4D"/>
    <w:pPr>
      <w:ind w:firstLine="113"/>
      <w:jc w:val="center"/>
    </w:pPr>
    <w:rPr>
      <w:b/>
      <w:sz w:val="32"/>
    </w:rPr>
  </w:style>
  <w:style w:type="paragraph" w:customStyle="1" w:styleId="periex">
    <w:name w:val="periex"/>
    <w:basedOn w:val="a2"/>
    <w:uiPriority w:val="99"/>
    <w:semiHidden/>
    <w:rsid w:val="007552F5"/>
    <w:pPr>
      <w:spacing w:before="480" w:after="480"/>
    </w:pPr>
    <w:rPr>
      <w:b/>
      <w:sz w:val="32"/>
    </w:rPr>
  </w:style>
  <w:style w:type="paragraph" w:customStyle="1" w:styleId="greek-items">
    <w:name w:val="greek-items"/>
    <w:basedOn w:val="a2"/>
    <w:uiPriority w:val="99"/>
    <w:semiHidden/>
    <w:rsid w:val="007552F5"/>
    <w:pPr>
      <w:tabs>
        <w:tab w:val="left" w:pos="426"/>
      </w:tabs>
      <w:spacing w:before="240"/>
      <w:ind w:left="426" w:hanging="426"/>
    </w:pPr>
  </w:style>
  <w:style w:type="paragraph" w:customStyle="1" w:styleId="b1l">
    <w:name w:val="b1l"/>
    <w:basedOn w:val="a2"/>
    <w:next w:val="a2"/>
    <w:uiPriority w:val="99"/>
    <w:semiHidden/>
    <w:rsid w:val="007552F5"/>
    <w:pPr>
      <w:overflowPunct w:val="0"/>
      <w:autoSpaceDE w:val="0"/>
      <w:autoSpaceDN w:val="0"/>
      <w:adjustRightInd w:val="0"/>
      <w:spacing w:before="120" w:line="300" w:lineRule="atLeast"/>
      <w:textAlignment w:val="baseline"/>
    </w:pPr>
  </w:style>
  <w:style w:type="paragraph" w:customStyle="1" w:styleId="SmallLetters">
    <w:name w:val="Small Letters"/>
    <w:basedOn w:val="a2"/>
    <w:uiPriority w:val="99"/>
    <w:semiHidden/>
    <w:rsid w:val="007552F5"/>
    <w:pPr>
      <w:spacing w:after="240"/>
      <w:jc w:val="center"/>
    </w:pPr>
  </w:style>
  <w:style w:type="paragraph" w:customStyle="1" w:styleId="level1">
    <w:name w:val="level1"/>
    <w:basedOn w:val="a2"/>
    <w:uiPriority w:val="99"/>
    <w:semiHidden/>
    <w:rsid w:val="007552F5"/>
    <w:pPr>
      <w:spacing w:before="240"/>
      <w:ind w:left="426"/>
    </w:pPr>
  </w:style>
  <w:style w:type="paragraph" w:customStyle="1" w:styleId="par">
    <w:name w:val="par"/>
    <w:basedOn w:val="a2"/>
    <w:uiPriority w:val="99"/>
    <w:semiHidden/>
    <w:rsid w:val="007552F5"/>
    <w:rPr>
      <w:lang w:eastAsia="el-GR"/>
    </w:rPr>
  </w:style>
  <w:style w:type="paragraph" w:customStyle="1" w:styleId="bodynumberingChar">
    <w:name w:val="body numbering Char"/>
    <w:uiPriority w:val="99"/>
    <w:semiHidden/>
    <w:rsid w:val="007552F5"/>
    <w:pPr>
      <w:jc w:val="both"/>
    </w:pPr>
    <w:rPr>
      <w:rFonts w:ascii="Tahoma" w:hAnsi="Tahoma"/>
      <w:strike/>
      <w:sz w:val="22"/>
      <w:szCs w:val="22"/>
    </w:rPr>
  </w:style>
  <w:style w:type="paragraph" w:customStyle="1" w:styleId="bodyCharCharCharCharCharCharCharCharChar">
    <w:name w:val="body Char Char Char Char Char Char Char Char Char"/>
    <w:autoRedefine/>
    <w:uiPriority w:val="99"/>
    <w:semiHidden/>
    <w:rsid w:val="007552F5"/>
    <w:pPr>
      <w:ind w:left="1531"/>
      <w:jc w:val="both"/>
    </w:pPr>
    <w:rPr>
      <w:sz w:val="22"/>
      <w:szCs w:val="22"/>
    </w:rPr>
  </w:style>
  <w:style w:type="character" w:customStyle="1" w:styleId="bodyCharCharCharCharCharCharCharCharCharChar">
    <w:name w:val="body Char Char Char Char Char Char Char Char Char Char"/>
    <w:uiPriority w:val="99"/>
    <w:semiHidden/>
    <w:rsid w:val="007552F5"/>
    <w:rPr>
      <w:sz w:val="22"/>
      <w:lang w:val="el-GR" w:eastAsia="el-GR"/>
    </w:rPr>
  </w:style>
  <w:style w:type="paragraph" w:customStyle="1" w:styleId="bodybulletingChar">
    <w:name w:val="body bulleting Char"/>
    <w:autoRedefine/>
    <w:uiPriority w:val="99"/>
    <w:semiHidden/>
    <w:rsid w:val="007552F5"/>
    <w:pPr>
      <w:ind w:left="360"/>
      <w:jc w:val="both"/>
    </w:pPr>
    <w:rPr>
      <w:rFonts w:ascii="Tahoma" w:hAnsi="Tahoma" w:cs="Arial"/>
      <w:bCs/>
      <w:color w:val="000000"/>
      <w:sz w:val="22"/>
      <w:szCs w:val="22"/>
    </w:rPr>
  </w:style>
  <w:style w:type="paragraph" w:customStyle="1" w:styleId="bodyCharCharCharCharCharChar">
    <w:name w:val="body Char Char Char Char Char Char"/>
    <w:uiPriority w:val="99"/>
    <w:semiHidden/>
    <w:rsid w:val="007552F5"/>
    <w:pPr>
      <w:spacing w:after="120"/>
      <w:jc w:val="both"/>
    </w:pPr>
    <w:rPr>
      <w:rFonts w:ascii="Tahoma" w:hAnsi="Tahoma" w:cs="Tahoma"/>
      <w:color w:val="FF0000"/>
      <w:sz w:val="22"/>
      <w:szCs w:val="22"/>
    </w:rPr>
  </w:style>
  <w:style w:type="paragraph" w:customStyle="1" w:styleId="afc">
    <w:name w:val="_Βασικό"/>
    <w:basedOn w:val="a2"/>
    <w:uiPriority w:val="99"/>
    <w:semiHidden/>
    <w:rsid w:val="007552F5"/>
    <w:pPr>
      <w:overflowPunct w:val="0"/>
      <w:autoSpaceDE w:val="0"/>
      <w:autoSpaceDN w:val="0"/>
      <w:adjustRightInd w:val="0"/>
      <w:spacing w:before="60"/>
      <w:textAlignment w:val="baseline"/>
    </w:pPr>
    <w:rPr>
      <w:sz w:val="20"/>
      <w:lang w:eastAsia="el-GR"/>
    </w:rPr>
  </w:style>
  <w:style w:type="paragraph" w:customStyle="1" w:styleId="NumList2">
    <w:name w:val="_NumList2"/>
    <w:uiPriority w:val="99"/>
    <w:semiHidden/>
    <w:rsid w:val="007552F5"/>
    <w:pPr>
      <w:tabs>
        <w:tab w:val="num" w:pos="587"/>
      </w:tabs>
      <w:ind w:left="587" w:hanging="360"/>
      <w:jc w:val="both"/>
    </w:pPr>
    <w:rPr>
      <w:rFonts w:ascii="Arial" w:hAnsi="Arial" w:cs="Arial"/>
      <w:sz w:val="24"/>
    </w:rPr>
  </w:style>
  <w:style w:type="paragraph" w:styleId="afd">
    <w:name w:val="Block Text"/>
    <w:basedOn w:val="a2"/>
    <w:uiPriority w:val="99"/>
    <w:semiHidden/>
    <w:rsid w:val="007552F5"/>
    <w:pPr>
      <w:ind w:left="-142" w:right="-144"/>
      <w:jc w:val="center"/>
    </w:pPr>
    <w:rPr>
      <w:b/>
      <w:sz w:val="30"/>
      <w:lang w:val="en-US" w:eastAsia="el-GR"/>
    </w:rPr>
  </w:style>
  <w:style w:type="paragraph" w:customStyle="1" w:styleId="ListNumber1">
    <w:name w:val="List Number 1"/>
    <w:basedOn w:val="a2"/>
    <w:uiPriority w:val="99"/>
    <w:semiHidden/>
    <w:rsid w:val="007552F5"/>
    <w:pPr>
      <w:widowControl w:val="0"/>
      <w:spacing w:before="60"/>
      <w:ind w:left="720" w:hanging="360"/>
    </w:pPr>
    <w:rPr>
      <w:color w:val="000000"/>
      <w:lang w:val="en-US"/>
    </w:rPr>
  </w:style>
  <w:style w:type="paragraph" w:customStyle="1" w:styleId="bodynumberingCharCharCharChar">
    <w:name w:val="body numbering Char Char Char Char"/>
    <w:autoRedefine/>
    <w:uiPriority w:val="99"/>
    <w:semiHidden/>
    <w:rsid w:val="007552F5"/>
    <w:pPr>
      <w:jc w:val="both"/>
    </w:pPr>
    <w:rPr>
      <w:rFonts w:ascii="Tahoma" w:hAnsi="Tahoma"/>
      <w:sz w:val="22"/>
      <w:szCs w:val="24"/>
    </w:rPr>
  </w:style>
  <w:style w:type="character" w:customStyle="1" w:styleId="bodynumberingCharCharCharCharChar">
    <w:name w:val="body numbering Char Char Char Char Char"/>
    <w:uiPriority w:val="99"/>
    <w:semiHidden/>
    <w:rsid w:val="007552F5"/>
    <w:rPr>
      <w:rFonts w:ascii="Tahoma" w:hAnsi="Tahoma"/>
      <w:sz w:val="24"/>
      <w:lang w:val="el-GR" w:eastAsia="el-GR"/>
    </w:rPr>
  </w:style>
  <w:style w:type="paragraph" w:customStyle="1" w:styleId="StyleJustified">
    <w:name w:val="Style Justified"/>
    <w:basedOn w:val="a2"/>
    <w:uiPriority w:val="99"/>
    <w:semiHidden/>
    <w:rsid w:val="007552F5"/>
  </w:style>
  <w:style w:type="paragraph" w:customStyle="1" w:styleId="StylebodynumberingCharTimesNewW112ptStrikethrough">
    <w:name w:val="Style body numbering Char + Times New (W1) 12 pt Strikethrough"/>
    <w:basedOn w:val="bodynumberingCharCharCharChar"/>
    <w:uiPriority w:val="99"/>
    <w:semiHidden/>
    <w:rsid w:val="007552F5"/>
    <w:rPr>
      <w:rFonts w:ascii="Times New (W1)" w:hAnsi="Times New (W1)"/>
      <w:strike/>
      <w:sz w:val="24"/>
    </w:rPr>
  </w:style>
  <w:style w:type="paragraph" w:customStyle="1" w:styleId="afe">
    <w:name w:val="Âáóéêü"/>
    <w:uiPriority w:val="99"/>
    <w:semiHidden/>
    <w:rsid w:val="007552F5"/>
    <w:pPr>
      <w:tabs>
        <w:tab w:val="left" w:pos="-720"/>
        <w:tab w:val="left" w:pos="0"/>
      </w:tabs>
      <w:suppressAutoHyphens/>
      <w:ind w:left="720" w:hanging="720"/>
      <w:jc w:val="both"/>
    </w:pPr>
    <w:rPr>
      <w:rFonts w:ascii="Roman" w:hAnsi="Roman"/>
      <w:spacing w:val="-2"/>
      <w:sz w:val="24"/>
      <w:lang w:val="en-US" w:eastAsia="en-US"/>
    </w:rPr>
  </w:style>
  <w:style w:type="paragraph" w:customStyle="1" w:styleId="Version10">
    <w:name w:val="Version 1.0"/>
    <w:basedOn w:val="a2"/>
    <w:uiPriority w:val="99"/>
    <w:semiHidden/>
    <w:rsid w:val="007552F5"/>
    <w:pPr>
      <w:tabs>
        <w:tab w:val="left" w:pos="357"/>
      </w:tabs>
      <w:overflowPunct w:val="0"/>
      <w:autoSpaceDE w:val="0"/>
      <w:autoSpaceDN w:val="0"/>
      <w:adjustRightInd w:val="0"/>
      <w:spacing w:line="360" w:lineRule="auto"/>
      <w:ind w:left="357" w:hanging="357"/>
      <w:textAlignment w:val="baseline"/>
    </w:pPr>
    <w:rPr>
      <w:rFonts w:ascii="Arial" w:hAnsi="Arial"/>
      <w:sz w:val="20"/>
      <w:lang w:eastAsia="el-GR"/>
    </w:rPr>
  </w:style>
  <w:style w:type="character" w:customStyle="1" w:styleId="bodyCharCharCharCharCharChar1">
    <w:name w:val="body Char Char Char Char Char Char1"/>
    <w:uiPriority w:val="99"/>
    <w:semiHidden/>
    <w:rsid w:val="007552F5"/>
    <w:rPr>
      <w:rFonts w:ascii="Tahoma" w:hAnsi="Tahoma"/>
      <w:sz w:val="22"/>
      <w:lang w:val="el-GR"/>
    </w:rPr>
  </w:style>
  <w:style w:type="character" w:customStyle="1" w:styleId="bodyCharCharCharCharCharCharChar">
    <w:name w:val="body Char Char Char Char Char Char Char"/>
    <w:uiPriority w:val="99"/>
    <w:semiHidden/>
    <w:rsid w:val="007552F5"/>
    <w:rPr>
      <w:sz w:val="24"/>
      <w:lang w:val="el-GR" w:eastAsia="el-GR"/>
    </w:rPr>
  </w:style>
  <w:style w:type="paragraph" w:customStyle="1" w:styleId="StyleTahoma10ptJustifiedBefore6pt">
    <w:name w:val="Style Tahoma 10 pt Justified Before:  6 pt"/>
    <w:basedOn w:val="afc"/>
    <w:uiPriority w:val="99"/>
    <w:semiHidden/>
    <w:rsid w:val="007552F5"/>
    <w:pPr>
      <w:spacing w:before="120"/>
    </w:pPr>
  </w:style>
  <w:style w:type="paragraph" w:customStyle="1" w:styleId="StyleTahoma10ptJustifiedLeft063cm">
    <w:name w:val="Style Tahoma 10 pt Justified Left:  063 cm"/>
    <w:basedOn w:val="afc"/>
    <w:uiPriority w:val="99"/>
    <w:semiHidden/>
    <w:rsid w:val="007552F5"/>
    <w:pPr>
      <w:ind w:left="357"/>
    </w:pPr>
  </w:style>
  <w:style w:type="paragraph" w:customStyle="1" w:styleId="StyleTahoma10ptJustifiedBefore6pt1">
    <w:name w:val="Style Tahoma 10 pt Justified Before:  6 pt1"/>
    <w:basedOn w:val="afc"/>
    <w:uiPriority w:val="99"/>
    <w:semiHidden/>
    <w:rsid w:val="007552F5"/>
    <w:pPr>
      <w:spacing w:before="120"/>
    </w:pPr>
  </w:style>
  <w:style w:type="paragraph" w:customStyle="1" w:styleId="StyleTahoma10ptJustifiedBefore6pt2">
    <w:name w:val="Style Tahoma 10 pt Justified Before:  6 pt2"/>
    <w:basedOn w:val="afc"/>
    <w:uiPriority w:val="99"/>
    <w:semiHidden/>
    <w:rsid w:val="007552F5"/>
    <w:pPr>
      <w:spacing w:before="120"/>
    </w:pPr>
  </w:style>
  <w:style w:type="paragraph" w:customStyle="1" w:styleId="StyleTahoma10ptChar">
    <w:name w:val="Style Tahoma 10 pt Char"/>
    <w:basedOn w:val="a2"/>
    <w:uiPriority w:val="99"/>
    <w:semiHidden/>
    <w:rsid w:val="007552F5"/>
    <w:pPr>
      <w:spacing w:line="360" w:lineRule="auto"/>
    </w:pPr>
    <w:rPr>
      <w:rFonts w:cs="Tahoma"/>
      <w:sz w:val="20"/>
    </w:rPr>
  </w:style>
  <w:style w:type="character" w:customStyle="1" w:styleId="StyleTahoma10ptCharChar">
    <w:name w:val="Style Tahoma 10 pt Char Char"/>
    <w:uiPriority w:val="99"/>
    <w:semiHidden/>
    <w:rsid w:val="007552F5"/>
    <w:rPr>
      <w:rFonts w:ascii="Tahoma" w:hAnsi="Tahoma"/>
      <w:sz w:val="24"/>
      <w:lang w:val="el-GR" w:eastAsia="en-US"/>
    </w:rPr>
  </w:style>
  <w:style w:type="paragraph" w:customStyle="1" w:styleId="25">
    <w:name w:val="_Επικεφ.2"/>
    <w:basedOn w:val="2"/>
    <w:autoRedefine/>
    <w:uiPriority w:val="99"/>
    <w:semiHidden/>
    <w:rsid w:val="007552F5"/>
    <w:pPr>
      <w:keepNext w:val="0"/>
      <w:numPr>
        <w:numId w:val="0"/>
      </w:numPr>
      <w:tabs>
        <w:tab w:val="num" w:pos="0"/>
        <w:tab w:val="left" w:pos="851"/>
      </w:tabs>
      <w:overflowPunct w:val="0"/>
      <w:autoSpaceDE w:val="0"/>
      <w:autoSpaceDN w:val="0"/>
      <w:adjustRightInd w:val="0"/>
      <w:spacing w:before="180" w:after="60"/>
      <w:textAlignment w:val="baseline"/>
    </w:pPr>
    <w:rPr>
      <w:sz w:val="20"/>
      <w:lang w:eastAsia="el-GR"/>
    </w:rPr>
  </w:style>
  <w:style w:type="paragraph" w:customStyle="1" w:styleId="34">
    <w:name w:val="_Επικεφ.3"/>
    <w:basedOn w:val="3"/>
    <w:autoRedefine/>
    <w:uiPriority w:val="99"/>
    <w:semiHidden/>
    <w:rsid w:val="007552F5"/>
    <w:pPr>
      <w:keepNext w:val="0"/>
      <w:numPr>
        <w:ilvl w:val="0"/>
        <w:numId w:val="0"/>
      </w:numPr>
      <w:tabs>
        <w:tab w:val="left" w:pos="851"/>
      </w:tabs>
      <w:overflowPunct w:val="0"/>
      <w:autoSpaceDE w:val="0"/>
      <w:autoSpaceDN w:val="0"/>
      <w:adjustRightInd w:val="0"/>
      <w:spacing w:before="120"/>
      <w:textAlignment w:val="baseline"/>
    </w:pPr>
  </w:style>
  <w:style w:type="paragraph" w:customStyle="1" w:styleId="13">
    <w:name w:val="_Επικεφ.1"/>
    <w:basedOn w:val="10"/>
    <w:autoRedefine/>
    <w:uiPriority w:val="99"/>
    <w:semiHidden/>
    <w:rsid w:val="007552F5"/>
    <w:pPr>
      <w:keepNext w:val="0"/>
      <w:tabs>
        <w:tab w:val="left" w:pos="851"/>
        <w:tab w:val="left" w:pos="1134"/>
      </w:tabs>
      <w:overflowPunct w:val="0"/>
      <w:autoSpaceDE w:val="0"/>
      <w:autoSpaceDN w:val="0"/>
      <w:adjustRightInd w:val="0"/>
      <w:spacing w:after="60"/>
      <w:ind w:left="0" w:firstLine="0"/>
      <w:jc w:val="center"/>
      <w:textAlignment w:val="baseline"/>
    </w:pPr>
    <w:rPr>
      <w:rFonts w:ascii="Arial (W1)" w:hAnsi="Arial (W1)"/>
      <w:color w:val="000000"/>
      <w:sz w:val="30"/>
      <w:lang w:eastAsia="el-GR"/>
    </w:rPr>
  </w:style>
  <w:style w:type="paragraph" w:customStyle="1" w:styleId="aff">
    <w:name w:val="_Τίτλος"/>
    <w:basedOn w:val="13"/>
    <w:autoRedefine/>
    <w:uiPriority w:val="99"/>
    <w:semiHidden/>
    <w:rsid w:val="007552F5"/>
    <w:rPr>
      <w:sz w:val="32"/>
    </w:rPr>
  </w:style>
  <w:style w:type="paragraph" w:customStyle="1" w:styleId="aff0">
    <w:name w:val="_Βασικό Πιν."/>
    <w:basedOn w:val="afc"/>
    <w:uiPriority w:val="99"/>
    <w:semiHidden/>
    <w:rsid w:val="007552F5"/>
    <w:pPr>
      <w:ind w:left="33" w:firstLine="284"/>
    </w:pPr>
    <w:rPr>
      <w:rFonts w:ascii="Arial" w:hAnsi="Arial"/>
      <w:bCs/>
      <w:sz w:val="24"/>
    </w:rPr>
  </w:style>
  <w:style w:type="paragraph" w:customStyle="1" w:styleId="NumCharCharCharCharCharCharCharCharChar">
    <w:name w:val="_Num# Char Char Char Char Char Char Char Char Char"/>
    <w:next w:val="Bullets"/>
    <w:link w:val="NumCharCharCharCharCharCharCharCharCharChar"/>
    <w:uiPriority w:val="99"/>
    <w:semiHidden/>
    <w:rsid w:val="007552F5"/>
    <w:pPr>
      <w:widowControl w:val="0"/>
      <w:jc w:val="both"/>
    </w:pPr>
    <w:rPr>
      <w:rFonts w:ascii="Tahoma" w:hAnsi="Tahoma"/>
      <w:sz w:val="22"/>
      <w:szCs w:val="22"/>
    </w:rPr>
  </w:style>
  <w:style w:type="paragraph" w:customStyle="1" w:styleId="Bullets">
    <w:name w:val="_Bullets#"/>
    <w:basedOn w:val="a2"/>
    <w:autoRedefine/>
    <w:uiPriority w:val="99"/>
    <w:semiHidden/>
    <w:rsid w:val="007552F5"/>
    <w:pPr>
      <w:overflowPunct w:val="0"/>
      <w:autoSpaceDE w:val="0"/>
      <w:autoSpaceDN w:val="0"/>
      <w:adjustRightInd w:val="0"/>
      <w:spacing w:before="60"/>
      <w:ind w:left="643" w:hanging="283"/>
      <w:textAlignment w:val="baseline"/>
    </w:pPr>
    <w:rPr>
      <w:rFonts w:cs="Tahoma"/>
      <w:b/>
      <w:lang w:eastAsia="el-GR"/>
    </w:rPr>
  </w:style>
  <w:style w:type="character" w:customStyle="1" w:styleId="NumCharCharCharCharCharCharCharCharCharChar">
    <w:name w:val="_Num# Char Char Char Char Char Char Char Char Char Char"/>
    <w:link w:val="NumCharCharCharCharCharCharCharCharChar"/>
    <w:uiPriority w:val="99"/>
    <w:semiHidden/>
    <w:locked/>
    <w:rsid w:val="007552F5"/>
    <w:rPr>
      <w:rFonts w:ascii="Tahoma" w:hAnsi="Tahoma"/>
      <w:sz w:val="22"/>
      <w:lang w:val="el-GR" w:eastAsia="el-GR"/>
    </w:rPr>
  </w:style>
  <w:style w:type="paragraph" w:customStyle="1" w:styleId="NumList">
    <w:name w:val="_Num_List"/>
    <w:autoRedefine/>
    <w:uiPriority w:val="99"/>
    <w:semiHidden/>
    <w:rsid w:val="007552F5"/>
    <w:pPr>
      <w:tabs>
        <w:tab w:val="left" w:pos="1418"/>
      </w:tabs>
      <w:ind w:left="454" w:hanging="454"/>
    </w:pPr>
    <w:rPr>
      <w:color w:val="000000"/>
    </w:rPr>
  </w:style>
  <w:style w:type="paragraph" w:customStyle="1" w:styleId="aff1">
    <w:name w:val="_ΝΑΙ"/>
    <w:basedOn w:val="Bullets"/>
    <w:autoRedefine/>
    <w:uiPriority w:val="99"/>
    <w:semiHidden/>
    <w:rsid w:val="007552F5"/>
    <w:pPr>
      <w:framePr w:hSpace="180" w:wrap="around" w:vAnchor="text" w:hAnchor="text" w:y="1"/>
      <w:overflowPunct/>
      <w:autoSpaceDE/>
      <w:autoSpaceDN/>
      <w:adjustRightInd/>
      <w:spacing w:before="0" w:line="360" w:lineRule="auto"/>
      <w:ind w:left="0" w:firstLine="0"/>
      <w:suppressOverlap/>
      <w:jc w:val="center"/>
      <w:textAlignment w:val="auto"/>
    </w:pPr>
    <w:rPr>
      <w:rFonts w:ascii="Times New Roman" w:eastAsia="Arial Unicode MS" w:hAnsi="Times New Roman" w:cs="Times New Roman"/>
      <w:sz w:val="24"/>
      <w:lang w:eastAsia="en-US"/>
    </w:rPr>
  </w:style>
  <w:style w:type="paragraph" w:customStyle="1" w:styleId="StyleBodyTextbULLETINGNotBoldCharCharCharChar">
    <w:name w:val="Style Body Text bULLETING + Not Bold Char Char Char Char"/>
    <w:basedOn w:val="a2"/>
    <w:autoRedefine/>
    <w:uiPriority w:val="99"/>
    <w:semiHidden/>
    <w:rsid w:val="007552F5"/>
    <w:pPr>
      <w:tabs>
        <w:tab w:val="num" w:pos="360"/>
      </w:tabs>
      <w:spacing w:line="360" w:lineRule="auto"/>
    </w:pPr>
    <w:rPr>
      <w:rFonts w:cs="Arial"/>
      <w:b/>
      <w:bCs/>
      <w:lang w:eastAsia="el-GR"/>
    </w:rPr>
  </w:style>
  <w:style w:type="character" w:customStyle="1" w:styleId="StyleBodyTextbULLETINGNotBoldCharCharCharCharChar">
    <w:name w:val="Style Body Text bULLETING + Not Bold Char Char Char Char Char"/>
    <w:uiPriority w:val="99"/>
    <w:semiHidden/>
    <w:rsid w:val="007552F5"/>
    <w:rPr>
      <w:rFonts w:ascii="Tahoma" w:hAnsi="Tahoma"/>
      <w:b/>
      <w:sz w:val="24"/>
      <w:lang w:val="el-GR" w:eastAsia="el-GR"/>
    </w:rPr>
  </w:style>
  <w:style w:type="paragraph" w:customStyle="1" w:styleId="NumList0">
    <w:name w:val="_NumList"/>
    <w:autoRedefine/>
    <w:uiPriority w:val="99"/>
    <w:semiHidden/>
    <w:rsid w:val="007552F5"/>
    <w:pPr>
      <w:spacing w:line="360" w:lineRule="auto"/>
      <w:jc w:val="right"/>
    </w:pPr>
    <w:rPr>
      <w:rFonts w:ascii="Arial" w:hAnsi="Arial" w:cs="Arial"/>
      <w:lang w:eastAsia="en-US"/>
    </w:rPr>
  </w:style>
  <w:style w:type="paragraph" w:customStyle="1" w:styleId="StyleHeading1">
    <w:name w:val="Style Heading 1"/>
    <w:aliases w:val="H1 + Left:  0 cm First line:  0 cm Before:  12 pt..."/>
    <w:basedOn w:val="10"/>
    <w:uiPriority w:val="99"/>
    <w:semiHidden/>
    <w:rsid w:val="007552F5"/>
    <w:pPr>
      <w:tabs>
        <w:tab w:val="num" w:pos="0"/>
      </w:tabs>
      <w:spacing w:after="60"/>
      <w:ind w:left="0" w:firstLine="0"/>
    </w:pPr>
    <w:rPr>
      <w:bCs/>
    </w:rPr>
  </w:style>
  <w:style w:type="paragraph" w:customStyle="1" w:styleId="StyleHeading2Tahoma10ptJustifiedBefore30ptAfter">
    <w:name w:val="Style Heading 2 + Tahoma 10 pt Justified Before:  30 pt After: ..."/>
    <w:basedOn w:val="2"/>
    <w:uiPriority w:val="99"/>
    <w:semiHidden/>
    <w:rsid w:val="007552F5"/>
    <w:pPr>
      <w:numPr>
        <w:ilvl w:val="0"/>
        <w:numId w:val="0"/>
      </w:numPr>
      <w:tabs>
        <w:tab w:val="num" w:pos="1080"/>
      </w:tabs>
      <w:spacing w:before="120"/>
      <w:ind w:left="565" w:hanging="565"/>
    </w:pPr>
    <w:rPr>
      <w:bCs/>
      <w:sz w:val="20"/>
    </w:rPr>
  </w:style>
  <w:style w:type="paragraph" w:customStyle="1" w:styleId="StyleHeading2Left03cmFirstline0cm">
    <w:name w:val="Style Heading 2 + Left:  03 cm First line:  0 cm"/>
    <w:basedOn w:val="2"/>
    <w:uiPriority w:val="99"/>
    <w:semiHidden/>
    <w:rsid w:val="007552F5"/>
    <w:pPr>
      <w:numPr>
        <w:ilvl w:val="0"/>
        <w:numId w:val="0"/>
      </w:numPr>
      <w:tabs>
        <w:tab w:val="num" w:pos="1080"/>
      </w:tabs>
      <w:ind w:left="170"/>
    </w:pPr>
    <w:rPr>
      <w:bCs/>
    </w:rPr>
  </w:style>
  <w:style w:type="paragraph" w:customStyle="1" w:styleId="StyleHeading2Tahoma10ptJustifiedLeft0cmFirstline">
    <w:name w:val="Style Heading 2 + Tahoma 10 pt Justified Left:  0 cm First line..."/>
    <w:basedOn w:val="2"/>
    <w:uiPriority w:val="99"/>
    <w:semiHidden/>
    <w:rsid w:val="007552F5"/>
    <w:pPr>
      <w:numPr>
        <w:ilvl w:val="0"/>
        <w:numId w:val="0"/>
      </w:numPr>
      <w:tabs>
        <w:tab w:val="num" w:pos="1080"/>
      </w:tabs>
      <w:ind w:left="565" w:hanging="565"/>
    </w:pPr>
    <w:rPr>
      <w:bCs/>
    </w:rPr>
  </w:style>
  <w:style w:type="paragraph" w:customStyle="1" w:styleId="StyleStyleHeading2Tahoma10ptJustifiedLeft0cmFirstli">
    <w:name w:val="Style Style Heading 2 + Tahoma 10 pt Justified Left:  0 cm First li..."/>
    <w:basedOn w:val="StyleHeading2Tahoma10ptJustifiedLeft0cmFirstline"/>
    <w:uiPriority w:val="99"/>
    <w:semiHidden/>
    <w:rsid w:val="007552F5"/>
  </w:style>
  <w:style w:type="paragraph" w:customStyle="1" w:styleId="bodynumberingCharChar">
    <w:name w:val="body numbering Char Char"/>
    <w:autoRedefine/>
    <w:uiPriority w:val="99"/>
    <w:semiHidden/>
    <w:rsid w:val="007552F5"/>
    <w:pPr>
      <w:jc w:val="both"/>
    </w:pPr>
    <w:rPr>
      <w:rFonts w:ascii="Tahoma" w:hAnsi="Tahoma"/>
      <w:sz w:val="22"/>
      <w:szCs w:val="24"/>
    </w:rPr>
  </w:style>
  <w:style w:type="paragraph" w:customStyle="1" w:styleId="xl22">
    <w:name w:val="xl22"/>
    <w:basedOn w:val="a2"/>
    <w:uiPriority w:val="99"/>
    <w:semiHidden/>
    <w:rsid w:val="007552F5"/>
    <w:pPr>
      <w:pBdr>
        <w:left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3">
    <w:name w:val="xl23"/>
    <w:basedOn w:val="a2"/>
    <w:uiPriority w:val="99"/>
    <w:semiHidden/>
    <w:rsid w:val="007552F5"/>
    <w:pPr>
      <w:pBdr>
        <w:left w:val="single" w:sz="4" w:space="0" w:color="auto"/>
        <w:bottom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4">
    <w:name w:val="xl24"/>
    <w:basedOn w:val="a2"/>
    <w:uiPriority w:val="99"/>
    <w:semiHidden/>
    <w:rsid w:val="007552F5"/>
    <w:pP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5">
    <w:name w:val="xl25"/>
    <w:basedOn w:val="a2"/>
    <w:uiPriority w:val="99"/>
    <w:semiHidden/>
    <w:rsid w:val="007552F5"/>
    <w:pPr>
      <w:pBdr>
        <w:top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6">
    <w:name w:val="xl26"/>
    <w:basedOn w:val="a2"/>
    <w:uiPriority w:val="99"/>
    <w:semiHidden/>
    <w:rsid w:val="007552F5"/>
    <w:pPr>
      <w:pBdr>
        <w:top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7">
    <w:name w:val="xl27"/>
    <w:basedOn w:val="a2"/>
    <w:uiPriority w:val="99"/>
    <w:semiHidden/>
    <w:rsid w:val="007552F5"/>
    <w:pPr>
      <w:pBdr>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8">
    <w:name w:val="xl28"/>
    <w:basedOn w:val="a2"/>
    <w:uiPriority w:val="99"/>
    <w:semiHidden/>
    <w:rsid w:val="007552F5"/>
    <w:pPr>
      <w:pBdr>
        <w:bottom w:val="single" w:sz="4" w:space="0" w:color="auto"/>
      </w:pBdr>
      <w:shd w:val="clear" w:color="auto" w:fill="FF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29">
    <w:name w:val="xl29"/>
    <w:basedOn w:val="a2"/>
    <w:uiPriority w:val="99"/>
    <w:semiHidden/>
    <w:rsid w:val="007552F5"/>
    <w:pPr>
      <w:pBdr>
        <w:top w:val="single" w:sz="4" w:space="0" w:color="auto"/>
        <w:left w:val="single" w:sz="4"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0">
    <w:name w:val="xl30"/>
    <w:basedOn w:val="a2"/>
    <w:uiPriority w:val="99"/>
    <w:semiHidden/>
    <w:rsid w:val="007552F5"/>
    <w:pPr>
      <w:pBdr>
        <w:left w:val="single" w:sz="4" w:space="0" w:color="auto"/>
        <w:bottom w:val="single" w:sz="8"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1">
    <w:name w:val="xl31"/>
    <w:basedOn w:val="a2"/>
    <w:uiPriority w:val="99"/>
    <w:semiHidden/>
    <w:rsid w:val="007552F5"/>
    <w:pPr>
      <w:pBdr>
        <w:top w:val="single" w:sz="4" w:space="0" w:color="auto"/>
        <w:bottom w:val="single" w:sz="8"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2">
    <w:name w:val="xl32"/>
    <w:basedOn w:val="a2"/>
    <w:uiPriority w:val="99"/>
    <w:semiHidden/>
    <w:rsid w:val="007552F5"/>
    <w:pPr>
      <w:pBdr>
        <w:top w:val="single" w:sz="4" w:space="0" w:color="auto"/>
        <w:bottom w:val="single" w:sz="8" w:space="0" w:color="auto"/>
        <w:right w:val="single" w:sz="4" w:space="0" w:color="auto"/>
      </w:pBdr>
      <w:shd w:val="clear" w:color="auto" w:fill="00FF00"/>
      <w:spacing w:before="100" w:beforeAutospacing="1" w:after="100" w:afterAutospacing="1"/>
      <w:jc w:val="left"/>
    </w:pPr>
    <w:rPr>
      <w:rFonts w:ascii="Arial Unicode MS" w:eastAsia="Arial Unicode MS" w:hAnsi="Arial Unicode MS" w:cs="Arial Unicode MS"/>
      <w:sz w:val="24"/>
      <w:lang w:val="en-GB"/>
    </w:rPr>
  </w:style>
  <w:style w:type="paragraph" w:customStyle="1" w:styleId="xl33">
    <w:name w:val="xl33"/>
    <w:basedOn w:val="a2"/>
    <w:uiPriority w:val="99"/>
    <w:semiHidden/>
    <w:rsid w:val="007552F5"/>
    <w:pPr>
      <w:pBdr>
        <w:top w:val="single" w:sz="8" w:space="0" w:color="auto"/>
        <w:lef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4">
    <w:name w:val="xl34"/>
    <w:basedOn w:val="a2"/>
    <w:uiPriority w:val="99"/>
    <w:semiHidden/>
    <w:rsid w:val="007552F5"/>
    <w:pPr>
      <w:pBdr>
        <w:top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5">
    <w:name w:val="xl35"/>
    <w:basedOn w:val="a2"/>
    <w:uiPriority w:val="99"/>
    <w:semiHidden/>
    <w:rsid w:val="007552F5"/>
    <w:pPr>
      <w:pBdr>
        <w:top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6">
    <w:name w:val="xl36"/>
    <w:basedOn w:val="a2"/>
    <w:uiPriority w:val="99"/>
    <w:semiHidden/>
    <w:rsid w:val="007552F5"/>
    <w:pPr>
      <w:pBdr>
        <w:lef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7">
    <w:name w:val="xl37"/>
    <w:basedOn w:val="a2"/>
    <w:uiPriority w:val="99"/>
    <w:semiHidden/>
    <w:rsid w:val="007552F5"/>
    <w:pPr>
      <w:spacing w:before="100" w:beforeAutospacing="1" w:after="100" w:afterAutospacing="1"/>
      <w:jc w:val="left"/>
    </w:pPr>
    <w:rPr>
      <w:rFonts w:ascii="Arial" w:eastAsia="Arial Unicode MS" w:hAnsi="Arial" w:cs="Arial Unicode MS"/>
      <w:b/>
      <w:bCs/>
      <w:sz w:val="24"/>
      <w:lang w:val="en-GB"/>
    </w:rPr>
  </w:style>
  <w:style w:type="paragraph" w:customStyle="1" w:styleId="xl38">
    <w:name w:val="xl38"/>
    <w:basedOn w:val="a2"/>
    <w:uiPriority w:val="99"/>
    <w:semiHidden/>
    <w:rsid w:val="007552F5"/>
    <w:pPr>
      <w:pBdr>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39">
    <w:name w:val="xl39"/>
    <w:basedOn w:val="a2"/>
    <w:uiPriority w:val="99"/>
    <w:semiHidden/>
    <w:rsid w:val="007552F5"/>
    <w:pPr>
      <w:spacing w:before="100" w:beforeAutospacing="1" w:after="100" w:afterAutospacing="1"/>
      <w:jc w:val="center"/>
    </w:pPr>
    <w:rPr>
      <w:rFonts w:ascii="Arial" w:eastAsia="Arial Unicode MS" w:hAnsi="Arial" w:cs="Arial Unicode MS"/>
      <w:b/>
      <w:bCs/>
      <w:sz w:val="24"/>
      <w:lang w:val="en-GB"/>
    </w:rPr>
  </w:style>
  <w:style w:type="paragraph" w:customStyle="1" w:styleId="xl40">
    <w:name w:val="xl40"/>
    <w:basedOn w:val="a2"/>
    <w:uiPriority w:val="99"/>
    <w:semiHidden/>
    <w:rsid w:val="007552F5"/>
    <w:pPr>
      <w:spacing w:before="100" w:beforeAutospacing="1" w:after="100" w:afterAutospacing="1"/>
      <w:jc w:val="center"/>
    </w:pPr>
    <w:rPr>
      <w:rFonts w:ascii="Arial Unicode MS" w:eastAsia="Arial Unicode MS" w:hAnsi="Arial Unicode MS" w:cs="Arial Unicode MS"/>
      <w:sz w:val="24"/>
      <w:lang w:val="en-GB"/>
    </w:rPr>
  </w:style>
  <w:style w:type="paragraph" w:customStyle="1" w:styleId="xl41">
    <w:name w:val="xl41"/>
    <w:basedOn w:val="a2"/>
    <w:uiPriority w:val="99"/>
    <w:semiHidden/>
    <w:rsid w:val="007552F5"/>
    <w:pPr>
      <w:pBdr>
        <w:left w:val="single" w:sz="8" w:space="0" w:color="auto"/>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2">
    <w:name w:val="xl42"/>
    <w:basedOn w:val="a2"/>
    <w:uiPriority w:val="99"/>
    <w:semiHidden/>
    <w:rsid w:val="007552F5"/>
    <w:pPr>
      <w:pBdr>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3">
    <w:name w:val="xl43"/>
    <w:basedOn w:val="a2"/>
    <w:uiPriority w:val="99"/>
    <w:semiHidden/>
    <w:rsid w:val="007552F5"/>
    <w:pPr>
      <w:pBdr>
        <w:bottom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4">
    <w:name w:val="xl44"/>
    <w:basedOn w:val="a2"/>
    <w:uiPriority w:val="99"/>
    <w:semiHidden/>
    <w:rsid w:val="007552F5"/>
    <w:pPr>
      <w:pBdr>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5">
    <w:name w:val="xl45"/>
    <w:basedOn w:val="a2"/>
    <w:uiPriority w:val="99"/>
    <w:semiHidden/>
    <w:rsid w:val="007552F5"/>
    <w:pPr>
      <w:pBdr>
        <w:bottom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6">
    <w:name w:val="xl46"/>
    <w:basedOn w:val="a2"/>
    <w:uiPriority w:val="99"/>
    <w:semiHidden/>
    <w:rsid w:val="007552F5"/>
    <w:pPr>
      <w:spacing w:before="100" w:beforeAutospacing="1" w:after="100" w:afterAutospacing="1"/>
      <w:jc w:val="center"/>
    </w:pPr>
    <w:rPr>
      <w:rFonts w:ascii="Arial" w:eastAsia="Arial Unicode MS" w:hAnsi="Arial" w:cs="Arial Unicode MS"/>
      <w:b/>
      <w:bCs/>
      <w:sz w:val="24"/>
      <w:lang w:val="en-GB"/>
    </w:rPr>
  </w:style>
  <w:style w:type="paragraph" w:customStyle="1" w:styleId="xl47">
    <w:name w:val="xl47"/>
    <w:basedOn w:val="a2"/>
    <w:uiPriority w:val="99"/>
    <w:semiHidden/>
    <w:rsid w:val="007552F5"/>
    <w:pPr>
      <w:spacing w:before="100" w:beforeAutospacing="1" w:after="100" w:afterAutospacing="1"/>
      <w:jc w:val="center"/>
    </w:pPr>
    <w:rPr>
      <w:rFonts w:ascii="Arial Unicode MS" w:eastAsia="Arial Unicode MS" w:hAnsi="Arial Unicode MS" w:cs="Arial Unicode MS"/>
      <w:sz w:val="24"/>
      <w:lang w:val="en-GB"/>
    </w:rPr>
  </w:style>
  <w:style w:type="paragraph" w:customStyle="1" w:styleId="xl48">
    <w:name w:val="xl48"/>
    <w:basedOn w:val="a2"/>
    <w:uiPriority w:val="99"/>
    <w:semiHidden/>
    <w:rsid w:val="007552F5"/>
    <w:pPr>
      <w:pBdr>
        <w:left w:val="single" w:sz="8" w:space="0" w:color="auto"/>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49">
    <w:name w:val="xl49"/>
    <w:basedOn w:val="a2"/>
    <w:uiPriority w:val="99"/>
    <w:semiHidden/>
    <w:rsid w:val="007552F5"/>
    <w:pPr>
      <w:pBdr>
        <w:bottom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xl50">
    <w:name w:val="xl50"/>
    <w:basedOn w:val="a2"/>
    <w:uiPriority w:val="99"/>
    <w:semiHidden/>
    <w:rsid w:val="007552F5"/>
    <w:pPr>
      <w:pBdr>
        <w:bottom w:val="single" w:sz="8" w:space="0" w:color="auto"/>
        <w:right w:val="single" w:sz="8" w:space="0" w:color="auto"/>
      </w:pBdr>
      <w:spacing w:before="100" w:beforeAutospacing="1" w:after="100" w:afterAutospacing="1"/>
      <w:jc w:val="left"/>
    </w:pPr>
    <w:rPr>
      <w:rFonts w:ascii="Arial Unicode MS" w:eastAsia="Arial Unicode MS" w:hAnsi="Arial Unicode MS" w:cs="Arial Unicode MS"/>
      <w:sz w:val="24"/>
      <w:lang w:val="en-GB"/>
    </w:rPr>
  </w:style>
  <w:style w:type="paragraph" w:customStyle="1" w:styleId="aff2">
    <w:name w:val="Απλό"/>
    <w:basedOn w:val="a2"/>
    <w:uiPriority w:val="99"/>
    <w:semiHidden/>
    <w:rsid w:val="007552F5"/>
    <w:pPr>
      <w:spacing w:line="240" w:lineRule="atLeast"/>
    </w:pPr>
    <w:rPr>
      <w:rFonts w:ascii="Times New Roman" w:hAnsi="Times New Roman"/>
      <w:sz w:val="24"/>
    </w:rPr>
  </w:style>
  <w:style w:type="paragraph" w:customStyle="1" w:styleId="SourceCode">
    <w:name w:val="Source Code"/>
    <w:basedOn w:val="a2"/>
    <w:uiPriority w:val="99"/>
    <w:semiHidden/>
    <w:rsid w:val="007552F5"/>
    <w:pPr>
      <w:jc w:val="left"/>
    </w:pPr>
    <w:rPr>
      <w:rFonts w:ascii="Courier New" w:hAnsi="Courier New"/>
      <w:b/>
    </w:rPr>
  </w:style>
  <w:style w:type="paragraph" w:styleId="26">
    <w:name w:val="List Bullet 2"/>
    <w:basedOn w:val="a2"/>
    <w:autoRedefine/>
    <w:uiPriority w:val="99"/>
    <w:semiHidden/>
    <w:rsid w:val="007552F5"/>
    <w:pPr>
      <w:tabs>
        <w:tab w:val="num" w:pos="1083"/>
      </w:tabs>
      <w:spacing w:before="60"/>
      <w:ind w:left="1083" w:hanging="360"/>
    </w:pPr>
    <w:rPr>
      <w:rFonts w:cs="Tahoma"/>
      <w:lang w:val="en-GB"/>
    </w:rPr>
  </w:style>
  <w:style w:type="paragraph" w:customStyle="1" w:styleId="BodyTextKeep">
    <w:name w:val="Body Text Keep"/>
    <w:basedOn w:val="af7"/>
    <w:uiPriority w:val="99"/>
    <w:semiHidden/>
    <w:rsid w:val="007552F5"/>
    <w:pPr>
      <w:keepNext/>
      <w:spacing w:after="240" w:line="240" w:lineRule="atLeast"/>
      <w:ind w:left="1080"/>
    </w:pPr>
    <w:rPr>
      <w:b/>
      <w:bCs/>
      <w:i/>
      <w:iCs/>
      <w:spacing w:val="-5"/>
      <w:sz w:val="20"/>
      <w:lang w:val="en-US"/>
    </w:rPr>
  </w:style>
  <w:style w:type="paragraph" w:customStyle="1" w:styleId="StyleTimesNewW112ptBefore0ptLinespacingsingle">
    <w:name w:val="Style Times New (W1) 12 pt Before:  0 pt Line spacing:  single"/>
    <w:basedOn w:val="a2"/>
    <w:uiPriority w:val="99"/>
    <w:semiHidden/>
    <w:rsid w:val="007552F5"/>
    <w:pPr>
      <w:shd w:val="clear" w:color="auto" w:fill="FFFFFF"/>
    </w:pPr>
    <w:rPr>
      <w:rFonts w:ascii="Times New (W1)" w:hAnsi="Times New (W1)"/>
      <w:sz w:val="24"/>
    </w:rPr>
  </w:style>
  <w:style w:type="paragraph" w:customStyle="1" w:styleId="bodyCharCharCharCharCharCharCharCharCharCharCharCharCharCharCharCharCharCharChar">
    <w:name w:val="body Char Char Char Char Char Char Char Char Char Char Char Char Char Char Char Char Char Char Char"/>
    <w:autoRedefine/>
    <w:uiPriority w:val="99"/>
    <w:semiHidden/>
    <w:rsid w:val="007552F5"/>
    <w:pPr>
      <w:spacing w:before="60" w:after="60"/>
      <w:ind w:left="360" w:hanging="360"/>
      <w:jc w:val="both"/>
    </w:pPr>
    <w:rPr>
      <w:rFonts w:ascii="Tahoma" w:hAnsi="Tahoma" w:cs="Tahoma"/>
      <w:sz w:val="24"/>
      <w:szCs w:val="24"/>
    </w:rPr>
  </w:style>
  <w:style w:type="paragraph" w:customStyle="1" w:styleId="number">
    <w:name w:val="number"/>
    <w:basedOn w:val="a2"/>
    <w:uiPriority w:val="99"/>
    <w:semiHidden/>
    <w:rsid w:val="00DD4E4D"/>
    <w:pPr>
      <w:tabs>
        <w:tab w:val="num" w:pos="720"/>
      </w:tabs>
      <w:overflowPunct w:val="0"/>
      <w:autoSpaceDE w:val="0"/>
      <w:autoSpaceDN w:val="0"/>
      <w:adjustRightInd w:val="0"/>
      <w:spacing w:before="120" w:line="312" w:lineRule="auto"/>
      <w:ind w:left="720" w:hanging="360"/>
      <w:textAlignment w:val="baseline"/>
    </w:pPr>
    <w:rPr>
      <w:rFonts w:ascii="Times New Roman" w:hAnsi="Times New Roman"/>
      <w:sz w:val="24"/>
    </w:rPr>
  </w:style>
  <w:style w:type="paragraph" w:customStyle="1" w:styleId="StyleTimesNewRoman12ptLinespacingsingle">
    <w:name w:val="Style Times New Roman 12 pt Line spacing:  single"/>
    <w:basedOn w:val="a2"/>
    <w:semiHidden/>
    <w:rsid w:val="007552F5"/>
  </w:style>
  <w:style w:type="paragraph" w:customStyle="1" w:styleId="StyleNumTimesNewRoman12pt">
    <w:name w:val="Style _Num# + Times New Roman 12 pt"/>
    <w:basedOn w:val="NumCharCharCharCharCharCharCharCharChar"/>
    <w:link w:val="StyleNumTimesNewRoman12ptChar"/>
    <w:uiPriority w:val="99"/>
    <w:semiHidden/>
    <w:rsid w:val="007552F5"/>
    <w:rPr>
      <w:sz w:val="24"/>
      <w:szCs w:val="20"/>
    </w:rPr>
  </w:style>
  <w:style w:type="character" w:customStyle="1" w:styleId="StyleNumTimesNewRoman12ptChar">
    <w:name w:val="Style _Num# + Times New Roman 12 pt Char"/>
    <w:link w:val="StyleNumTimesNewRoman12pt"/>
    <w:uiPriority w:val="99"/>
    <w:locked/>
    <w:rsid w:val="007552F5"/>
    <w:rPr>
      <w:rFonts w:ascii="Tahoma" w:hAnsi="Tahoma"/>
      <w:sz w:val="24"/>
      <w:lang w:val="el-GR" w:eastAsia="el-GR"/>
    </w:rPr>
  </w:style>
  <w:style w:type="paragraph" w:customStyle="1" w:styleId="14">
    <w:name w:val="Θέμα σχολίου1"/>
    <w:basedOn w:val="a2"/>
    <w:semiHidden/>
    <w:rsid w:val="007552F5"/>
    <w:rPr>
      <w:b/>
      <w:bCs/>
      <w:sz w:val="20"/>
    </w:rPr>
  </w:style>
  <w:style w:type="paragraph" w:customStyle="1" w:styleId="1">
    <w:name w:val="Στυλ Επικεφαλίδα 1"/>
    <w:aliases w:val="H1 + Πλήρης Αριστερά:  0 εκ. Δεξιά:  005 εκ."/>
    <w:basedOn w:val="10"/>
    <w:uiPriority w:val="99"/>
    <w:semiHidden/>
    <w:rsid w:val="007552F5"/>
    <w:pPr>
      <w:numPr>
        <w:numId w:val="10"/>
      </w:numPr>
      <w:ind w:right="28"/>
    </w:pPr>
    <w:rPr>
      <w:bCs/>
    </w:rPr>
  </w:style>
  <w:style w:type="character" w:customStyle="1" w:styleId="Tahoma">
    <w:name w:val="Στυλ Tahoma"/>
    <w:uiPriority w:val="99"/>
    <w:rsid w:val="007552F5"/>
    <w:rPr>
      <w:rFonts w:ascii="Tahoma" w:hAnsi="Tahoma"/>
      <w:sz w:val="22"/>
    </w:rPr>
  </w:style>
  <w:style w:type="paragraph" w:customStyle="1" w:styleId="bodynumberingCharCharChar">
    <w:name w:val="body numbering Char Char Char"/>
    <w:semiHidden/>
    <w:rsid w:val="007552F5"/>
    <w:pPr>
      <w:jc w:val="both"/>
    </w:pPr>
    <w:rPr>
      <w:rFonts w:ascii="Tahoma" w:hAnsi="Tahoma"/>
      <w:sz w:val="22"/>
      <w:szCs w:val="24"/>
    </w:rPr>
  </w:style>
  <w:style w:type="paragraph" w:customStyle="1" w:styleId="Normal2">
    <w:name w:val="Normal2"/>
    <w:basedOn w:val="a2"/>
    <w:uiPriority w:val="99"/>
    <w:semiHidden/>
    <w:rsid w:val="007552F5"/>
    <w:pPr>
      <w:suppressAutoHyphens/>
      <w:spacing w:before="120" w:after="0" w:line="360" w:lineRule="auto"/>
      <w:ind w:left="1418" w:firstLine="1"/>
    </w:pPr>
    <w:rPr>
      <w:rFonts w:ascii="Times New Roman" w:hAnsi="Times New Roman"/>
      <w:b/>
    </w:rPr>
  </w:style>
  <w:style w:type="paragraph" w:customStyle="1" w:styleId="Tabletext11pt">
    <w:name w:val="Στυλ Table text + 11 pt Έντονα"/>
    <w:basedOn w:val="Tabletext"/>
    <w:uiPriority w:val="99"/>
    <w:semiHidden/>
    <w:rsid w:val="007552F5"/>
    <w:rPr>
      <w:bCs/>
    </w:rPr>
  </w:style>
  <w:style w:type="paragraph" w:customStyle="1" w:styleId="aff3">
    <w:name w:val="πεδίο"/>
    <w:basedOn w:val="a2"/>
    <w:next w:val="a2"/>
    <w:uiPriority w:val="99"/>
    <w:semiHidden/>
    <w:rsid w:val="007552F5"/>
    <w:pPr>
      <w:pBdr>
        <w:bottom w:val="single" w:sz="6" w:space="1" w:color="auto"/>
      </w:pBdr>
      <w:shd w:val="clear" w:color="auto" w:fill="E0E0E0"/>
      <w:spacing w:before="360" w:line="360" w:lineRule="auto"/>
      <w:ind w:left="1418" w:hanging="1418"/>
      <w:jc w:val="left"/>
    </w:pPr>
  </w:style>
  <w:style w:type="paragraph" w:customStyle="1" w:styleId="Num">
    <w:name w:val="_Num#"/>
    <w:basedOn w:val="a2"/>
    <w:uiPriority w:val="99"/>
    <w:rsid w:val="007552F5"/>
    <w:pPr>
      <w:numPr>
        <w:numId w:val="3"/>
      </w:numPr>
      <w:tabs>
        <w:tab w:val="clear" w:pos="643"/>
        <w:tab w:val="num" w:pos="360"/>
      </w:tabs>
      <w:ind w:left="360"/>
    </w:pPr>
  </w:style>
  <w:style w:type="paragraph" w:customStyle="1" w:styleId="Tabletext14pt">
    <w:name w:val="Στυλ Table text + Διαγραμμάτωση από 14 pt"/>
    <w:basedOn w:val="Tabletext"/>
    <w:link w:val="Tabletext14ptChar"/>
    <w:uiPriority w:val="99"/>
    <w:rsid w:val="002740C7"/>
    <w:pPr>
      <w:spacing w:after="0"/>
      <w:ind w:left="113"/>
    </w:pPr>
    <w:rPr>
      <w:kern w:val="28"/>
      <w:sz w:val="24"/>
    </w:rPr>
  </w:style>
  <w:style w:type="character" w:customStyle="1" w:styleId="Tabletext14ptChar">
    <w:name w:val="Στυλ Table text + Διαγραμμάτωση από 14 pt Char"/>
    <w:link w:val="Tabletext14pt"/>
    <w:uiPriority w:val="99"/>
    <w:locked/>
    <w:rsid w:val="002740C7"/>
    <w:rPr>
      <w:rFonts w:ascii="Tahoma" w:hAnsi="Tahoma"/>
      <w:kern w:val="28"/>
      <w:sz w:val="24"/>
      <w:lang w:val="el-GR" w:eastAsia="en-US"/>
    </w:rPr>
  </w:style>
  <w:style w:type="paragraph" w:styleId="aff4">
    <w:name w:val="Body Text First Indent"/>
    <w:basedOn w:val="af7"/>
    <w:link w:val="Char9"/>
    <w:uiPriority w:val="99"/>
    <w:semiHidden/>
    <w:rsid w:val="007552F5"/>
    <w:pPr>
      <w:ind w:firstLine="210"/>
    </w:pPr>
    <w:rPr>
      <w:rFonts w:ascii="Tahoma" w:hAnsi="Tahoma"/>
    </w:rPr>
  </w:style>
  <w:style w:type="character" w:customStyle="1" w:styleId="Char9">
    <w:name w:val="Σώμα κείμενου Πρώτη Εσοχή Char"/>
    <w:basedOn w:val="Char7"/>
    <w:link w:val="aff4"/>
    <w:uiPriority w:val="99"/>
    <w:semiHidden/>
    <w:locked/>
    <w:rsid w:val="00614C7D"/>
  </w:style>
  <w:style w:type="paragraph" w:styleId="27">
    <w:name w:val="Body Text First Indent 2"/>
    <w:basedOn w:val="af9"/>
    <w:link w:val="2Char2"/>
    <w:uiPriority w:val="99"/>
    <w:semiHidden/>
    <w:rsid w:val="007552F5"/>
    <w:pPr>
      <w:ind w:firstLine="210"/>
    </w:pPr>
    <w:rPr>
      <w:rFonts w:ascii="Tahoma" w:hAnsi="Tahoma"/>
    </w:rPr>
  </w:style>
  <w:style w:type="character" w:customStyle="1" w:styleId="2Char2">
    <w:name w:val="Σώμα κείμενου Πρώτη Εσοχή 2 Char"/>
    <w:link w:val="27"/>
    <w:uiPriority w:val="99"/>
    <w:semiHidden/>
    <w:locked/>
    <w:rsid w:val="00614C7D"/>
    <w:rPr>
      <w:rFonts w:ascii="Tahoma" w:hAnsi="Tahoma" w:cs="Times New Roman"/>
      <w:sz w:val="20"/>
      <w:szCs w:val="20"/>
      <w:lang w:val="el-GR" w:eastAsia="en-US"/>
    </w:rPr>
  </w:style>
  <w:style w:type="paragraph" w:styleId="aff5">
    <w:name w:val="Closing"/>
    <w:basedOn w:val="a2"/>
    <w:link w:val="Chara"/>
    <w:uiPriority w:val="99"/>
    <w:semiHidden/>
    <w:rsid w:val="007552F5"/>
    <w:pPr>
      <w:ind w:left="4252"/>
    </w:pPr>
  </w:style>
  <w:style w:type="character" w:customStyle="1" w:styleId="Chara">
    <w:name w:val="Κλείσιμο Char"/>
    <w:link w:val="aff5"/>
    <w:uiPriority w:val="99"/>
    <w:semiHidden/>
    <w:locked/>
    <w:rsid w:val="00614C7D"/>
    <w:rPr>
      <w:rFonts w:ascii="Tahoma" w:hAnsi="Tahoma" w:cs="Times New Roman"/>
      <w:sz w:val="20"/>
      <w:szCs w:val="20"/>
      <w:lang w:eastAsia="en-US"/>
    </w:rPr>
  </w:style>
  <w:style w:type="paragraph" w:styleId="aff6">
    <w:name w:val="Date"/>
    <w:basedOn w:val="a2"/>
    <w:next w:val="a2"/>
    <w:link w:val="Charb"/>
    <w:uiPriority w:val="99"/>
    <w:semiHidden/>
    <w:rsid w:val="007552F5"/>
  </w:style>
  <w:style w:type="character" w:customStyle="1" w:styleId="Charb">
    <w:name w:val="Ημερομηνία Char"/>
    <w:link w:val="aff6"/>
    <w:uiPriority w:val="99"/>
    <w:semiHidden/>
    <w:locked/>
    <w:rsid w:val="00614C7D"/>
    <w:rPr>
      <w:rFonts w:ascii="Tahoma" w:hAnsi="Tahoma" w:cs="Times New Roman"/>
      <w:sz w:val="20"/>
      <w:szCs w:val="20"/>
      <w:lang w:eastAsia="en-US"/>
    </w:rPr>
  </w:style>
  <w:style w:type="paragraph" w:styleId="aff7">
    <w:name w:val="E-mail Signature"/>
    <w:basedOn w:val="a2"/>
    <w:link w:val="Charc"/>
    <w:uiPriority w:val="99"/>
    <w:semiHidden/>
    <w:rsid w:val="007552F5"/>
  </w:style>
  <w:style w:type="character" w:customStyle="1" w:styleId="Charc">
    <w:name w:val="Υπογραφή ηλεκτρονικού ταχυδρομείου Char"/>
    <w:link w:val="aff7"/>
    <w:uiPriority w:val="99"/>
    <w:semiHidden/>
    <w:locked/>
    <w:rsid w:val="00614C7D"/>
    <w:rPr>
      <w:rFonts w:ascii="Tahoma" w:hAnsi="Tahoma" w:cs="Times New Roman"/>
      <w:sz w:val="20"/>
      <w:szCs w:val="20"/>
      <w:lang w:eastAsia="en-US"/>
    </w:rPr>
  </w:style>
  <w:style w:type="character" w:styleId="aff8">
    <w:name w:val="Emphasis"/>
    <w:uiPriority w:val="99"/>
    <w:qFormat/>
    <w:rsid w:val="007552F5"/>
    <w:rPr>
      <w:rFonts w:cs="Times New Roman"/>
      <w:i/>
    </w:rPr>
  </w:style>
  <w:style w:type="paragraph" w:styleId="aff9">
    <w:name w:val="envelope address"/>
    <w:basedOn w:val="a2"/>
    <w:uiPriority w:val="99"/>
    <w:semiHidden/>
    <w:rsid w:val="007552F5"/>
    <w:pPr>
      <w:framePr w:w="7920" w:h="1980" w:hRule="exact" w:hSpace="180" w:wrap="auto" w:hAnchor="page" w:xAlign="center" w:yAlign="bottom"/>
      <w:ind w:left="2880"/>
    </w:pPr>
    <w:rPr>
      <w:rFonts w:ascii="Arial" w:hAnsi="Arial" w:cs="Arial"/>
      <w:sz w:val="24"/>
      <w:szCs w:val="24"/>
    </w:rPr>
  </w:style>
  <w:style w:type="paragraph" w:styleId="affa">
    <w:name w:val="envelope return"/>
    <w:basedOn w:val="a2"/>
    <w:uiPriority w:val="99"/>
    <w:semiHidden/>
    <w:rsid w:val="007552F5"/>
    <w:rPr>
      <w:rFonts w:ascii="Arial" w:hAnsi="Arial" w:cs="Arial"/>
      <w:sz w:val="20"/>
    </w:rPr>
  </w:style>
  <w:style w:type="character" w:styleId="HTML">
    <w:name w:val="HTML Acronym"/>
    <w:uiPriority w:val="99"/>
    <w:semiHidden/>
    <w:rsid w:val="007552F5"/>
    <w:rPr>
      <w:rFonts w:cs="Times New Roman"/>
    </w:rPr>
  </w:style>
  <w:style w:type="paragraph" w:styleId="HTML0">
    <w:name w:val="HTML Address"/>
    <w:basedOn w:val="a2"/>
    <w:link w:val="HTMLChar"/>
    <w:uiPriority w:val="99"/>
    <w:semiHidden/>
    <w:rsid w:val="007552F5"/>
    <w:rPr>
      <w:i/>
      <w:iCs/>
    </w:rPr>
  </w:style>
  <w:style w:type="character" w:customStyle="1" w:styleId="HTMLChar">
    <w:name w:val="Διεύθυνση HTML Char"/>
    <w:link w:val="HTML0"/>
    <w:uiPriority w:val="99"/>
    <w:semiHidden/>
    <w:locked/>
    <w:rsid w:val="00614C7D"/>
    <w:rPr>
      <w:rFonts w:ascii="Tahoma" w:hAnsi="Tahoma" w:cs="Times New Roman"/>
      <w:i/>
      <w:iCs/>
      <w:sz w:val="20"/>
      <w:szCs w:val="20"/>
      <w:lang w:eastAsia="en-US"/>
    </w:rPr>
  </w:style>
  <w:style w:type="character" w:styleId="HTML1">
    <w:name w:val="HTML Cite"/>
    <w:uiPriority w:val="99"/>
    <w:semiHidden/>
    <w:rsid w:val="007552F5"/>
    <w:rPr>
      <w:rFonts w:cs="Times New Roman"/>
      <w:i/>
    </w:rPr>
  </w:style>
  <w:style w:type="character" w:styleId="HTML2">
    <w:name w:val="HTML Code"/>
    <w:uiPriority w:val="99"/>
    <w:semiHidden/>
    <w:rsid w:val="007552F5"/>
    <w:rPr>
      <w:rFonts w:ascii="Courier New" w:hAnsi="Courier New" w:cs="Times New Roman"/>
      <w:sz w:val="20"/>
    </w:rPr>
  </w:style>
  <w:style w:type="character" w:styleId="HTML3">
    <w:name w:val="HTML Definition"/>
    <w:uiPriority w:val="99"/>
    <w:semiHidden/>
    <w:rsid w:val="007552F5"/>
    <w:rPr>
      <w:rFonts w:cs="Times New Roman"/>
      <w:i/>
    </w:rPr>
  </w:style>
  <w:style w:type="character" w:styleId="HTML4">
    <w:name w:val="HTML Keyboard"/>
    <w:uiPriority w:val="99"/>
    <w:semiHidden/>
    <w:rsid w:val="007552F5"/>
    <w:rPr>
      <w:rFonts w:ascii="Courier New" w:hAnsi="Courier New" w:cs="Times New Roman"/>
      <w:sz w:val="20"/>
    </w:rPr>
  </w:style>
  <w:style w:type="paragraph" w:styleId="-HTML">
    <w:name w:val="HTML Preformatted"/>
    <w:basedOn w:val="a2"/>
    <w:link w:val="-HTMLChar"/>
    <w:uiPriority w:val="99"/>
    <w:semiHidden/>
    <w:rsid w:val="007552F5"/>
    <w:rPr>
      <w:rFonts w:ascii="Courier New" w:hAnsi="Courier New" w:cs="Courier New"/>
      <w:sz w:val="20"/>
    </w:rPr>
  </w:style>
  <w:style w:type="character" w:customStyle="1" w:styleId="-HTMLChar">
    <w:name w:val="Προ-διαμορφωμένο HTML Char"/>
    <w:link w:val="-HTML"/>
    <w:uiPriority w:val="99"/>
    <w:semiHidden/>
    <w:locked/>
    <w:rsid w:val="00614C7D"/>
    <w:rPr>
      <w:rFonts w:ascii="Courier New" w:hAnsi="Courier New" w:cs="Courier New"/>
      <w:sz w:val="20"/>
      <w:szCs w:val="20"/>
      <w:lang w:eastAsia="en-US"/>
    </w:rPr>
  </w:style>
  <w:style w:type="character" w:styleId="HTML5">
    <w:name w:val="HTML Sample"/>
    <w:uiPriority w:val="99"/>
    <w:semiHidden/>
    <w:rsid w:val="007552F5"/>
    <w:rPr>
      <w:rFonts w:ascii="Courier New" w:hAnsi="Courier New" w:cs="Times New Roman"/>
    </w:rPr>
  </w:style>
  <w:style w:type="character" w:styleId="HTML6">
    <w:name w:val="HTML Typewriter"/>
    <w:uiPriority w:val="99"/>
    <w:semiHidden/>
    <w:rsid w:val="007552F5"/>
    <w:rPr>
      <w:rFonts w:ascii="Courier New" w:hAnsi="Courier New" w:cs="Times New Roman"/>
      <w:sz w:val="20"/>
    </w:rPr>
  </w:style>
  <w:style w:type="character" w:styleId="HTML7">
    <w:name w:val="HTML Variable"/>
    <w:uiPriority w:val="99"/>
    <w:semiHidden/>
    <w:rsid w:val="007552F5"/>
    <w:rPr>
      <w:rFonts w:cs="Times New Roman"/>
      <w:i/>
    </w:rPr>
  </w:style>
  <w:style w:type="character" w:styleId="affb">
    <w:name w:val="line number"/>
    <w:uiPriority w:val="99"/>
    <w:semiHidden/>
    <w:rsid w:val="007552F5"/>
    <w:rPr>
      <w:rFonts w:cs="Times New Roman"/>
    </w:rPr>
  </w:style>
  <w:style w:type="paragraph" w:styleId="35">
    <w:name w:val="List 3"/>
    <w:basedOn w:val="a2"/>
    <w:uiPriority w:val="99"/>
    <w:semiHidden/>
    <w:rsid w:val="007552F5"/>
    <w:pPr>
      <w:ind w:left="849" w:hanging="283"/>
    </w:pPr>
  </w:style>
  <w:style w:type="paragraph" w:styleId="43">
    <w:name w:val="List 4"/>
    <w:basedOn w:val="a2"/>
    <w:uiPriority w:val="99"/>
    <w:semiHidden/>
    <w:rsid w:val="007552F5"/>
    <w:pPr>
      <w:ind w:left="1132" w:hanging="283"/>
    </w:pPr>
  </w:style>
  <w:style w:type="paragraph" w:styleId="53">
    <w:name w:val="List 5"/>
    <w:basedOn w:val="a2"/>
    <w:uiPriority w:val="99"/>
    <w:semiHidden/>
    <w:rsid w:val="007552F5"/>
    <w:pPr>
      <w:ind w:left="1415" w:hanging="283"/>
    </w:pPr>
  </w:style>
  <w:style w:type="paragraph" w:styleId="36">
    <w:name w:val="List Bullet 3"/>
    <w:basedOn w:val="a2"/>
    <w:autoRedefine/>
    <w:uiPriority w:val="99"/>
    <w:semiHidden/>
    <w:rsid w:val="007552F5"/>
    <w:pPr>
      <w:tabs>
        <w:tab w:val="num" w:pos="926"/>
      </w:tabs>
      <w:ind w:left="926" w:hanging="360"/>
    </w:pPr>
  </w:style>
  <w:style w:type="paragraph" w:styleId="40">
    <w:name w:val="List Bullet 4"/>
    <w:basedOn w:val="a2"/>
    <w:autoRedefine/>
    <w:uiPriority w:val="99"/>
    <w:semiHidden/>
    <w:rsid w:val="007552F5"/>
    <w:pPr>
      <w:numPr>
        <w:numId w:val="4"/>
      </w:numPr>
      <w:tabs>
        <w:tab w:val="clear" w:pos="643"/>
        <w:tab w:val="num" w:pos="1209"/>
      </w:tabs>
      <w:ind w:left="1209"/>
    </w:pPr>
  </w:style>
  <w:style w:type="paragraph" w:styleId="5">
    <w:name w:val="List Bullet 5"/>
    <w:basedOn w:val="a2"/>
    <w:autoRedefine/>
    <w:uiPriority w:val="99"/>
    <w:semiHidden/>
    <w:rsid w:val="007552F5"/>
    <w:pPr>
      <w:numPr>
        <w:numId w:val="5"/>
      </w:numPr>
      <w:tabs>
        <w:tab w:val="clear" w:pos="926"/>
        <w:tab w:val="num" w:pos="1492"/>
      </w:tabs>
      <w:ind w:left="1492"/>
    </w:pPr>
  </w:style>
  <w:style w:type="paragraph" w:styleId="affc">
    <w:name w:val="List Continue"/>
    <w:basedOn w:val="a2"/>
    <w:uiPriority w:val="99"/>
    <w:semiHidden/>
    <w:rsid w:val="007552F5"/>
    <w:pPr>
      <w:ind w:left="283"/>
    </w:pPr>
  </w:style>
  <w:style w:type="paragraph" w:styleId="28">
    <w:name w:val="List Continue 2"/>
    <w:basedOn w:val="a2"/>
    <w:uiPriority w:val="99"/>
    <w:semiHidden/>
    <w:rsid w:val="007552F5"/>
    <w:pPr>
      <w:ind w:left="566"/>
    </w:pPr>
  </w:style>
  <w:style w:type="paragraph" w:styleId="37">
    <w:name w:val="List Continue 3"/>
    <w:basedOn w:val="a2"/>
    <w:uiPriority w:val="99"/>
    <w:semiHidden/>
    <w:rsid w:val="007552F5"/>
    <w:pPr>
      <w:ind w:left="849"/>
    </w:pPr>
  </w:style>
  <w:style w:type="paragraph" w:styleId="44">
    <w:name w:val="List Continue 4"/>
    <w:basedOn w:val="a2"/>
    <w:uiPriority w:val="99"/>
    <w:semiHidden/>
    <w:rsid w:val="007552F5"/>
    <w:pPr>
      <w:ind w:left="1132"/>
    </w:pPr>
  </w:style>
  <w:style w:type="paragraph" w:styleId="54">
    <w:name w:val="List Continue 5"/>
    <w:basedOn w:val="a2"/>
    <w:uiPriority w:val="99"/>
    <w:semiHidden/>
    <w:rsid w:val="007552F5"/>
    <w:pPr>
      <w:ind w:left="1415"/>
    </w:pPr>
  </w:style>
  <w:style w:type="paragraph" w:customStyle="1" w:styleId="a">
    <w:name w:val="Λίστα με αριθμ."/>
    <w:basedOn w:val="a2"/>
    <w:uiPriority w:val="99"/>
    <w:rsid w:val="007552F5"/>
    <w:pPr>
      <w:numPr>
        <w:numId w:val="6"/>
      </w:numPr>
      <w:tabs>
        <w:tab w:val="clear" w:pos="1209"/>
      </w:tabs>
      <w:ind w:left="397" w:hanging="397"/>
    </w:pPr>
  </w:style>
  <w:style w:type="paragraph" w:styleId="4">
    <w:name w:val="List Number 4"/>
    <w:basedOn w:val="a2"/>
    <w:uiPriority w:val="99"/>
    <w:semiHidden/>
    <w:rsid w:val="007552F5"/>
    <w:pPr>
      <w:numPr>
        <w:numId w:val="7"/>
      </w:numPr>
      <w:tabs>
        <w:tab w:val="clear" w:pos="1492"/>
        <w:tab w:val="num" w:pos="1209"/>
      </w:tabs>
      <w:ind w:left="1209"/>
    </w:pPr>
  </w:style>
  <w:style w:type="paragraph" w:styleId="50">
    <w:name w:val="List Number 5"/>
    <w:basedOn w:val="a2"/>
    <w:uiPriority w:val="99"/>
    <w:semiHidden/>
    <w:rsid w:val="007552F5"/>
    <w:pPr>
      <w:numPr>
        <w:numId w:val="8"/>
      </w:numPr>
      <w:tabs>
        <w:tab w:val="clear" w:pos="360"/>
        <w:tab w:val="num" w:pos="1492"/>
      </w:tabs>
      <w:ind w:left="1492"/>
    </w:pPr>
  </w:style>
  <w:style w:type="paragraph" w:styleId="affd">
    <w:name w:val="Message Header"/>
    <w:basedOn w:val="a2"/>
    <w:link w:val="Chard"/>
    <w:uiPriority w:val="99"/>
    <w:semiHidden/>
    <w:rsid w:val="007552F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hard">
    <w:name w:val="Κεφαλίδα μηνύματος Char"/>
    <w:link w:val="affd"/>
    <w:uiPriority w:val="99"/>
    <w:semiHidden/>
    <w:locked/>
    <w:rsid w:val="00614C7D"/>
    <w:rPr>
      <w:rFonts w:ascii="Cambria" w:hAnsi="Cambria" w:cs="Times New Roman"/>
      <w:sz w:val="24"/>
      <w:szCs w:val="24"/>
      <w:shd w:val="pct20" w:color="auto" w:fill="auto"/>
      <w:lang w:eastAsia="en-US"/>
    </w:rPr>
  </w:style>
  <w:style w:type="paragraph" w:styleId="Web">
    <w:name w:val="Normal (Web)"/>
    <w:basedOn w:val="a2"/>
    <w:uiPriority w:val="99"/>
    <w:semiHidden/>
    <w:rsid w:val="007552F5"/>
    <w:rPr>
      <w:rFonts w:ascii="Times New Roman" w:hAnsi="Times New Roman"/>
      <w:sz w:val="24"/>
      <w:szCs w:val="24"/>
    </w:rPr>
  </w:style>
  <w:style w:type="paragraph" w:styleId="affe">
    <w:name w:val="Note Heading"/>
    <w:basedOn w:val="a2"/>
    <w:next w:val="a2"/>
    <w:link w:val="Chare"/>
    <w:uiPriority w:val="99"/>
    <w:semiHidden/>
    <w:rsid w:val="007552F5"/>
  </w:style>
  <w:style w:type="character" w:customStyle="1" w:styleId="Chare">
    <w:name w:val="Επικεφαλίδα σημείωσης Char"/>
    <w:link w:val="affe"/>
    <w:uiPriority w:val="99"/>
    <w:semiHidden/>
    <w:locked/>
    <w:rsid w:val="00614C7D"/>
    <w:rPr>
      <w:rFonts w:ascii="Tahoma" w:hAnsi="Tahoma" w:cs="Times New Roman"/>
      <w:sz w:val="20"/>
      <w:szCs w:val="20"/>
      <w:lang w:eastAsia="en-US"/>
    </w:rPr>
  </w:style>
  <w:style w:type="paragraph" w:styleId="afff">
    <w:name w:val="Plain Text"/>
    <w:basedOn w:val="a2"/>
    <w:link w:val="Charf"/>
    <w:uiPriority w:val="99"/>
    <w:semiHidden/>
    <w:rsid w:val="007552F5"/>
    <w:rPr>
      <w:rFonts w:ascii="Courier New" w:hAnsi="Courier New" w:cs="Courier New"/>
      <w:sz w:val="20"/>
    </w:rPr>
  </w:style>
  <w:style w:type="character" w:customStyle="1" w:styleId="Charf">
    <w:name w:val="Απλό κείμενο Char"/>
    <w:link w:val="afff"/>
    <w:uiPriority w:val="99"/>
    <w:semiHidden/>
    <w:locked/>
    <w:rsid w:val="00614C7D"/>
    <w:rPr>
      <w:rFonts w:ascii="Courier New" w:hAnsi="Courier New" w:cs="Courier New"/>
      <w:sz w:val="20"/>
      <w:szCs w:val="20"/>
      <w:lang w:eastAsia="en-US"/>
    </w:rPr>
  </w:style>
  <w:style w:type="paragraph" w:styleId="afff0">
    <w:name w:val="Salutation"/>
    <w:basedOn w:val="a2"/>
    <w:next w:val="a2"/>
    <w:link w:val="Charf0"/>
    <w:uiPriority w:val="99"/>
    <w:semiHidden/>
    <w:rsid w:val="007552F5"/>
  </w:style>
  <w:style w:type="character" w:customStyle="1" w:styleId="Charf0">
    <w:name w:val="Χαιρετισμός Char"/>
    <w:link w:val="afff0"/>
    <w:uiPriority w:val="99"/>
    <w:semiHidden/>
    <w:locked/>
    <w:rsid w:val="00614C7D"/>
    <w:rPr>
      <w:rFonts w:ascii="Tahoma" w:hAnsi="Tahoma" w:cs="Times New Roman"/>
      <w:sz w:val="20"/>
      <w:szCs w:val="20"/>
      <w:lang w:eastAsia="en-US"/>
    </w:rPr>
  </w:style>
  <w:style w:type="paragraph" w:styleId="afff1">
    <w:name w:val="Signature"/>
    <w:basedOn w:val="a2"/>
    <w:link w:val="Charf1"/>
    <w:uiPriority w:val="99"/>
    <w:semiHidden/>
    <w:rsid w:val="007552F5"/>
    <w:pPr>
      <w:ind w:left="4252"/>
    </w:pPr>
  </w:style>
  <w:style w:type="character" w:customStyle="1" w:styleId="Charf1">
    <w:name w:val="Υπογραφή Char"/>
    <w:link w:val="afff1"/>
    <w:uiPriority w:val="99"/>
    <w:semiHidden/>
    <w:locked/>
    <w:rsid w:val="00614C7D"/>
    <w:rPr>
      <w:rFonts w:ascii="Tahoma" w:hAnsi="Tahoma" w:cs="Times New Roman"/>
      <w:sz w:val="20"/>
      <w:szCs w:val="20"/>
      <w:lang w:eastAsia="en-US"/>
    </w:rPr>
  </w:style>
  <w:style w:type="table" w:styleId="3-1">
    <w:name w:val="Table 3D effects 1"/>
    <w:basedOn w:val="a4"/>
    <w:uiPriority w:val="99"/>
    <w:semiHidden/>
    <w:rsid w:val="007552F5"/>
    <w:pPr>
      <w:spacing w:after="120"/>
      <w:jc w:val="both"/>
    </w:pPr>
    <w:tblPr>
      <w:tblInd w:w="0" w:type="dxa"/>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3-2">
    <w:name w:val="Table 3D effects 2"/>
    <w:basedOn w:val="a4"/>
    <w:uiPriority w:val="99"/>
    <w:semiHidden/>
    <w:rsid w:val="007552F5"/>
    <w:pPr>
      <w:spacing w:after="120"/>
      <w:jc w:val="both"/>
    </w:p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3">
    <w:name w:val="Table 3D effects 3"/>
    <w:basedOn w:val="a4"/>
    <w:uiPriority w:val="99"/>
    <w:semiHidden/>
    <w:rsid w:val="007552F5"/>
    <w:pPr>
      <w:spacing w:after="120"/>
      <w:jc w:val="both"/>
    </w:p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15">
    <w:name w:val="Table Classic 1"/>
    <w:basedOn w:val="a4"/>
    <w:uiPriority w:val="99"/>
    <w:semiHidden/>
    <w:rsid w:val="007552F5"/>
    <w:pPr>
      <w:spacing w:after="12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9">
    <w:name w:val="Table Classic 2"/>
    <w:basedOn w:val="a4"/>
    <w:uiPriority w:val="99"/>
    <w:semiHidden/>
    <w:rsid w:val="007552F5"/>
    <w:pPr>
      <w:spacing w:after="12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38">
    <w:name w:val="Table Classic 3"/>
    <w:basedOn w:val="a4"/>
    <w:uiPriority w:val="99"/>
    <w:semiHidden/>
    <w:rsid w:val="007552F5"/>
    <w:pPr>
      <w:spacing w:after="12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45">
    <w:name w:val="Table Classic 4"/>
    <w:basedOn w:val="a4"/>
    <w:uiPriority w:val="99"/>
    <w:semiHidden/>
    <w:rsid w:val="007552F5"/>
    <w:pPr>
      <w:spacing w:after="12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16">
    <w:name w:val="Table Colorful 1"/>
    <w:basedOn w:val="a4"/>
    <w:uiPriority w:val="99"/>
    <w:semiHidden/>
    <w:rsid w:val="007552F5"/>
    <w:pPr>
      <w:spacing w:after="12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2a">
    <w:name w:val="Table Colorful 2"/>
    <w:basedOn w:val="a4"/>
    <w:uiPriority w:val="99"/>
    <w:semiHidden/>
    <w:rsid w:val="007552F5"/>
    <w:pPr>
      <w:spacing w:after="12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39">
    <w:name w:val="Table Colorful 3"/>
    <w:basedOn w:val="a4"/>
    <w:uiPriority w:val="99"/>
    <w:semiHidden/>
    <w:rsid w:val="007552F5"/>
    <w:pPr>
      <w:spacing w:after="12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17">
    <w:name w:val="Table Columns 1"/>
    <w:basedOn w:val="a4"/>
    <w:uiPriority w:val="99"/>
    <w:semiHidden/>
    <w:rsid w:val="007552F5"/>
    <w:pPr>
      <w:spacing w:after="12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b">
    <w:name w:val="Table Columns 2"/>
    <w:basedOn w:val="a4"/>
    <w:uiPriority w:val="99"/>
    <w:semiHidden/>
    <w:rsid w:val="007552F5"/>
    <w:pPr>
      <w:spacing w:after="120"/>
      <w:jc w:val="both"/>
    </w:pPr>
    <w:rPr>
      <w:b/>
      <w:bCs/>
    </w:rPr>
    <w:tblPr>
      <w:tblStyleColBandSize w:val="1"/>
      <w:tblInd w:w="0" w:type="dxa"/>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a">
    <w:name w:val="Table Columns 3"/>
    <w:basedOn w:val="a4"/>
    <w:uiPriority w:val="99"/>
    <w:semiHidden/>
    <w:rsid w:val="007552F5"/>
    <w:pPr>
      <w:spacing w:after="12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46">
    <w:name w:val="Table Columns 4"/>
    <w:basedOn w:val="a4"/>
    <w:uiPriority w:val="99"/>
    <w:semiHidden/>
    <w:rsid w:val="007552F5"/>
    <w:pPr>
      <w:spacing w:after="120"/>
      <w:jc w:val="both"/>
    </w:pPr>
    <w:tblPr>
      <w:tblStyleColBandSize w:val="1"/>
      <w:tblInd w:w="0" w:type="dxa"/>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55">
    <w:name w:val="Table Columns 5"/>
    <w:basedOn w:val="a4"/>
    <w:uiPriority w:val="99"/>
    <w:semiHidden/>
    <w:rsid w:val="007552F5"/>
    <w:pPr>
      <w:spacing w:after="12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afff2">
    <w:name w:val="Table Contemporary"/>
    <w:basedOn w:val="a4"/>
    <w:uiPriority w:val="99"/>
    <w:semiHidden/>
    <w:rsid w:val="007552F5"/>
    <w:pPr>
      <w:spacing w:after="12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afff3">
    <w:name w:val="Table Elegant"/>
    <w:basedOn w:val="a4"/>
    <w:uiPriority w:val="99"/>
    <w:semiHidden/>
    <w:rsid w:val="007552F5"/>
    <w:pPr>
      <w:spacing w:after="12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18">
    <w:name w:val="Table Grid 1"/>
    <w:basedOn w:val="a4"/>
    <w:uiPriority w:val="99"/>
    <w:semiHidden/>
    <w:rsid w:val="007552F5"/>
    <w:pPr>
      <w:spacing w:after="12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2c">
    <w:name w:val="Table Grid 2"/>
    <w:basedOn w:val="a4"/>
    <w:uiPriority w:val="99"/>
    <w:semiHidden/>
    <w:rsid w:val="007552F5"/>
    <w:pPr>
      <w:spacing w:after="120"/>
      <w:jc w:val="both"/>
    </w:p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3b">
    <w:name w:val="Table Grid 3"/>
    <w:basedOn w:val="a4"/>
    <w:uiPriority w:val="99"/>
    <w:semiHidden/>
    <w:rsid w:val="007552F5"/>
    <w:pPr>
      <w:spacing w:after="12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47">
    <w:name w:val="Table Grid 4"/>
    <w:basedOn w:val="a4"/>
    <w:uiPriority w:val="99"/>
    <w:semiHidden/>
    <w:rsid w:val="007552F5"/>
    <w:pPr>
      <w:spacing w:after="12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56">
    <w:name w:val="Table Grid 5"/>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61">
    <w:name w:val="Table Grid 6"/>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71">
    <w:name w:val="Table Grid 7"/>
    <w:basedOn w:val="a4"/>
    <w:uiPriority w:val="99"/>
    <w:semiHidden/>
    <w:rsid w:val="007552F5"/>
    <w:pPr>
      <w:spacing w:after="12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81">
    <w:name w:val="Table Grid 8"/>
    <w:basedOn w:val="a4"/>
    <w:uiPriority w:val="99"/>
    <w:semiHidden/>
    <w:rsid w:val="007552F5"/>
    <w:pPr>
      <w:spacing w:after="12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19">
    <w:name w:val="Table List 1"/>
    <w:basedOn w:val="a4"/>
    <w:uiPriority w:val="99"/>
    <w:semiHidden/>
    <w:rsid w:val="007552F5"/>
    <w:pPr>
      <w:spacing w:after="12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d">
    <w:name w:val="Table List 2"/>
    <w:basedOn w:val="a4"/>
    <w:uiPriority w:val="99"/>
    <w:semiHidden/>
    <w:rsid w:val="007552F5"/>
    <w:pPr>
      <w:spacing w:after="12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3c">
    <w:name w:val="Table List 3"/>
    <w:basedOn w:val="a4"/>
    <w:uiPriority w:val="99"/>
    <w:semiHidden/>
    <w:rsid w:val="007552F5"/>
    <w:pPr>
      <w:spacing w:after="12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48">
    <w:name w:val="Table List 4"/>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7">
    <w:name w:val="Table List 5"/>
    <w:basedOn w:val="a4"/>
    <w:uiPriority w:val="99"/>
    <w:semiHidden/>
    <w:rsid w:val="007552F5"/>
    <w:pPr>
      <w:spacing w:after="12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62">
    <w:name w:val="Table List 6"/>
    <w:basedOn w:val="a4"/>
    <w:uiPriority w:val="99"/>
    <w:semiHidden/>
    <w:rsid w:val="007552F5"/>
    <w:pPr>
      <w:spacing w:after="12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72">
    <w:name w:val="Table List 7"/>
    <w:basedOn w:val="a4"/>
    <w:uiPriority w:val="99"/>
    <w:semiHidden/>
    <w:rsid w:val="007552F5"/>
    <w:pPr>
      <w:spacing w:after="12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82">
    <w:name w:val="Table List 8"/>
    <w:basedOn w:val="a4"/>
    <w:uiPriority w:val="99"/>
    <w:semiHidden/>
    <w:rsid w:val="007552F5"/>
    <w:pPr>
      <w:spacing w:after="12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afff4">
    <w:name w:val="Table Professional"/>
    <w:basedOn w:val="a4"/>
    <w:uiPriority w:val="99"/>
    <w:semiHidden/>
    <w:rsid w:val="007552F5"/>
    <w:pPr>
      <w:spacing w:after="12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1a">
    <w:name w:val="Πίνακας απλός 1"/>
    <w:basedOn w:val="a4"/>
    <w:uiPriority w:val="99"/>
    <w:semiHidden/>
    <w:rsid w:val="007552F5"/>
    <w:pPr>
      <w:spacing w:after="120"/>
      <w:jc w:val="both"/>
    </w:p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customStyle="1" w:styleId="2e">
    <w:name w:val="Πίνακας απλός 2"/>
    <w:basedOn w:val="a4"/>
    <w:uiPriority w:val="99"/>
    <w:semiHidden/>
    <w:rsid w:val="007552F5"/>
    <w:pPr>
      <w:spacing w:after="120"/>
      <w:jc w:val="both"/>
    </w:p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customStyle="1" w:styleId="3d">
    <w:name w:val="Πίνακας απλός 3"/>
    <w:basedOn w:val="a4"/>
    <w:uiPriority w:val="99"/>
    <w:semiHidden/>
    <w:rsid w:val="007552F5"/>
    <w:pPr>
      <w:spacing w:after="12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1b">
    <w:name w:val="Table Subtle 1"/>
    <w:basedOn w:val="a4"/>
    <w:uiPriority w:val="99"/>
    <w:semiHidden/>
    <w:rsid w:val="007552F5"/>
    <w:pPr>
      <w:spacing w:after="120"/>
      <w:jc w:val="both"/>
    </w:pPr>
    <w:tblPr>
      <w:tblStyleRowBandSize w:val="1"/>
      <w:tblInd w:w="0" w:type="dxa"/>
      <w:tblCellMar>
        <w:top w:w="0" w:type="dxa"/>
        <w:left w:w="108" w:type="dxa"/>
        <w:bottom w:w="0" w:type="dxa"/>
        <w:right w:w="108" w:type="dxa"/>
      </w:tblCellMar>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f">
    <w:name w:val="Table Subtle 2"/>
    <w:basedOn w:val="a4"/>
    <w:uiPriority w:val="99"/>
    <w:semiHidden/>
    <w:rsid w:val="007552F5"/>
    <w:pPr>
      <w:spacing w:after="12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afff5">
    <w:name w:val="Table Theme"/>
    <w:basedOn w:val="a4"/>
    <w:uiPriority w:val="99"/>
    <w:semiHidden/>
    <w:rsid w:val="007552F5"/>
    <w:pPr>
      <w:spacing w:after="1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Web1">
    <w:name w:val="Table Web 1"/>
    <w:basedOn w:val="a4"/>
    <w:uiPriority w:val="99"/>
    <w:semiHidden/>
    <w:rsid w:val="007552F5"/>
    <w:pPr>
      <w:spacing w:after="12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Web2">
    <w:name w:val="Table Web 2"/>
    <w:basedOn w:val="a4"/>
    <w:uiPriority w:val="99"/>
    <w:semiHidden/>
    <w:rsid w:val="007552F5"/>
    <w:pPr>
      <w:spacing w:after="12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Web3">
    <w:name w:val="Table Web 3"/>
    <w:basedOn w:val="a4"/>
    <w:uiPriority w:val="99"/>
    <w:semiHidden/>
    <w:rsid w:val="007552F5"/>
    <w:pPr>
      <w:spacing w:after="12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afff6">
    <w:name w:val="Title"/>
    <w:basedOn w:val="a2"/>
    <w:link w:val="Charf2"/>
    <w:uiPriority w:val="99"/>
    <w:qFormat/>
    <w:rsid w:val="007552F5"/>
    <w:pPr>
      <w:spacing w:before="240" w:after="60"/>
      <w:jc w:val="center"/>
      <w:outlineLvl w:val="0"/>
    </w:pPr>
    <w:rPr>
      <w:rFonts w:ascii="Arial" w:hAnsi="Arial" w:cs="Arial"/>
      <w:b/>
      <w:bCs/>
      <w:kern w:val="28"/>
      <w:sz w:val="32"/>
      <w:szCs w:val="32"/>
    </w:rPr>
  </w:style>
  <w:style w:type="character" w:customStyle="1" w:styleId="Charf2">
    <w:name w:val="Τίτλος Char"/>
    <w:link w:val="afff6"/>
    <w:uiPriority w:val="99"/>
    <w:locked/>
    <w:rsid w:val="00614C7D"/>
    <w:rPr>
      <w:rFonts w:ascii="Cambria" w:hAnsi="Cambria" w:cs="Times New Roman"/>
      <w:b/>
      <w:bCs/>
      <w:kern w:val="28"/>
      <w:sz w:val="32"/>
      <w:szCs w:val="32"/>
      <w:lang w:eastAsia="en-US"/>
    </w:rPr>
  </w:style>
  <w:style w:type="character" w:customStyle="1" w:styleId="TabletextCharChar">
    <w:name w:val="Table text Char Char"/>
    <w:rsid w:val="002720E6"/>
    <w:rPr>
      <w:rFonts w:ascii="Tahoma" w:hAnsi="Tahoma"/>
      <w:lang w:val="el-GR" w:eastAsia="en-US"/>
    </w:rPr>
  </w:style>
  <w:style w:type="paragraph" w:customStyle="1" w:styleId="bodybulletingbold">
    <w:name w:val="body bulleting +bold"/>
    <w:basedOn w:val="a2"/>
    <w:uiPriority w:val="99"/>
    <w:rsid w:val="008F57F5"/>
    <w:pPr>
      <w:numPr>
        <w:numId w:val="19"/>
      </w:numPr>
      <w:spacing w:after="0"/>
      <w:jc w:val="left"/>
    </w:pPr>
    <w:rPr>
      <w:rFonts w:ascii="Times New Roman" w:hAnsi="Times New Roman"/>
      <w:sz w:val="24"/>
      <w:szCs w:val="24"/>
      <w:lang w:eastAsia="el-GR"/>
    </w:rPr>
  </w:style>
  <w:style w:type="character" w:customStyle="1" w:styleId="Tabletext14ptCharChar">
    <w:name w:val="Στυλ Table text + Διαγραμμάτωση από 14 pt Char Char"/>
    <w:rsid w:val="00780AB1"/>
    <w:rPr>
      <w:rFonts w:ascii="Tahoma" w:hAnsi="Tahoma"/>
      <w:kern w:val="28"/>
      <w:sz w:val="24"/>
      <w:lang w:val="el-GR" w:eastAsia="en-US"/>
    </w:rPr>
  </w:style>
  <w:style w:type="paragraph" w:customStyle="1" w:styleId="CharChar1CharCharCharCharCharCharCharCharCharCharChar">
    <w:name w:val="Char Char1 Char Char Char Char Char Char Char Char Char Char Char"/>
    <w:basedOn w:val="a2"/>
    <w:uiPriority w:val="99"/>
    <w:rsid w:val="008F6B67"/>
    <w:pPr>
      <w:spacing w:after="160" w:line="240" w:lineRule="exact"/>
      <w:jc w:val="left"/>
    </w:pPr>
    <w:rPr>
      <w:rFonts w:ascii="Verdana" w:hAnsi="Verdana"/>
      <w:sz w:val="20"/>
      <w:lang w:val="en-US"/>
    </w:rPr>
  </w:style>
  <w:style w:type="paragraph" w:customStyle="1" w:styleId="Char2CharCharCharCharCharCharCharCharCharCharCharCharChar">
    <w:name w:val="Char2 Char Char Char Char Char Char Char Char Char Char Char Char Char"/>
    <w:basedOn w:val="a2"/>
    <w:uiPriority w:val="99"/>
    <w:rsid w:val="00D53E90"/>
    <w:pPr>
      <w:spacing w:after="160" w:line="240" w:lineRule="exact"/>
      <w:jc w:val="left"/>
    </w:pPr>
    <w:rPr>
      <w:rFonts w:ascii="Verdana" w:hAnsi="Verdana"/>
      <w:sz w:val="20"/>
      <w:lang w:val="en-US"/>
    </w:rPr>
  </w:style>
  <w:style w:type="paragraph" w:customStyle="1" w:styleId="tabletext0">
    <w:name w:val="tabletext"/>
    <w:basedOn w:val="a2"/>
    <w:uiPriority w:val="99"/>
    <w:rsid w:val="00783836"/>
    <w:pPr>
      <w:spacing w:after="0" w:line="288" w:lineRule="auto"/>
      <w:jc w:val="left"/>
    </w:pPr>
    <w:rPr>
      <w:rFonts w:cs="Tahoma"/>
      <w:sz w:val="20"/>
      <w:lang w:eastAsia="el-GR"/>
    </w:rPr>
  </w:style>
  <w:style w:type="paragraph" w:customStyle="1" w:styleId="bodybulletingchar0">
    <w:name w:val="bodybulletingchar"/>
    <w:basedOn w:val="a2"/>
    <w:uiPriority w:val="99"/>
    <w:rsid w:val="00BD4CEF"/>
    <w:pPr>
      <w:tabs>
        <w:tab w:val="num" w:pos="720"/>
      </w:tabs>
      <w:ind w:left="720" w:hanging="360"/>
    </w:pPr>
    <w:rPr>
      <w:rFonts w:cs="Tahoma"/>
      <w:szCs w:val="22"/>
      <w:lang w:eastAsia="el-GR"/>
    </w:rPr>
  </w:style>
  <w:style w:type="paragraph" w:customStyle="1" w:styleId="Char10">
    <w:name w:val="Char1"/>
    <w:basedOn w:val="a2"/>
    <w:uiPriority w:val="99"/>
    <w:rsid w:val="00B66B01"/>
    <w:pPr>
      <w:spacing w:after="160" w:line="240" w:lineRule="exact"/>
      <w:jc w:val="left"/>
    </w:pPr>
    <w:rPr>
      <w:rFonts w:ascii="Verdana" w:hAnsi="Verdana"/>
      <w:sz w:val="20"/>
      <w:lang w:val="en-US"/>
    </w:rPr>
  </w:style>
  <w:style w:type="paragraph" w:customStyle="1" w:styleId="Char1CharCharCharCharCharCharCharCharCharCharCharCharCharCharChar">
    <w:name w:val="Char1 Char Char Char Char Char Char Char Char Char Char Char Char Char Char Char"/>
    <w:basedOn w:val="a2"/>
    <w:uiPriority w:val="99"/>
    <w:rsid w:val="00B11FC5"/>
    <w:pPr>
      <w:spacing w:after="160" w:line="240" w:lineRule="exact"/>
      <w:jc w:val="left"/>
    </w:pPr>
    <w:rPr>
      <w:rFonts w:ascii="Verdana" w:hAnsi="Verdana"/>
      <w:sz w:val="20"/>
      <w:lang w:val="en-US"/>
    </w:rPr>
  </w:style>
  <w:style w:type="paragraph" w:customStyle="1" w:styleId="CharChar1CharCharChar">
    <w:name w:val="Char Char1 Char Char Char"/>
    <w:basedOn w:val="a2"/>
    <w:uiPriority w:val="99"/>
    <w:rsid w:val="00466820"/>
    <w:pPr>
      <w:spacing w:after="160" w:line="240" w:lineRule="exact"/>
      <w:jc w:val="left"/>
    </w:pPr>
    <w:rPr>
      <w:rFonts w:ascii="Verdana" w:hAnsi="Verdana"/>
      <w:sz w:val="20"/>
      <w:lang w:val="en-US"/>
    </w:rPr>
  </w:style>
  <w:style w:type="paragraph" w:customStyle="1" w:styleId="Sous-titreobjet">
    <w:name w:val="Sous-titre objet"/>
    <w:basedOn w:val="a2"/>
    <w:uiPriority w:val="99"/>
    <w:rsid w:val="00466820"/>
    <w:pPr>
      <w:spacing w:after="0"/>
      <w:jc w:val="center"/>
    </w:pPr>
    <w:rPr>
      <w:rFonts w:ascii="Times New Roman" w:hAnsi="Times New Roman"/>
      <w:b/>
      <w:sz w:val="24"/>
      <w:lang w:eastAsia="zh-CN"/>
    </w:rPr>
  </w:style>
  <w:style w:type="character" w:customStyle="1" w:styleId="TabletextChar1">
    <w:name w:val="Table text Char1"/>
    <w:locked/>
    <w:rsid w:val="00B641F9"/>
    <w:rPr>
      <w:rFonts w:ascii="Tahoma" w:hAnsi="Tahoma"/>
      <w:sz w:val="24"/>
      <w:lang w:val="el-GR" w:eastAsia="en-US"/>
    </w:rPr>
  </w:style>
  <w:style w:type="paragraph" w:customStyle="1" w:styleId="CharCharCharChar">
    <w:name w:val="Char Char Char Char"/>
    <w:basedOn w:val="a2"/>
    <w:uiPriority w:val="99"/>
    <w:rsid w:val="00DE6C25"/>
    <w:pPr>
      <w:spacing w:after="160" w:line="240" w:lineRule="exact"/>
      <w:jc w:val="left"/>
    </w:pPr>
    <w:rPr>
      <w:rFonts w:ascii="Verdana" w:hAnsi="Verdana"/>
      <w:sz w:val="20"/>
      <w:lang w:val="en-US"/>
    </w:rPr>
  </w:style>
  <w:style w:type="paragraph" w:customStyle="1" w:styleId="CharCharCharCharCharChar1CharCharCharCharChar">
    <w:name w:val="Char Char Char Char Char Char1 Char Char Char Char Char"/>
    <w:basedOn w:val="a2"/>
    <w:uiPriority w:val="99"/>
    <w:rsid w:val="00AB2B37"/>
    <w:pPr>
      <w:spacing w:after="160" w:line="240" w:lineRule="exact"/>
      <w:jc w:val="left"/>
    </w:pPr>
    <w:rPr>
      <w:rFonts w:ascii="Arial" w:hAnsi="Arial"/>
      <w:sz w:val="20"/>
      <w:lang w:val="en-US"/>
    </w:rPr>
  </w:style>
  <w:style w:type="paragraph" w:customStyle="1" w:styleId="Default">
    <w:name w:val="Default"/>
    <w:rsid w:val="007313D5"/>
    <w:pPr>
      <w:autoSpaceDE w:val="0"/>
      <w:autoSpaceDN w:val="0"/>
      <w:adjustRightInd w:val="0"/>
    </w:pPr>
    <w:rPr>
      <w:rFonts w:ascii="Century Gothic" w:hAnsi="Century Gothic" w:cs="Century Gothic"/>
      <w:color w:val="000000"/>
      <w:sz w:val="24"/>
      <w:szCs w:val="24"/>
    </w:rPr>
  </w:style>
  <w:style w:type="paragraph" w:customStyle="1" w:styleId="lettered1">
    <w:name w:val="lettered1"/>
    <w:basedOn w:val="a2"/>
    <w:uiPriority w:val="99"/>
    <w:rsid w:val="002F1C0E"/>
    <w:pPr>
      <w:overflowPunct w:val="0"/>
      <w:autoSpaceDE w:val="0"/>
      <w:autoSpaceDN w:val="0"/>
      <w:adjustRightInd w:val="0"/>
      <w:spacing w:before="80" w:after="0"/>
      <w:ind w:left="567" w:hanging="567"/>
    </w:pPr>
    <w:rPr>
      <w:rFonts w:ascii="Arial" w:hAnsi="Arial"/>
      <w:sz w:val="19"/>
      <w:lang w:eastAsia="el-GR"/>
    </w:rPr>
  </w:style>
  <w:style w:type="paragraph" w:customStyle="1" w:styleId="bullet2">
    <w:name w:val="bullet2"/>
    <w:basedOn w:val="a2"/>
    <w:uiPriority w:val="99"/>
    <w:rsid w:val="002F1C0E"/>
    <w:pPr>
      <w:tabs>
        <w:tab w:val="num" w:pos="993"/>
      </w:tabs>
      <w:overflowPunct w:val="0"/>
      <w:autoSpaceDE w:val="0"/>
      <w:autoSpaceDN w:val="0"/>
      <w:adjustRightInd w:val="0"/>
      <w:spacing w:before="60" w:after="0"/>
      <w:ind w:left="993" w:hanging="425"/>
    </w:pPr>
    <w:rPr>
      <w:rFonts w:ascii="Arial" w:hAnsi="Arial" w:cs="Arial"/>
      <w:sz w:val="19"/>
      <w:lang w:eastAsia="el-GR"/>
    </w:rPr>
  </w:style>
  <w:style w:type="paragraph" w:styleId="afff7">
    <w:name w:val="List Paragraph"/>
    <w:basedOn w:val="a2"/>
    <w:uiPriority w:val="99"/>
    <w:qFormat/>
    <w:rsid w:val="006331F0"/>
    <w:pPr>
      <w:spacing w:after="200" w:line="276" w:lineRule="auto"/>
      <w:ind w:left="720"/>
      <w:contextualSpacing/>
      <w:jc w:val="left"/>
    </w:pPr>
    <w:rPr>
      <w:rFonts w:ascii="Calibri" w:hAnsi="Calibri"/>
      <w:szCs w:val="22"/>
    </w:rPr>
  </w:style>
  <w:style w:type="paragraph" w:styleId="afff8">
    <w:name w:val="Revision"/>
    <w:hidden/>
    <w:uiPriority w:val="99"/>
    <w:semiHidden/>
    <w:rsid w:val="003A4F3E"/>
    <w:rPr>
      <w:rFonts w:ascii="Tahoma" w:hAnsi="Tahoma"/>
      <w:sz w:val="22"/>
      <w:lang w:eastAsia="en-US"/>
    </w:rPr>
  </w:style>
  <w:style w:type="paragraph" w:customStyle="1" w:styleId="Custom-NormalParagraph">
    <w:name w:val="Custom - Normal Paragraph"/>
    <w:basedOn w:val="a2"/>
    <w:link w:val="Custom-NormalParagraphChar"/>
    <w:uiPriority w:val="99"/>
    <w:rsid w:val="00406EC1"/>
    <w:pPr>
      <w:spacing w:before="180" w:after="80" w:line="276" w:lineRule="auto"/>
    </w:pPr>
    <w:rPr>
      <w:rFonts w:cs="Tahoma"/>
      <w:sz w:val="21"/>
      <w:szCs w:val="21"/>
    </w:rPr>
  </w:style>
  <w:style w:type="character" w:customStyle="1" w:styleId="Custom-NormalParagraphChar">
    <w:name w:val="Custom - Normal Paragraph Char"/>
    <w:link w:val="Custom-NormalParagraph"/>
    <w:uiPriority w:val="99"/>
    <w:locked/>
    <w:rsid w:val="00406EC1"/>
    <w:rPr>
      <w:rFonts w:ascii="Tahoma" w:hAnsi="Tahoma" w:cs="Tahoma"/>
      <w:sz w:val="21"/>
      <w:szCs w:val="21"/>
      <w:lang w:val="el-GR"/>
    </w:rPr>
  </w:style>
  <w:style w:type="paragraph" w:styleId="afff9">
    <w:name w:val="caption"/>
    <w:basedOn w:val="a2"/>
    <w:next w:val="a2"/>
    <w:uiPriority w:val="99"/>
    <w:qFormat/>
    <w:rsid w:val="00B07F32"/>
    <w:pPr>
      <w:spacing w:before="120"/>
    </w:pPr>
    <w:rPr>
      <w:b/>
      <w:bCs/>
      <w:sz w:val="20"/>
    </w:rPr>
  </w:style>
  <w:style w:type="paragraph" w:customStyle="1" w:styleId="1c">
    <w:name w:val="Παράγραφος λίστας1"/>
    <w:basedOn w:val="a2"/>
    <w:uiPriority w:val="99"/>
    <w:rsid w:val="00496D24"/>
    <w:pPr>
      <w:spacing w:after="0"/>
      <w:ind w:left="720"/>
      <w:contextualSpacing/>
      <w:jc w:val="left"/>
    </w:pPr>
    <w:rPr>
      <w:rFonts w:ascii="Times New Roman" w:hAnsi="Times New Roman"/>
      <w:sz w:val="24"/>
      <w:szCs w:val="24"/>
      <w:lang w:val="en-US" w:eastAsia="el-GR"/>
    </w:rPr>
  </w:style>
  <w:style w:type="paragraph" w:customStyle="1" w:styleId="Style14">
    <w:name w:val="Style14"/>
    <w:basedOn w:val="a2"/>
    <w:uiPriority w:val="99"/>
    <w:rsid w:val="000749AB"/>
    <w:pPr>
      <w:widowControl w:val="0"/>
      <w:autoSpaceDE w:val="0"/>
      <w:autoSpaceDN w:val="0"/>
      <w:adjustRightInd w:val="0"/>
      <w:spacing w:after="0" w:line="242" w:lineRule="exact"/>
      <w:ind w:firstLine="158"/>
    </w:pPr>
    <w:rPr>
      <w:rFonts w:ascii="Consolas" w:hAnsi="Consolas"/>
      <w:sz w:val="24"/>
      <w:szCs w:val="24"/>
      <w:lang w:val="en-US"/>
    </w:rPr>
  </w:style>
  <w:style w:type="character" w:customStyle="1" w:styleId="FontStyle44">
    <w:name w:val="Font Style44"/>
    <w:uiPriority w:val="99"/>
    <w:rsid w:val="000749AB"/>
    <w:rPr>
      <w:rFonts w:ascii="Arial" w:hAnsi="Arial" w:cs="Arial"/>
      <w:sz w:val="18"/>
      <w:szCs w:val="18"/>
    </w:rPr>
  </w:style>
  <w:style w:type="numbering" w:styleId="111111">
    <w:name w:val="Outline List 2"/>
    <w:basedOn w:val="a5"/>
    <w:uiPriority w:val="99"/>
    <w:semiHidden/>
    <w:unhideWhenUsed/>
    <w:locked/>
    <w:rsid w:val="00EE7796"/>
    <w:pPr>
      <w:numPr>
        <w:numId w:val="15"/>
      </w:numPr>
    </w:pPr>
  </w:style>
  <w:style w:type="numbering" w:styleId="1i">
    <w:name w:val="Outline List 1"/>
    <w:basedOn w:val="a5"/>
    <w:uiPriority w:val="99"/>
    <w:semiHidden/>
    <w:unhideWhenUsed/>
    <w:locked/>
    <w:rsid w:val="00EE7796"/>
    <w:pPr>
      <w:numPr>
        <w:numId w:val="16"/>
      </w:numPr>
    </w:pPr>
  </w:style>
  <w:style w:type="numbering" w:styleId="a0">
    <w:name w:val="Outline List 3"/>
    <w:basedOn w:val="a5"/>
    <w:uiPriority w:val="99"/>
    <w:semiHidden/>
    <w:unhideWhenUsed/>
    <w:locked/>
    <w:rsid w:val="00EE7796"/>
    <w:pPr>
      <w:numPr>
        <w:numId w:val="17"/>
      </w:numPr>
    </w:pPr>
  </w:style>
  <w:style w:type="character" w:customStyle="1" w:styleId="CommentTextChar1">
    <w:name w:val="Comment Text Char1"/>
    <w:uiPriority w:val="99"/>
    <w:semiHidden/>
    <w:locked/>
    <w:rsid w:val="006D3C26"/>
    <w:rPr>
      <w:rFonts w:ascii="Tahoma" w:hAnsi="Tahoma"/>
      <w:lang w:val="el-GR" w:eastAsia="en-US"/>
    </w:rPr>
  </w:style>
  <w:style w:type="paragraph" w:customStyle="1" w:styleId="Style18">
    <w:name w:val="Style18"/>
    <w:basedOn w:val="a2"/>
    <w:uiPriority w:val="99"/>
    <w:rsid w:val="00834EEF"/>
    <w:pPr>
      <w:widowControl w:val="0"/>
      <w:autoSpaceDE w:val="0"/>
      <w:autoSpaceDN w:val="0"/>
      <w:adjustRightInd w:val="0"/>
      <w:spacing w:after="0" w:line="210" w:lineRule="exact"/>
      <w:ind w:firstLine="165"/>
    </w:pPr>
    <w:rPr>
      <w:rFonts w:ascii="Microsoft Sans Serif" w:hAnsi="Microsoft Sans Serif" w:cs="Microsoft Sans Serif"/>
      <w:sz w:val="24"/>
      <w:szCs w:val="24"/>
      <w:lang w:eastAsia="el-GR"/>
    </w:rPr>
  </w:style>
  <w:style w:type="character" w:customStyle="1" w:styleId="FontStyle124">
    <w:name w:val="Font Style124"/>
    <w:uiPriority w:val="99"/>
    <w:rsid w:val="00F66441"/>
    <w:rPr>
      <w:rFonts w:ascii="Microsoft Sans Serif" w:hAnsi="Microsoft Sans Serif" w:cs="Microsoft Sans Serif"/>
      <w:sz w:val="14"/>
      <w:szCs w:val="14"/>
    </w:rPr>
  </w:style>
  <w:style w:type="paragraph" w:customStyle="1" w:styleId="Style15">
    <w:name w:val="Style15"/>
    <w:basedOn w:val="a2"/>
    <w:uiPriority w:val="99"/>
    <w:rsid w:val="00F66441"/>
    <w:pPr>
      <w:widowControl w:val="0"/>
      <w:autoSpaceDE w:val="0"/>
      <w:autoSpaceDN w:val="0"/>
      <w:adjustRightInd w:val="0"/>
      <w:spacing w:after="0" w:line="212" w:lineRule="exact"/>
      <w:ind w:firstLine="155"/>
    </w:pPr>
    <w:rPr>
      <w:rFonts w:ascii="Microsoft Sans Serif" w:hAnsi="Microsoft Sans Serif" w:cs="Microsoft Sans Serif"/>
      <w:sz w:val="24"/>
      <w:szCs w:val="24"/>
      <w:lang w:eastAsia="el-GR"/>
    </w:rPr>
  </w:style>
  <w:style w:type="table" w:customStyle="1" w:styleId="1d">
    <w:name w:val="Πλέγμα πίνακα1"/>
    <w:basedOn w:val="a4"/>
    <w:next w:val="af1"/>
    <w:rsid w:val="004E1E0E"/>
    <w:pPr>
      <w:overflowPunct w:val="0"/>
      <w:autoSpaceDE w:val="0"/>
      <w:autoSpaceDN w:val="0"/>
      <w:adjustRightInd w:val="0"/>
      <w:spacing w:line="360" w:lineRule="auto"/>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TextChar1">
    <w:name w:val="Footnote Text Char1"/>
    <w:semiHidden/>
    <w:locked/>
    <w:rsid w:val="0083747A"/>
    <w:rPr>
      <w:rFonts w:ascii="Calibri" w:hAnsi="Calibri" w:cs="Times New Roman"/>
      <w:sz w:val="20"/>
      <w:szCs w:val="20"/>
      <w:lang w:eastAsia="zh-CN"/>
    </w:rPr>
  </w:style>
  <w:style w:type="character" w:customStyle="1" w:styleId="afffa">
    <w:name w:val="Χαρακτήρες υποσημείωσης"/>
    <w:rsid w:val="00315180"/>
  </w:style>
  <w:style w:type="character" w:customStyle="1" w:styleId="afffb">
    <w:name w:val="Σύμβολο υποσημείωσης"/>
    <w:rsid w:val="00315180"/>
    <w:rPr>
      <w:vertAlign w:val="superscript"/>
    </w:rPr>
  </w:style>
  <w:style w:type="character" w:customStyle="1" w:styleId="DeltaViewInsertion">
    <w:name w:val="DeltaView Insertion"/>
    <w:rsid w:val="00315180"/>
    <w:rPr>
      <w:b/>
      <w:i/>
      <w:spacing w:val="0"/>
      <w:lang w:val="el-GR"/>
    </w:rPr>
  </w:style>
  <w:style w:type="character" w:customStyle="1" w:styleId="NormalBoldChar">
    <w:name w:val="NormalBold Char"/>
    <w:rsid w:val="00315180"/>
    <w:rPr>
      <w:rFonts w:ascii="Times New Roman" w:eastAsia="Times New Roman" w:hAnsi="Times New Roman" w:cs="Times New Roman"/>
      <w:b/>
      <w:sz w:val="24"/>
      <w:lang w:val="el-GR"/>
    </w:rPr>
  </w:style>
  <w:style w:type="character" w:styleId="afffc">
    <w:name w:val="endnote reference"/>
    <w:locked/>
    <w:rsid w:val="00315180"/>
    <w:rPr>
      <w:vertAlign w:val="superscript"/>
    </w:rPr>
  </w:style>
  <w:style w:type="paragraph" w:customStyle="1" w:styleId="ChapterTitle">
    <w:name w:val="ChapterTitle"/>
    <w:basedOn w:val="a2"/>
    <w:next w:val="a2"/>
    <w:rsid w:val="00315180"/>
    <w:pPr>
      <w:keepNext/>
      <w:suppressAutoHyphens/>
      <w:spacing w:before="120" w:after="360" w:line="276" w:lineRule="auto"/>
      <w:jc w:val="center"/>
    </w:pPr>
    <w:rPr>
      <w:rFonts w:ascii="Calibri" w:hAnsi="Calibri" w:cs="Calibri"/>
      <w:b/>
      <w:kern w:val="1"/>
      <w:szCs w:val="22"/>
      <w:lang w:eastAsia="zh-CN"/>
    </w:rPr>
  </w:style>
  <w:style w:type="paragraph" w:customStyle="1" w:styleId="SectionTitle">
    <w:name w:val="SectionTitle"/>
    <w:basedOn w:val="a2"/>
    <w:next w:val="10"/>
    <w:rsid w:val="00315180"/>
    <w:pPr>
      <w:keepNext/>
      <w:suppressAutoHyphens/>
      <w:spacing w:before="120" w:after="360" w:line="276" w:lineRule="auto"/>
      <w:ind w:firstLine="397"/>
      <w:jc w:val="center"/>
    </w:pPr>
    <w:rPr>
      <w:rFonts w:ascii="Calibri" w:hAnsi="Calibri" w:cs="Calibri"/>
      <w:b/>
      <w:smallCaps/>
      <w:kern w:val="1"/>
      <w:sz w:val="28"/>
      <w:szCs w:val="22"/>
      <w:lang w:eastAsia="zh-CN"/>
    </w:rPr>
  </w:style>
  <w:style w:type="paragraph" w:styleId="afffd">
    <w:name w:val="endnote text"/>
    <w:basedOn w:val="a2"/>
    <w:link w:val="Charf3"/>
    <w:uiPriority w:val="99"/>
    <w:unhideWhenUsed/>
    <w:locked/>
    <w:rsid w:val="00315180"/>
    <w:pPr>
      <w:suppressAutoHyphens/>
      <w:spacing w:after="200" w:line="276" w:lineRule="auto"/>
      <w:ind w:firstLine="397"/>
    </w:pPr>
    <w:rPr>
      <w:rFonts w:ascii="Calibri" w:hAnsi="Calibri"/>
      <w:kern w:val="1"/>
      <w:sz w:val="20"/>
      <w:lang w:eastAsia="zh-CN"/>
    </w:rPr>
  </w:style>
  <w:style w:type="character" w:customStyle="1" w:styleId="Charf3">
    <w:name w:val="Κείμενο σημείωσης τέλους Char"/>
    <w:link w:val="afffd"/>
    <w:uiPriority w:val="99"/>
    <w:rsid w:val="00315180"/>
    <w:rPr>
      <w:rFonts w:ascii="Calibri" w:hAnsi="Calibri"/>
      <w:kern w:val="1"/>
      <w:lang w:eastAsia="zh-CN"/>
    </w:rPr>
  </w:style>
  <w:style w:type="paragraph" w:customStyle="1" w:styleId="CharCharCharChar0">
    <w:name w:val="Char Char Char Char"/>
    <w:basedOn w:val="a2"/>
    <w:rsid w:val="00C46B68"/>
    <w:pPr>
      <w:spacing w:after="160" w:line="240" w:lineRule="exact"/>
      <w:jc w:val="left"/>
    </w:pPr>
    <w:rPr>
      <w:rFonts w:ascii="Verdana" w:hAnsi="Verdana"/>
      <w:sz w:val="20"/>
      <w:lang w:val="en-US"/>
    </w:rPr>
  </w:style>
  <w:style w:type="character" w:customStyle="1" w:styleId="FootnoteReference2">
    <w:name w:val="Footnote Reference2"/>
    <w:rsid w:val="00571E2E"/>
    <w:rPr>
      <w:vertAlign w:val="superscript"/>
    </w:rPr>
  </w:style>
  <w:style w:type="paragraph" w:customStyle="1" w:styleId="foothanging">
    <w:name w:val="foot_hanging"/>
    <w:basedOn w:val="af3"/>
    <w:rsid w:val="00571E2E"/>
    <w:pPr>
      <w:tabs>
        <w:tab w:val="clear" w:pos="284"/>
      </w:tabs>
      <w:suppressAutoHyphens/>
      <w:spacing w:after="0"/>
      <w:ind w:left="426" w:hanging="426"/>
    </w:pPr>
    <w:rPr>
      <w:rFonts w:ascii="Calibri" w:hAnsi="Calibri" w:cs="Calibri"/>
      <w:sz w:val="18"/>
      <w:szCs w:val="18"/>
      <w:lang w:val="en-IE" w:eastAsia="zh-CN"/>
    </w:rPr>
  </w:style>
</w:styles>
</file>

<file path=word/webSettings.xml><?xml version="1.0" encoding="utf-8"?>
<w:webSettings xmlns:r="http://schemas.openxmlformats.org/officeDocument/2006/relationships" xmlns:w="http://schemas.openxmlformats.org/wordprocessingml/2006/main">
  <w:divs>
    <w:div w:id="269363897">
      <w:bodyDiv w:val="1"/>
      <w:marLeft w:val="0"/>
      <w:marRight w:val="0"/>
      <w:marTop w:val="0"/>
      <w:marBottom w:val="0"/>
      <w:divBdr>
        <w:top w:val="none" w:sz="0" w:space="0" w:color="auto"/>
        <w:left w:val="none" w:sz="0" w:space="0" w:color="auto"/>
        <w:bottom w:val="none" w:sz="0" w:space="0" w:color="auto"/>
        <w:right w:val="none" w:sz="0" w:space="0" w:color="auto"/>
      </w:divBdr>
    </w:div>
    <w:div w:id="763310043">
      <w:bodyDiv w:val="1"/>
      <w:marLeft w:val="0"/>
      <w:marRight w:val="0"/>
      <w:marTop w:val="0"/>
      <w:marBottom w:val="0"/>
      <w:divBdr>
        <w:top w:val="none" w:sz="0" w:space="0" w:color="auto"/>
        <w:left w:val="none" w:sz="0" w:space="0" w:color="auto"/>
        <w:bottom w:val="none" w:sz="0" w:space="0" w:color="auto"/>
        <w:right w:val="none" w:sz="0" w:space="0" w:color="auto"/>
      </w:divBdr>
      <w:divsChild>
        <w:div w:id="599217406">
          <w:marLeft w:val="0"/>
          <w:marRight w:val="0"/>
          <w:marTop w:val="0"/>
          <w:marBottom w:val="0"/>
          <w:divBdr>
            <w:top w:val="none" w:sz="0" w:space="0" w:color="auto"/>
            <w:left w:val="none" w:sz="0" w:space="0" w:color="auto"/>
            <w:bottom w:val="none" w:sz="0" w:space="0" w:color="auto"/>
            <w:right w:val="none" w:sz="0" w:space="0" w:color="auto"/>
          </w:divBdr>
        </w:div>
      </w:divsChild>
    </w:div>
    <w:div w:id="770932091">
      <w:bodyDiv w:val="1"/>
      <w:marLeft w:val="0"/>
      <w:marRight w:val="0"/>
      <w:marTop w:val="0"/>
      <w:marBottom w:val="0"/>
      <w:divBdr>
        <w:top w:val="none" w:sz="0" w:space="0" w:color="auto"/>
        <w:left w:val="none" w:sz="0" w:space="0" w:color="auto"/>
        <w:bottom w:val="none" w:sz="0" w:space="0" w:color="auto"/>
        <w:right w:val="none" w:sz="0" w:space="0" w:color="auto"/>
      </w:divBdr>
    </w:div>
    <w:div w:id="985085916">
      <w:bodyDiv w:val="1"/>
      <w:marLeft w:val="0"/>
      <w:marRight w:val="0"/>
      <w:marTop w:val="0"/>
      <w:marBottom w:val="0"/>
      <w:divBdr>
        <w:top w:val="none" w:sz="0" w:space="0" w:color="auto"/>
        <w:left w:val="none" w:sz="0" w:space="0" w:color="auto"/>
        <w:bottom w:val="none" w:sz="0" w:space="0" w:color="auto"/>
        <w:right w:val="none" w:sz="0" w:space="0" w:color="auto"/>
      </w:divBdr>
    </w:div>
    <w:div w:id="1375426707">
      <w:marLeft w:val="0"/>
      <w:marRight w:val="0"/>
      <w:marTop w:val="0"/>
      <w:marBottom w:val="0"/>
      <w:divBdr>
        <w:top w:val="none" w:sz="0" w:space="0" w:color="auto"/>
        <w:left w:val="none" w:sz="0" w:space="0" w:color="auto"/>
        <w:bottom w:val="none" w:sz="0" w:space="0" w:color="auto"/>
        <w:right w:val="none" w:sz="0" w:space="0" w:color="auto"/>
      </w:divBdr>
    </w:div>
    <w:div w:id="1375426708">
      <w:marLeft w:val="0"/>
      <w:marRight w:val="0"/>
      <w:marTop w:val="0"/>
      <w:marBottom w:val="0"/>
      <w:divBdr>
        <w:top w:val="none" w:sz="0" w:space="0" w:color="auto"/>
        <w:left w:val="none" w:sz="0" w:space="0" w:color="auto"/>
        <w:bottom w:val="none" w:sz="0" w:space="0" w:color="auto"/>
        <w:right w:val="none" w:sz="0" w:space="0" w:color="auto"/>
      </w:divBdr>
    </w:div>
    <w:div w:id="1375426709">
      <w:marLeft w:val="0"/>
      <w:marRight w:val="0"/>
      <w:marTop w:val="0"/>
      <w:marBottom w:val="0"/>
      <w:divBdr>
        <w:top w:val="none" w:sz="0" w:space="0" w:color="auto"/>
        <w:left w:val="none" w:sz="0" w:space="0" w:color="auto"/>
        <w:bottom w:val="none" w:sz="0" w:space="0" w:color="auto"/>
        <w:right w:val="none" w:sz="0" w:space="0" w:color="auto"/>
      </w:divBdr>
    </w:div>
    <w:div w:id="1375426711">
      <w:marLeft w:val="0"/>
      <w:marRight w:val="0"/>
      <w:marTop w:val="0"/>
      <w:marBottom w:val="0"/>
      <w:divBdr>
        <w:top w:val="none" w:sz="0" w:space="0" w:color="auto"/>
        <w:left w:val="none" w:sz="0" w:space="0" w:color="auto"/>
        <w:bottom w:val="none" w:sz="0" w:space="0" w:color="auto"/>
        <w:right w:val="none" w:sz="0" w:space="0" w:color="auto"/>
      </w:divBdr>
    </w:div>
    <w:div w:id="1375426712">
      <w:marLeft w:val="0"/>
      <w:marRight w:val="0"/>
      <w:marTop w:val="0"/>
      <w:marBottom w:val="0"/>
      <w:divBdr>
        <w:top w:val="none" w:sz="0" w:space="0" w:color="auto"/>
        <w:left w:val="none" w:sz="0" w:space="0" w:color="auto"/>
        <w:bottom w:val="none" w:sz="0" w:space="0" w:color="auto"/>
        <w:right w:val="none" w:sz="0" w:space="0" w:color="auto"/>
      </w:divBdr>
    </w:div>
    <w:div w:id="1375426713">
      <w:marLeft w:val="0"/>
      <w:marRight w:val="0"/>
      <w:marTop w:val="0"/>
      <w:marBottom w:val="0"/>
      <w:divBdr>
        <w:top w:val="none" w:sz="0" w:space="0" w:color="auto"/>
        <w:left w:val="none" w:sz="0" w:space="0" w:color="auto"/>
        <w:bottom w:val="none" w:sz="0" w:space="0" w:color="auto"/>
        <w:right w:val="none" w:sz="0" w:space="0" w:color="auto"/>
      </w:divBdr>
    </w:div>
    <w:div w:id="1375426714">
      <w:marLeft w:val="750"/>
      <w:marRight w:val="0"/>
      <w:marTop w:val="300"/>
      <w:marBottom w:val="0"/>
      <w:divBdr>
        <w:top w:val="none" w:sz="0" w:space="0" w:color="auto"/>
        <w:left w:val="none" w:sz="0" w:space="0" w:color="auto"/>
        <w:bottom w:val="none" w:sz="0" w:space="0" w:color="auto"/>
        <w:right w:val="none" w:sz="0" w:space="0" w:color="auto"/>
      </w:divBdr>
    </w:div>
    <w:div w:id="1375426715">
      <w:marLeft w:val="0"/>
      <w:marRight w:val="0"/>
      <w:marTop w:val="0"/>
      <w:marBottom w:val="0"/>
      <w:divBdr>
        <w:top w:val="none" w:sz="0" w:space="0" w:color="auto"/>
        <w:left w:val="none" w:sz="0" w:space="0" w:color="auto"/>
        <w:bottom w:val="none" w:sz="0" w:space="0" w:color="auto"/>
        <w:right w:val="none" w:sz="0" w:space="0" w:color="auto"/>
      </w:divBdr>
    </w:div>
    <w:div w:id="1375426716">
      <w:marLeft w:val="0"/>
      <w:marRight w:val="0"/>
      <w:marTop w:val="0"/>
      <w:marBottom w:val="0"/>
      <w:divBdr>
        <w:top w:val="none" w:sz="0" w:space="0" w:color="auto"/>
        <w:left w:val="none" w:sz="0" w:space="0" w:color="auto"/>
        <w:bottom w:val="none" w:sz="0" w:space="0" w:color="auto"/>
        <w:right w:val="none" w:sz="0" w:space="0" w:color="auto"/>
      </w:divBdr>
    </w:div>
    <w:div w:id="1375426717">
      <w:marLeft w:val="0"/>
      <w:marRight w:val="0"/>
      <w:marTop w:val="0"/>
      <w:marBottom w:val="0"/>
      <w:divBdr>
        <w:top w:val="none" w:sz="0" w:space="0" w:color="auto"/>
        <w:left w:val="none" w:sz="0" w:space="0" w:color="auto"/>
        <w:bottom w:val="none" w:sz="0" w:space="0" w:color="auto"/>
        <w:right w:val="none" w:sz="0" w:space="0" w:color="auto"/>
      </w:divBdr>
    </w:div>
    <w:div w:id="1375426718">
      <w:marLeft w:val="0"/>
      <w:marRight w:val="0"/>
      <w:marTop w:val="0"/>
      <w:marBottom w:val="0"/>
      <w:divBdr>
        <w:top w:val="none" w:sz="0" w:space="0" w:color="auto"/>
        <w:left w:val="none" w:sz="0" w:space="0" w:color="auto"/>
        <w:bottom w:val="none" w:sz="0" w:space="0" w:color="auto"/>
        <w:right w:val="none" w:sz="0" w:space="0" w:color="auto"/>
      </w:divBdr>
    </w:div>
    <w:div w:id="1375426719">
      <w:marLeft w:val="0"/>
      <w:marRight w:val="0"/>
      <w:marTop w:val="0"/>
      <w:marBottom w:val="0"/>
      <w:divBdr>
        <w:top w:val="none" w:sz="0" w:space="0" w:color="auto"/>
        <w:left w:val="none" w:sz="0" w:space="0" w:color="auto"/>
        <w:bottom w:val="none" w:sz="0" w:space="0" w:color="auto"/>
        <w:right w:val="none" w:sz="0" w:space="0" w:color="auto"/>
      </w:divBdr>
    </w:div>
    <w:div w:id="1375426721">
      <w:marLeft w:val="0"/>
      <w:marRight w:val="0"/>
      <w:marTop w:val="0"/>
      <w:marBottom w:val="0"/>
      <w:divBdr>
        <w:top w:val="none" w:sz="0" w:space="0" w:color="auto"/>
        <w:left w:val="none" w:sz="0" w:space="0" w:color="auto"/>
        <w:bottom w:val="none" w:sz="0" w:space="0" w:color="auto"/>
        <w:right w:val="none" w:sz="0" w:space="0" w:color="auto"/>
      </w:divBdr>
    </w:div>
    <w:div w:id="1375426723">
      <w:marLeft w:val="750"/>
      <w:marRight w:val="0"/>
      <w:marTop w:val="300"/>
      <w:marBottom w:val="0"/>
      <w:divBdr>
        <w:top w:val="none" w:sz="0" w:space="0" w:color="auto"/>
        <w:left w:val="none" w:sz="0" w:space="0" w:color="auto"/>
        <w:bottom w:val="none" w:sz="0" w:space="0" w:color="auto"/>
        <w:right w:val="none" w:sz="0" w:space="0" w:color="auto"/>
      </w:divBdr>
    </w:div>
    <w:div w:id="1375426724">
      <w:marLeft w:val="0"/>
      <w:marRight w:val="0"/>
      <w:marTop w:val="0"/>
      <w:marBottom w:val="0"/>
      <w:divBdr>
        <w:top w:val="none" w:sz="0" w:space="0" w:color="auto"/>
        <w:left w:val="none" w:sz="0" w:space="0" w:color="auto"/>
        <w:bottom w:val="none" w:sz="0" w:space="0" w:color="auto"/>
        <w:right w:val="none" w:sz="0" w:space="0" w:color="auto"/>
      </w:divBdr>
    </w:div>
    <w:div w:id="1375426725">
      <w:marLeft w:val="0"/>
      <w:marRight w:val="0"/>
      <w:marTop w:val="0"/>
      <w:marBottom w:val="0"/>
      <w:divBdr>
        <w:top w:val="none" w:sz="0" w:space="0" w:color="auto"/>
        <w:left w:val="none" w:sz="0" w:space="0" w:color="auto"/>
        <w:bottom w:val="none" w:sz="0" w:space="0" w:color="auto"/>
        <w:right w:val="none" w:sz="0" w:space="0" w:color="auto"/>
      </w:divBdr>
      <w:divsChild>
        <w:div w:id="1375426722">
          <w:marLeft w:val="0"/>
          <w:marRight w:val="0"/>
          <w:marTop w:val="0"/>
          <w:marBottom w:val="0"/>
          <w:divBdr>
            <w:top w:val="none" w:sz="0" w:space="0" w:color="auto"/>
            <w:left w:val="none" w:sz="0" w:space="0" w:color="auto"/>
            <w:bottom w:val="none" w:sz="0" w:space="0" w:color="auto"/>
            <w:right w:val="none" w:sz="0" w:space="0" w:color="auto"/>
          </w:divBdr>
          <w:divsChild>
            <w:div w:id="1375426727">
              <w:marLeft w:val="0"/>
              <w:marRight w:val="0"/>
              <w:marTop w:val="0"/>
              <w:marBottom w:val="0"/>
              <w:divBdr>
                <w:top w:val="none" w:sz="0" w:space="0" w:color="auto"/>
                <w:left w:val="none" w:sz="0" w:space="0" w:color="auto"/>
                <w:bottom w:val="none" w:sz="0" w:space="0" w:color="auto"/>
                <w:right w:val="none" w:sz="0" w:space="0" w:color="auto"/>
              </w:divBdr>
              <w:divsChild>
                <w:div w:id="1375426720">
                  <w:marLeft w:val="0"/>
                  <w:marRight w:val="0"/>
                  <w:marTop w:val="0"/>
                  <w:marBottom w:val="0"/>
                  <w:divBdr>
                    <w:top w:val="none" w:sz="0" w:space="0" w:color="auto"/>
                    <w:left w:val="none" w:sz="0" w:space="0" w:color="auto"/>
                    <w:bottom w:val="none" w:sz="0" w:space="0" w:color="auto"/>
                    <w:right w:val="none" w:sz="0" w:space="0" w:color="auto"/>
                  </w:divBdr>
                  <w:divsChild>
                    <w:div w:id="1375426733">
                      <w:marLeft w:val="0"/>
                      <w:marRight w:val="0"/>
                      <w:marTop w:val="0"/>
                      <w:marBottom w:val="0"/>
                      <w:divBdr>
                        <w:top w:val="none" w:sz="0" w:space="0" w:color="auto"/>
                        <w:left w:val="none" w:sz="0" w:space="0" w:color="auto"/>
                        <w:bottom w:val="none" w:sz="0" w:space="0" w:color="auto"/>
                        <w:right w:val="none" w:sz="0" w:space="0" w:color="auto"/>
                      </w:divBdr>
                      <w:divsChild>
                        <w:div w:id="1375426744">
                          <w:marLeft w:val="0"/>
                          <w:marRight w:val="0"/>
                          <w:marTop w:val="0"/>
                          <w:marBottom w:val="0"/>
                          <w:divBdr>
                            <w:top w:val="none" w:sz="0" w:space="0" w:color="auto"/>
                            <w:left w:val="none" w:sz="0" w:space="0" w:color="auto"/>
                            <w:bottom w:val="none" w:sz="0" w:space="0" w:color="auto"/>
                            <w:right w:val="none" w:sz="0" w:space="0" w:color="auto"/>
                          </w:divBdr>
                          <w:divsChild>
                            <w:div w:id="1375426726">
                              <w:marLeft w:val="0"/>
                              <w:marRight w:val="0"/>
                              <w:marTop w:val="0"/>
                              <w:marBottom w:val="0"/>
                              <w:divBdr>
                                <w:top w:val="none" w:sz="0" w:space="0" w:color="auto"/>
                                <w:left w:val="none" w:sz="0" w:space="0" w:color="auto"/>
                                <w:bottom w:val="none" w:sz="0" w:space="0" w:color="auto"/>
                                <w:right w:val="none" w:sz="0" w:space="0" w:color="auto"/>
                              </w:divBdr>
                              <w:divsChild>
                                <w:div w:id="1375426734">
                                  <w:marLeft w:val="0"/>
                                  <w:marRight w:val="0"/>
                                  <w:marTop w:val="0"/>
                                  <w:marBottom w:val="0"/>
                                  <w:divBdr>
                                    <w:top w:val="none" w:sz="0" w:space="0" w:color="auto"/>
                                    <w:left w:val="none" w:sz="0" w:space="0" w:color="auto"/>
                                    <w:bottom w:val="none" w:sz="0" w:space="0" w:color="auto"/>
                                    <w:right w:val="none" w:sz="0" w:space="0" w:color="auto"/>
                                  </w:divBdr>
                                  <w:divsChild>
                                    <w:div w:id="1375426710">
                                      <w:marLeft w:val="0"/>
                                      <w:marRight w:val="0"/>
                                      <w:marTop w:val="0"/>
                                      <w:marBottom w:val="0"/>
                                      <w:divBdr>
                                        <w:top w:val="none" w:sz="0" w:space="0" w:color="auto"/>
                                        <w:left w:val="none" w:sz="0" w:space="0" w:color="auto"/>
                                        <w:bottom w:val="none" w:sz="0" w:space="0" w:color="auto"/>
                                        <w:right w:val="none" w:sz="0" w:space="0" w:color="auto"/>
                                      </w:divBdr>
                                      <w:divsChild>
                                        <w:div w:id="137542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5426728">
      <w:marLeft w:val="0"/>
      <w:marRight w:val="0"/>
      <w:marTop w:val="0"/>
      <w:marBottom w:val="0"/>
      <w:divBdr>
        <w:top w:val="none" w:sz="0" w:space="0" w:color="auto"/>
        <w:left w:val="none" w:sz="0" w:space="0" w:color="auto"/>
        <w:bottom w:val="none" w:sz="0" w:space="0" w:color="auto"/>
        <w:right w:val="none" w:sz="0" w:space="0" w:color="auto"/>
      </w:divBdr>
    </w:div>
    <w:div w:id="1375426729">
      <w:marLeft w:val="0"/>
      <w:marRight w:val="0"/>
      <w:marTop w:val="0"/>
      <w:marBottom w:val="0"/>
      <w:divBdr>
        <w:top w:val="none" w:sz="0" w:space="0" w:color="auto"/>
        <w:left w:val="none" w:sz="0" w:space="0" w:color="auto"/>
        <w:bottom w:val="none" w:sz="0" w:space="0" w:color="auto"/>
        <w:right w:val="none" w:sz="0" w:space="0" w:color="auto"/>
      </w:divBdr>
    </w:div>
    <w:div w:id="1375426730">
      <w:marLeft w:val="0"/>
      <w:marRight w:val="0"/>
      <w:marTop w:val="0"/>
      <w:marBottom w:val="0"/>
      <w:divBdr>
        <w:top w:val="none" w:sz="0" w:space="0" w:color="auto"/>
        <w:left w:val="none" w:sz="0" w:space="0" w:color="auto"/>
        <w:bottom w:val="none" w:sz="0" w:space="0" w:color="auto"/>
        <w:right w:val="none" w:sz="0" w:space="0" w:color="auto"/>
      </w:divBdr>
    </w:div>
    <w:div w:id="1375426731">
      <w:marLeft w:val="0"/>
      <w:marRight w:val="0"/>
      <w:marTop w:val="0"/>
      <w:marBottom w:val="0"/>
      <w:divBdr>
        <w:top w:val="none" w:sz="0" w:space="0" w:color="auto"/>
        <w:left w:val="none" w:sz="0" w:space="0" w:color="auto"/>
        <w:bottom w:val="none" w:sz="0" w:space="0" w:color="auto"/>
        <w:right w:val="none" w:sz="0" w:space="0" w:color="auto"/>
      </w:divBdr>
    </w:div>
    <w:div w:id="1375426732">
      <w:marLeft w:val="0"/>
      <w:marRight w:val="0"/>
      <w:marTop w:val="0"/>
      <w:marBottom w:val="0"/>
      <w:divBdr>
        <w:top w:val="none" w:sz="0" w:space="0" w:color="auto"/>
        <w:left w:val="none" w:sz="0" w:space="0" w:color="auto"/>
        <w:bottom w:val="none" w:sz="0" w:space="0" w:color="auto"/>
        <w:right w:val="none" w:sz="0" w:space="0" w:color="auto"/>
      </w:divBdr>
    </w:div>
    <w:div w:id="1375426735">
      <w:marLeft w:val="0"/>
      <w:marRight w:val="0"/>
      <w:marTop w:val="0"/>
      <w:marBottom w:val="0"/>
      <w:divBdr>
        <w:top w:val="none" w:sz="0" w:space="0" w:color="auto"/>
        <w:left w:val="none" w:sz="0" w:space="0" w:color="auto"/>
        <w:bottom w:val="none" w:sz="0" w:space="0" w:color="auto"/>
        <w:right w:val="none" w:sz="0" w:space="0" w:color="auto"/>
      </w:divBdr>
    </w:div>
    <w:div w:id="1375426736">
      <w:marLeft w:val="0"/>
      <w:marRight w:val="0"/>
      <w:marTop w:val="0"/>
      <w:marBottom w:val="0"/>
      <w:divBdr>
        <w:top w:val="none" w:sz="0" w:space="0" w:color="auto"/>
        <w:left w:val="none" w:sz="0" w:space="0" w:color="auto"/>
        <w:bottom w:val="none" w:sz="0" w:space="0" w:color="auto"/>
        <w:right w:val="none" w:sz="0" w:space="0" w:color="auto"/>
      </w:divBdr>
    </w:div>
    <w:div w:id="1375426737">
      <w:marLeft w:val="0"/>
      <w:marRight w:val="0"/>
      <w:marTop w:val="0"/>
      <w:marBottom w:val="0"/>
      <w:divBdr>
        <w:top w:val="none" w:sz="0" w:space="0" w:color="auto"/>
        <w:left w:val="none" w:sz="0" w:space="0" w:color="auto"/>
        <w:bottom w:val="none" w:sz="0" w:space="0" w:color="auto"/>
        <w:right w:val="none" w:sz="0" w:space="0" w:color="auto"/>
      </w:divBdr>
    </w:div>
    <w:div w:id="1375426738">
      <w:marLeft w:val="0"/>
      <w:marRight w:val="0"/>
      <w:marTop w:val="0"/>
      <w:marBottom w:val="0"/>
      <w:divBdr>
        <w:top w:val="none" w:sz="0" w:space="0" w:color="auto"/>
        <w:left w:val="none" w:sz="0" w:space="0" w:color="auto"/>
        <w:bottom w:val="none" w:sz="0" w:space="0" w:color="auto"/>
        <w:right w:val="none" w:sz="0" w:space="0" w:color="auto"/>
      </w:divBdr>
    </w:div>
    <w:div w:id="1375426739">
      <w:marLeft w:val="0"/>
      <w:marRight w:val="0"/>
      <w:marTop w:val="0"/>
      <w:marBottom w:val="0"/>
      <w:divBdr>
        <w:top w:val="none" w:sz="0" w:space="0" w:color="auto"/>
        <w:left w:val="none" w:sz="0" w:space="0" w:color="auto"/>
        <w:bottom w:val="none" w:sz="0" w:space="0" w:color="auto"/>
        <w:right w:val="none" w:sz="0" w:space="0" w:color="auto"/>
      </w:divBdr>
    </w:div>
    <w:div w:id="1375426740">
      <w:marLeft w:val="0"/>
      <w:marRight w:val="0"/>
      <w:marTop w:val="0"/>
      <w:marBottom w:val="0"/>
      <w:divBdr>
        <w:top w:val="none" w:sz="0" w:space="0" w:color="auto"/>
        <w:left w:val="none" w:sz="0" w:space="0" w:color="auto"/>
        <w:bottom w:val="none" w:sz="0" w:space="0" w:color="auto"/>
        <w:right w:val="none" w:sz="0" w:space="0" w:color="auto"/>
      </w:divBdr>
    </w:div>
    <w:div w:id="1375426741">
      <w:marLeft w:val="0"/>
      <w:marRight w:val="0"/>
      <w:marTop w:val="0"/>
      <w:marBottom w:val="0"/>
      <w:divBdr>
        <w:top w:val="none" w:sz="0" w:space="0" w:color="auto"/>
        <w:left w:val="none" w:sz="0" w:space="0" w:color="auto"/>
        <w:bottom w:val="none" w:sz="0" w:space="0" w:color="auto"/>
        <w:right w:val="none" w:sz="0" w:space="0" w:color="auto"/>
      </w:divBdr>
    </w:div>
    <w:div w:id="1375426742">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gtopsi@ionio.gr"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magg\Application%20Data\Microsoft\Templates\RFP%20tmpl%202004-02-10.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E00BD4-A50E-41D2-A67A-6BF357700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RFP tmpl 2004-02-10</Template>
  <TotalTime>28</TotalTime>
  <Pages>1</Pages>
  <Words>4358</Words>
  <Characters>23537</Characters>
  <Application>Microsoft Office Word</Application>
  <DocSecurity>0</DocSecurity>
  <Lines>196</Lines>
  <Paragraphs>55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ΠΡΟΤΥΠΟ Πρόχειρου (με δημοσίευση) Διαγωνισμού για Έργο</vt:lpstr>
      <vt:lpstr>ΠΡΟΤΥΠΟ Πρόχειρου (με δημοσίευση) Διαγωνισμού για Έργο</vt:lpstr>
    </vt:vector>
  </TitlesOfParts>
  <Company>ΚτΠ Α.Ε.</Company>
  <LinksUpToDate>false</LinksUpToDate>
  <CharactersWithSpaces>27840</CharactersWithSpaces>
  <SharedDoc>false</SharedDoc>
  <HLinks>
    <vt:vector size="564" baseType="variant">
      <vt:variant>
        <vt:i4>6094939</vt:i4>
      </vt:variant>
      <vt:variant>
        <vt:i4>552</vt:i4>
      </vt:variant>
      <vt:variant>
        <vt:i4>0</vt:i4>
      </vt:variant>
      <vt:variant>
        <vt:i4>5</vt:i4>
      </vt:variant>
      <vt:variant>
        <vt:lpwstr>http://www.promitheus.gov.gr/</vt:lpwstr>
      </vt:variant>
      <vt:variant>
        <vt:lpwstr/>
      </vt:variant>
      <vt:variant>
        <vt:i4>6094939</vt:i4>
      </vt:variant>
      <vt:variant>
        <vt:i4>549</vt:i4>
      </vt:variant>
      <vt:variant>
        <vt:i4>0</vt:i4>
      </vt:variant>
      <vt:variant>
        <vt:i4>5</vt:i4>
      </vt:variant>
      <vt:variant>
        <vt:lpwstr>http://www.promitheus.gov.gr/</vt:lpwstr>
      </vt:variant>
      <vt:variant>
        <vt:lpwstr/>
      </vt:variant>
      <vt:variant>
        <vt:i4>6094939</vt:i4>
      </vt:variant>
      <vt:variant>
        <vt:i4>546</vt:i4>
      </vt:variant>
      <vt:variant>
        <vt:i4>0</vt:i4>
      </vt:variant>
      <vt:variant>
        <vt:i4>5</vt:i4>
      </vt:variant>
      <vt:variant>
        <vt:lpwstr>http://www.promitheus.gov.gr/</vt:lpwstr>
      </vt:variant>
      <vt:variant>
        <vt:lpwstr/>
      </vt:variant>
      <vt:variant>
        <vt:i4>6553682</vt:i4>
      </vt:variant>
      <vt:variant>
        <vt:i4>543</vt:i4>
      </vt:variant>
      <vt:variant>
        <vt:i4>0</vt:i4>
      </vt:variant>
      <vt:variant>
        <vt:i4>5</vt:i4>
      </vt:variant>
      <vt:variant>
        <vt:lpwstr>mailto:info@ktpae.gr</vt:lpwstr>
      </vt:variant>
      <vt:variant>
        <vt:lpwstr/>
      </vt:variant>
      <vt:variant>
        <vt:i4>61276193</vt:i4>
      </vt:variant>
      <vt:variant>
        <vt:i4>537</vt:i4>
      </vt:variant>
      <vt:variant>
        <vt:i4>0</vt:i4>
      </vt:variant>
      <vt:variant>
        <vt:i4>5</vt:i4>
      </vt:variant>
      <vt:variant>
        <vt:lpwstr/>
      </vt:variant>
      <vt:variant>
        <vt:lpwstr>_Καθήκοντα_φυλάκων_κτιρίου</vt:lpwstr>
      </vt:variant>
      <vt:variant>
        <vt:i4>1572926</vt:i4>
      </vt:variant>
      <vt:variant>
        <vt:i4>530</vt:i4>
      </vt:variant>
      <vt:variant>
        <vt:i4>0</vt:i4>
      </vt:variant>
      <vt:variant>
        <vt:i4>5</vt:i4>
      </vt:variant>
      <vt:variant>
        <vt:lpwstr/>
      </vt:variant>
      <vt:variant>
        <vt:lpwstr>_Toc478128015</vt:lpwstr>
      </vt:variant>
      <vt:variant>
        <vt:i4>1572926</vt:i4>
      </vt:variant>
      <vt:variant>
        <vt:i4>524</vt:i4>
      </vt:variant>
      <vt:variant>
        <vt:i4>0</vt:i4>
      </vt:variant>
      <vt:variant>
        <vt:i4>5</vt:i4>
      </vt:variant>
      <vt:variant>
        <vt:lpwstr/>
      </vt:variant>
      <vt:variant>
        <vt:lpwstr>_Toc478128014</vt:lpwstr>
      </vt:variant>
      <vt:variant>
        <vt:i4>1572926</vt:i4>
      </vt:variant>
      <vt:variant>
        <vt:i4>518</vt:i4>
      </vt:variant>
      <vt:variant>
        <vt:i4>0</vt:i4>
      </vt:variant>
      <vt:variant>
        <vt:i4>5</vt:i4>
      </vt:variant>
      <vt:variant>
        <vt:lpwstr/>
      </vt:variant>
      <vt:variant>
        <vt:lpwstr>_Toc478128013</vt:lpwstr>
      </vt:variant>
      <vt:variant>
        <vt:i4>1572926</vt:i4>
      </vt:variant>
      <vt:variant>
        <vt:i4>512</vt:i4>
      </vt:variant>
      <vt:variant>
        <vt:i4>0</vt:i4>
      </vt:variant>
      <vt:variant>
        <vt:i4>5</vt:i4>
      </vt:variant>
      <vt:variant>
        <vt:lpwstr/>
      </vt:variant>
      <vt:variant>
        <vt:lpwstr>_Toc478128012</vt:lpwstr>
      </vt:variant>
      <vt:variant>
        <vt:i4>1572926</vt:i4>
      </vt:variant>
      <vt:variant>
        <vt:i4>506</vt:i4>
      </vt:variant>
      <vt:variant>
        <vt:i4>0</vt:i4>
      </vt:variant>
      <vt:variant>
        <vt:i4>5</vt:i4>
      </vt:variant>
      <vt:variant>
        <vt:lpwstr/>
      </vt:variant>
      <vt:variant>
        <vt:lpwstr>_Toc478128011</vt:lpwstr>
      </vt:variant>
      <vt:variant>
        <vt:i4>1572926</vt:i4>
      </vt:variant>
      <vt:variant>
        <vt:i4>500</vt:i4>
      </vt:variant>
      <vt:variant>
        <vt:i4>0</vt:i4>
      </vt:variant>
      <vt:variant>
        <vt:i4>5</vt:i4>
      </vt:variant>
      <vt:variant>
        <vt:lpwstr/>
      </vt:variant>
      <vt:variant>
        <vt:lpwstr>_Toc478128010</vt:lpwstr>
      </vt:variant>
      <vt:variant>
        <vt:i4>1638462</vt:i4>
      </vt:variant>
      <vt:variant>
        <vt:i4>494</vt:i4>
      </vt:variant>
      <vt:variant>
        <vt:i4>0</vt:i4>
      </vt:variant>
      <vt:variant>
        <vt:i4>5</vt:i4>
      </vt:variant>
      <vt:variant>
        <vt:lpwstr/>
      </vt:variant>
      <vt:variant>
        <vt:lpwstr>_Toc478128009</vt:lpwstr>
      </vt:variant>
      <vt:variant>
        <vt:i4>1638462</vt:i4>
      </vt:variant>
      <vt:variant>
        <vt:i4>488</vt:i4>
      </vt:variant>
      <vt:variant>
        <vt:i4>0</vt:i4>
      </vt:variant>
      <vt:variant>
        <vt:i4>5</vt:i4>
      </vt:variant>
      <vt:variant>
        <vt:lpwstr/>
      </vt:variant>
      <vt:variant>
        <vt:lpwstr>_Toc478128008</vt:lpwstr>
      </vt:variant>
      <vt:variant>
        <vt:i4>1638462</vt:i4>
      </vt:variant>
      <vt:variant>
        <vt:i4>482</vt:i4>
      </vt:variant>
      <vt:variant>
        <vt:i4>0</vt:i4>
      </vt:variant>
      <vt:variant>
        <vt:i4>5</vt:i4>
      </vt:variant>
      <vt:variant>
        <vt:lpwstr/>
      </vt:variant>
      <vt:variant>
        <vt:lpwstr>_Toc478128007</vt:lpwstr>
      </vt:variant>
      <vt:variant>
        <vt:i4>1638462</vt:i4>
      </vt:variant>
      <vt:variant>
        <vt:i4>476</vt:i4>
      </vt:variant>
      <vt:variant>
        <vt:i4>0</vt:i4>
      </vt:variant>
      <vt:variant>
        <vt:i4>5</vt:i4>
      </vt:variant>
      <vt:variant>
        <vt:lpwstr/>
      </vt:variant>
      <vt:variant>
        <vt:lpwstr>_Toc478128006</vt:lpwstr>
      </vt:variant>
      <vt:variant>
        <vt:i4>1638462</vt:i4>
      </vt:variant>
      <vt:variant>
        <vt:i4>470</vt:i4>
      </vt:variant>
      <vt:variant>
        <vt:i4>0</vt:i4>
      </vt:variant>
      <vt:variant>
        <vt:i4>5</vt:i4>
      </vt:variant>
      <vt:variant>
        <vt:lpwstr/>
      </vt:variant>
      <vt:variant>
        <vt:lpwstr>_Toc478128005</vt:lpwstr>
      </vt:variant>
      <vt:variant>
        <vt:i4>1638462</vt:i4>
      </vt:variant>
      <vt:variant>
        <vt:i4>464</vt:i4>
      </vt:variant>
      <vt:variant>
        <vt:i4>0</vt:i4>
      </vt:variant>
      <vt:variant>
        <vt:i4>5</vt:i4>
      </vt:variant>
      <vt:variant>
        <vt:lpwstr/>
      </vt:variant>
      <vt:variant>
        <vt:lpwstr>_Toc478128004</vt:lpwstr>
      </vt:variant>
      <vt:variant>
        <vt:i4>1638462</vt:i4>
      </vt:variant>
      <vt:variant>
        <vt:i4>458</vt:i4>
      </vt:variant>
      <vt:variant>
        <vt:i4>0</vt:i4>
      </vt:variant>
      <vt:variant>
        <vt:i4>5</vt:i4>
      </vt:variant>
      <vt:variant>
        <vt:lpwstr/>
      </vt:variant>
      <vt:variant>
        <vt:lpwstr>_Toc478128003</vt:lpwstr>
      </vt:variant>
      <vt:variant>
        <vt:i4>1638462</vt:i4>
      </vt:variant>
      <vt:variant>
        <vt:i4>452</vt:i4>
      </vt:variant>
      <vt:variant>
        <vt:i4>0</vt:i4>
      </vt:variant>
      <vt:variant>
        <vt:i4>5</vt:i4>
      </vt:variant>
      <vt:variant>
        <vt:lpwstr/>
      </vt:variant>
      <vt:variant>
        <vt:lpwstr>_Toc478128002</vt:lpwstr>
      </vt:variant>
      <vt:variant>
        <vt:i4>1638462</vt:i4>
      </vt:variant>
      <vt:variant>
        <vt:i4>446</vt:i4>
      </vt:variant>
      <vt:variant>
        <vt:i4>0</vt:i4>
      </vt:variant>
      <vt:variant>
        <vt:i4>5</vt:i4>
      </vt:variant>
      <vt:variant>
        <vt:lpwstr/>
      </vt:variant>
      <vt:variant>
        <vt:lpwstr>_Toc478128001</vt:lpwstr>
      </vt:variant>
      <vt:variant>
        <vt:i4>1638462</vt:i4>
      </vt:variant>
      <vt:variant>
        <vt:i4>440</vt:i4>
      </vt:variant>
      <vt:variant>
        <vt:i4>0</vt:i4>
      </vt:variant>
      <vt:variant>
        <vt:i4>5</vt:i4>
      </vt:variant>
      <vt:variant>
        <vt:lpwstr/>
      </vt:variant>
      <vt:variant>
        <vt:lpwstr>_Toc478128000</vt:lpwstr>
      </vt:variant>
      <vt:variant>
        <vt:i4>2031671</vt:i4>
      </vt:variant>
      <vt:variant>
        <vt:i4>434</vt:i4>
      </vt:variant>
      <vt:variant>
        <vt:i4>0</vt:i4>
      </vt:variant>
      <vt:variant>
        <vt:i4>5</vt:i4>
      </vt:variant>
      <vt:variant>
        <vt:lpwstr/>
      </vt:variant>
      <vt:variant>
        <vt:lpwstr>_Toc478127999</vt:lpwstr>
      </vt:variant>
      <vt:variant>
        <vt:i4>2031671</vt:i4>
      </vt:variant>
      <vt:variant>
        <vt:i4>428</vt:i4>
      </vt:variant>
      <vt:variant>
        <vt:i4>0</vt:i4>
      </vt:variant>
      <vt:variant>
        <vt:i4>5</vt:i4>
      </vt:variant>
      <vt:variant>
        <vt:lpwstr/>
      </vt:variant>
      <vt:variant>
        <vt:lpwstr>_Toc478127998</vt:lpwstr>
      </vt:variant>
      <vt:variant>
        <vt:i4>2031671</vt:i4>
      </vt:variant>
      <vt:variant>
        <vt:i4>422</vt:i4>
      </vt:variant>
      <vt:variant>
        <vt:i4>0</vt:i4>
      </vt:variant>
      <vt:variant>
        <vt:i4>5</vt:i4>
      </vt:variant>
      <vt:variant>
        <vt:lpwstr/>
      </vt:variant>
      <vt:variant>
        <vt:lpwstr>_Toc478127997</vt:lpwstr>
      </vt:variant>
      <vt:variant>
        <vt:i4>2031671</vt:i4>
      </vt:variant>
      <vt:variant>
        <vt:i4>416</vt:i4>
      </vt:variant>
      <vt:variant>
        <vt:i4>0</vt:i4>
      </vt:variant>
      <vt:variant>
        <vt:i4>5</vt:i4>
      </vt:variant>
      <vt:variant>
        <vt:lpwstr/>
      </vt:variant>
      <vt:variant>
        <vt:lpwstr>_Toc478127996</vt:lpwstr>
      </vt:variant>
      <vt:variant>
        <vt:i4>2031671</vt:i4>
      </vt:variant>
      <vt:variant>
        <vt:i4>410</vt:i4>
      </vt:variant>
      <vt:variant>
        <vt:i4>0</vt:i4>
      </vt:variant>
      <vt:variant>
        <vt:i4>5</vt:i4>
      </vt:variant>
      <vt:variant>
        <vt:lpwstr/>
      </vt:variant>
      <vt:variant>
        <vt:lpwstr>_Toc478127995</vt:lpwstr>
      </vt:variant>
      <vt:variant>
        <vt:i4>2031671</vt:i4>
      </vt:variant>
      <vt:variant>
        <vt:i4>404</vt:i4>
      </vt:variant>
      <vt:variant>
        <vt:i4>0</vt:i4>
      </vt:variant>
      <vt:variant>
        <vt:i4>5</vt:i4>
      </vt:variant>
      <vt:variant>
        <vt:lpwstr/>
      </vt:variant>
      <vt:variant>
        <vt:lpwstr>_Toc478127994</vt:lpwstr>
      </vt:variant>
      <vt:variant>
        <vt:i4>2031671</vt:i4>
      </vt:variant>
      <vt:variant>
        <vt:i4>398</vt:i4>
      </vt:variant>
      <vt:variant>
        <vt:i4>0</vt:i4>
      </vt:variant>
      <vt:variant>
        <vt:i4>5</vt:i4>
      </vt:variant>
      <vt:variant>
        <vt:lpwstr/>
      </vt:variant>
      <vt:variant>
        <vt:lpwstr>_Toc478127993</vt:lpwstr>
      </vt:variant>
      <vt:variant>
        <vt:i4>2031671</vt:i4>
      </vt:variant>
      <vt:variant>
        <vt:i4>392</vt:i4>
      </vt:variant>
      <vt:variant>
        <vt:i4>0</vt:i4>
      </vt:variant>
      <vt:variant>
        <vt:i4>5</vt:i4>
      </vt:variant>
      <vt:variant>
        <vt:lpwstr/>
      </vt:variant>
      <vt:variant>
        <vt:lpwstr>_Toc478127992</vt:lpwstr>
      </vt:variant>
      <vt:variant>
        <vt:i4>2031671</vt:i4>
      </vt:variant>
      <vt:variant>
        <vt:i4>386</vt:i4>
      </vt:variant>
      <vt:variant>
        <vt:i4>0</vt:i4>
      </vt:variant>
      <vt:variant>
        <vt:i4>5</vt:i4>
      </vt:variant>
      <vt:variant>
        <vt:lpwstr/>
      </vt:variant>
      <vt:variant>
        <vt:lpwstr>_Toc478127991</vt:lpwstr>
      </vt:variant>
      <vt:variant>
        <vt:i4>2031671</vt:i4>
      </vt:variant>
      <vt:variant>
        <vt:i4>380</vt:i4>
      </vt:variant>
      <vt:variant>
        <vt:i4>0</vt:i4>
      </vt:variant>
      <vt:variant>
        <vt:i4>5</vt:i4>
      </vt:variant>
      <vt:variant>
        <vt:lpwstr/>
      </vt:variant>
      <vt:variant>
        <vt:lpwstr>_Toc478127990</vt:lpwstr>
      </vt:variant>
      <vt:variant>
        <vt:i4>1966135</vt:i4>
      </vt:variant>
      <vt:variant>
        <vt:i4>374</vt:i4>
      </vt:variant>
      <vt:variant>
        <vt:i4>0</vt:i4>
      </vt:variant>
      <vt:variant>
        <vt:i4>5</vt:i4>
      </vt:variant>
      <vt:variant>
        <vt:lpwstr/>
      </vt:variant>
      <vt:variant>
        <vt:lpwstr>_Toc478127989</vt:lpwstr>
      </vt:variant>
      <vt:variant>
        <vt:i4>1966135</vt:i4>
      </vt:variant>
      <vt:variant>
        <vt:i4>368</vt:i4>
      </vt:variant>
      <vt:variant>
        <vt:i4>0</vt:i4>
      </vt:variant>
      <vt:variant>
        <vt:i4>5</vt:i4>
      </vt:variant>
      <vt:variant>
        <vt:lpwstr/>
      </vt:variant>
      <vt:variant>
        <vt:lpwstr>_Toc478127988</vt:lpwstr>
      </vt:variant>
      <vt:variant>
        <vt:i4>1966135</vt:i4>
      </vt:variant>
      <vt:variant>
        <vt:i4>362</vt:i4>
      </vt:variant>
      <vt:variant>
        <vt:i4>0</vt:i4>
      </vt:variant>
      <vt:variant>
        <vt:i4>5</vt:i4>
      </vt:variant>
      <vt:variant>
        <vt:lpwstr/>
      </vt:variant>
      <vt:variant>
        <vt:lpwstr>_Toc478127987</vt:lpwstr>
      </vt:variant>
      <vt:variant>
        <vt:i4>1966135</vt:i4>
      </vt:variant>
      <vt:variant>
        <vt:i4>356</vt:i4>
      </vt:variant>
      <vt:variant>
        <vt:i4>0</vt:i4>
      </vt:variant>
      <vt:variant>
        <vt:i4>5</vt:i4>
      </vt:variant>
      <vt:variant>
        <vt:lpwstr/>
      </vt:variant>
      <vt:variant>
        <vt:lpwstr>_Toc478127986</vt:lpwstr>
      </vt:variant>
      <vt:variant>
        <vt:i4>1966135</vt:i4>
      </vt:variant>
      <vt:variant>
        <vt:i4>350</vt:i4>
      </vt:variant>
      <vt:variant>
        <vt:i4>0</vt:i4>
      </vt:variant>
      <vt:variant>
        <vt:i4>5</vt:i4>
      </vt:variant>
      <vt:variant>
        <vt:lpwstr/>
      </vt:variant>
      <vt:variant>
        <vt:lpwstr>_Toc478127985</vt:lpwstr>
      </vt:variant>
      <vt:variant>
        <vt:i4>1966135</vt:i4>
      </vt:variant>
      <vt:variant>
        <vt:i4>344</vt:i4>
      </vt:variant>
      <vt:variant>
        <vt:i4>0</vt:i4>
      </vt:variant>
      <vt:variant>
        <vt:i4>5</vt:i4>
      </vt:variant>
      <vt:variant>
        <vt:lpwstr/>
      </vt:variant>
      <vt:variant>
        <vt:lpwstr>_Toc478127984</vt:lpwstr>
      </vt:variant>
      <vt:variant>
        <vt:i4>1966135</vt:i4>
      </vt:variant>
      <vt:variant>
        <vt:i4>338</vt:i4>
      </vt:variant>
      <vt:variant>
        <vt:i4>0</vt:i4>
      </vt:variant>
      <vt:variant>
        <vt:i4>5</vt:i4>
      </vt:variant>
      <vt:variant>
        <vt:lpwstr/>
      </vt:variant>
      <vt:variant>
        <vt:lpwstr>_Toc478127983</vt:lpwstr>
      </vt:variant>
      <vt:variant>
        <vt:i4>1966135</vt:i4>
      </vt:variant>
      <vt:variant>
        <vt:i4>332</vt:i4>
      </vt:variant>
      <vt:variant>
        <vt:i4>0</vt:i4>
      </vt:variant>
      <vt:variant>
        <vt:i4>5</vt:i4>
      </vt:variant>
      <vt:variant>
        <vt:lpwstr/>
      </vt:variant>
      <vt:variant>
        <vt:lpwstr>_Toc478127982</vt:lpwstr>
      </vt:variant>
      <vt:variant>
        <vt:i4>1966135</vt:i4>
      </vt:variant>
      <vt:variant>
        <vt:i4>326</vt:i4>
      </vt:variant>
      <vt:variant>
        <vt:i4>0</vt:i4>
      </vt:variant>
      <vt:variant>
        <vt:i4>5</vt:i4>
      </vt:variant>
      <vt:variant>
        <vt:lpwstr/>
      </vt:variant>
      <vt:variant>
        <vt:lpwstr>_Toc478127981</vt:lpwstr>
      </vt:variant>
      <vt:variant>
        <vt:i4>1966135</vt:i4>
      </vt:variant>
      <vt:variant>
        <vt:i4>320</vt:i4>
      </vt:variant>
      <vt:variant>
        <vt:i4>0</vt:i4>
      </vt:variant>
      <vt:variant>
        <vt:i4>5</vt:i4>
      </vt:variant>
      <vt:variant>
        <vt:lpwstr/>
      </vt:variant>
      <vt:variant>
        <vt:lpwstr>_Toc478127980</vt:lpwstr>
      </vt:variant>
      <vt:variant>
        <vt:i4>1114167</vt:i4>
      </vt:variant>
      <vt:variant>
        <vt:i4>314</vt:i4>
      </vt:variant>
      <vt:variant>
        <vt:i4>0</vt:i4>
      </vt:variant>
      <vt:variant>
        <vt:i4>5</vt:i4>
      </vt:variant>
      <vt:variant>
        <vt:lpwstr/>
      </vt:variant>
      <vt:variant>
        <vt:lpwstr>_Toc478127979</vt:lpwstr>
      </vt:variant>
      <vt:variant>
        <vt:i4>1114167</vt:i4>
      </vt:variant>
      <vt:variant>
        <vt:i4>308</vt:i4>
      </vt:variant>
      <vt:variant>
        <vt:i4>0</vt:i4>
      </vt:variant>
      <vt:variant>
        <vt:i4>5</vt:i4>
      </vt:variant>
      <vt:variant>
        <vt:lpwstr/>
      </vt:variant>
      <vt:variant>
        <vt:lpwstr>_Toc478127978</vt:lpwstr>
      </vt:variant>
      <vt:variant>
        <vt:i4>1114167</vt:i4>
      </vt:variant>
      <vt:variant>
        <vt:i4>302</vt:i4>
      </vt:variant>
      <vt:variant>
        <vt:i4>0</vt:i4>
      </vt:variant>
      <vt:variant>
        <vt:i4>5</vt:i4>
      </vt:variant>
      <vt:variant>
        <vt:lpwstr/>
      </vt:variant>
      <vt:variant>
        <vt:lpwstr>_Toc478127977</vt:lpwstr>
      </vt:variant>
      <vt:variant>
        <vt:i4>1114167</vt:i4>
      </vt:variant>
      <vt:variant>
        <vt:i4>296</vt:i4>
      </vt:variant>
      <vt:variant>
        <vt:i4>0</vt:i4>
      </vt:variant>
      <vt:variant>
        <vt:i4>5</vt:i4>
      </vt:variant>
      <vt:variant>
        <vt:lpwstr/>
      </vt:variant>
      <vt:variant>
        <vt:lpwstr>_Toc478127976</vt:lpwstr>
      </vt:variant>
      <vt:variant>
        <vt:i4>1114167</vt:i4>
      </vt:variant>
      <vt:variant>
        <vt:i4>290</vt:i4>
      </vt:variant>
      <vt:variant>
        <vt:i4>0</vt:i4>
      </vt:variant>
      <vt:variant>
        <vt:i4>5</vt:i4>
      </vt:variant>
      <vt:variant>
        <vt:lpwstr/>
      </vt:variant>
      <vt:variant>
        <vt:lpwstr>_Toc478127975</vt:lpwstr>
      </vt:variant>
      <vt:variant>
        <vt:i4>1114167</vt:i4>
      </vt:variant>
      <vt:variant>
        <vt:i4>284</vt:i4>
      </vt:variant>
      <vt:variant>
        <vt:i4>0</vt:i4>
      </vt:variant>
      <vt:variant>
        <vt:i4>5</vt:i4>
      </vt:variant>
      <vt:variant>
        <vt:lpwstr/>
      </vt:variant>
      <vt:variant>
        <vt:lpwstr>_Toc478127974</vt:lpwstr>
      </vt:variant>
      <vt:variant>
        <vt:i4>1114167</vt:i4>
      </vt:variant>
      <vt:variant>
        <vt:i4>278</vt:i4>
      </vt:variant>
      <vt:variant>
        <vt:i4>0</vt:i4>
      </vt:variant>
      <vt:variant>
        <vt:i4>5</vt:i4>
      </vt:variant>
      <vt:variant>
        <vt:lpwstr/>
      </vt:variant>
      <vt:variant>
        <vt:lpwstr>_Toc478127973</vt:lpwstr>
      </vt:variant>
      <vt:variant>
        <vt:i4>1114167</vt:i4>
      </vt:variant>
      <vt:variant>
        <vt:i4>272</vt:i4>
      </vt:variant>
      <vt:variant>
        <vt:i4>0</vt:i4>
      </vt:variant>
      <vt:variant>
        <vt:i4>5</vt:i4>
      </vt:variant>
      <vt:variant>
        <vt:lpwstr/>
      </vt:variant>
      <vt:variant>
        <vt:lpwstr>_Toc478127972</vt:lpwstr>
      </vt:variant>
      <vt:variant>
        <vt:i4>1114167</vt:i4>
      </vt:variant>
      <vt:variant>
        <vt:i4>266</vt:i4>
      </vt:variant>
      <vt:variant>
        <vt:i4>0</vt:i4>
      </vt:variant>
      <vt:variant>
        <vt:i4>5</vt:i4>
      </vt:variant>
      <vt:variant>
        <vt:lpwstr/>
      </vt:variant>
      <vt:variant>
        <vt:lpwstr>_Toc478127971</vt:lpwstr>
      </vt:variant>
      <vt:variant>
        <vt:i4>1114167</vt:i4>
      </vt:variant>
      <vt:variant>
        <vt:i4>260</vt:i4>
      </vt:variant>
      <vt:variant>
        <vt:i4>0</vt:i4>
      </vt:variant>
      <vt:variant>
        <vt:i4>5</vt:i4>
      </vt:variant>
      <vt:variant>
        <vt:lpwstr/>
      </vt:variant>
      <vt:variant>
        <vt:lpwstr>_Toc478127970</vt:lpwstr>
      </vt:variant>
      <vt:variant>
        <vt:i4>1048631</vt:i4>
      </vt:variant>
      <vt:variant>
        <vt:i4>254</vt:i4>
      </vt:variant>
      <vt:variant>
        <vt:i4>0</vt:i4>
      </vt:variant>
      <vt:variant>
        <vt:i4>5</vt:i4>
      </vt:variant>
      <vt:variant>
        <vt:lpwstr/>
      </vt:variant>
      <vt:variant>
        <vt:lpwstr>_Toc478127969</vt:lpwstr>
      </vt:variant>
      <vt:variant>
        <vt:i4>1048631</vt:i4>
      </vt:variant>
      <vt:variant>
        <vt:i4>248</vt:i4>
      </vt:variant>
      <vt:variant>
        <vt:i4>0</vt:i4>
      </vt:variant>
      <vt:variant>
        <vt:i4>5</vt:i4>
      </vt:variant>
      <vt:variant>
        <vt:lpwstr/>
      </vt:variant>
      <vt:variant>
        <vt:lpwstr>_Toc478127968</vt:lpwstr>
      </vt:variant>
      <vt:variant>
        <vt:i4>1048631</vt:i4>
      </vt:variant>
      <vt:variant>
        <vt:i4>242</vt:i4>
      </vt:variant>
      <vt:variant>
        <vt:i4>0</vt:i4>
      </vt:variant>
      <vt:variant>
        <vt:i4>5</vt:i4>
      </vt:variant>
      <vt:variant>
        <vt:lpwstr/>
      </vt:variant>
      <vt:variant>
        <vt:lpwstr>_Toc478127967</vt:lpwstr>
      </vt:variant>
      <vt:variant>
        <vt:i4>1048631</vt:i4>
      </vt:variant>
      <vt:variant>
        <vt:i4>236</vt:i4>
      </vt:variant>
      <vt:variant>
        <vt:i4>0</vt:i4>
      </vt:variant>
      <vt:variant>
        <vt:i4>5</vt:i4>
      </vt:variant>
      <vt:variant>
        <vt:lpwstr/>
      </vt:variant>
      <vt:variant>
        <vt:lpwstr>_Toc478127966</vt:lpwstr>
      </vt:variant>
      <vt:variant>
        <vt:i4>1048631</vt:i4>
      </vt:variant>
      <vt:variant>
        <vt:i4>230</vt:i4>
      </vt:variant>
      <vt:variant>
        <vt:i4>0</vt:i4>
      </vt:variant>
      <vt:variant>
        <vt:i4>5</vt:i4>
      </vt:variant>
      <vt:variant>
        <vt:lpwstr/>
      </vt:variant>
      <vt:variant>
        <vt:lpwstr>_Toc478127965</vt:lpwstr>
      </vt:variant>
      <vt:variant>
        <vt:i4>1048631</vt:i4>
      </vt:variant>
      <vt:variant>
        <vt:i4>224</vt:i4>
      </vt:variant>
      <vt:variant>
        <vt:i4>0</vt:i4>
      </vt:variant>
      <vt:variant>
        <vt:i4>5</vt:i4>
      </vt:variant>
      <vt:variant>
        <vt:lpwstr/>
      </vt:variant>
      <vt:variant>
        <vt:lpwstr>_Toc478127964</vt:lpwstr>
      </vt:variant>
      <vt:variant>
        <vt:i4>1048631</vt:i4>
      </vt:variant>
      <vt:variant>
        <vt:i4>218</vt:i4>
      </vt:variant>
      <vt:variant>
        <vt:i4>0</vt:i4>
      </vt:variant>
      <vt:variant>
        <vt:i4>5</vt:i4>
      </vt:variant>
      <vt:variant>
        <vt:lpwstr/>
      </vt:variant>
      <vt:variant>
        <vt:lpwstr>_Toc478127963</vt:lpwstr>
      </vt:variant>
      <vt:variant>
        <vt:i4>1048631</vt:i4>
      </vt:variant>
      <vt:variant>
        <vt:i4>212</vt:i4>
      </vt:variant>
      <vt:variant>
        <vt:i4>0</vt:i4>
      </vt:variant>
      <vt:variant>
        <vt:i4>5</vt:i4>
      </vt:variant>
      <vt:variant>
        <vt:lpwstr/>
      </vt:variant>
      <vt:variant>
        <vt:lpwstr>_Toc478127962</vt:lpwstr>
      </vt:variant>
      <vt:variant>
        <vt:i4>1048631</vt:i4>
      </vt:variant>
      <vt:variant>
        <vt:i4>206</vt:i4>
      </vt:variant>
      <vt:variant>
        <vt:i4>0</vt:i4>
      </vt:variant>
      <vt:variant>
        <vt:i4>5</vt:i4>
      </vt:variant>
      <vt:variant>
        <vt:lpwstr/>
      </vt:variant>
      <vt:variant>
        <vt:lpwstr>_Toc478127961</vt:lpwstr>
      </vt:variant>
      <vt:variant>
        <vt:i4>1048631</vt:i4>
      </vt:variant>
      <vt:variant>
        <vt:i4>200</vt:i4>
      </vt:variant>
      <vt:variant>
        <vt:i4>0</vt:i4>
      </vt:variant>
      <vt:variant>
        <vt:i4>5</vt:i4>
      </vt:variant>
      <vt:variant>
        <vt:lpwstr/>
      </vt:variant>
      <vt:variant>
        <vt:lpwstr>_Toc478127960</vt:lpwstr>
      </vt:variant>
      <vt:variant>
        <vt:i4>1245239</vt:i4>
      </vt:variant>
      <vt:variant>
        <vt:i4>194</vt:i4>
      </vt:variant>
      <vt:variant>
        <vt:i4>0</vt:i4>
      </vt:variant>
      <vt:variant>
        <vt:i4>5</vt:i4>
      </vt:variant>
      <vt:variant>
        <vt:lpwstr/>
      </vt:variant>
      <vt:variant>
        <vt:lpwstr>_Toc478127959</vt:lpwstr>
      </vt:variant>
      <vt:variant>
        <vt:i4>1245239</vt:i4>
      </vt:variant>
      <vt:variant>
        <vt:i4>188</vt:i4>
      </vt:variant>
      <vt:variant>
        <vt:i4>0</vt:i4>
      </vt:variant>
      <vt:variant>
        <vt:i4>5</vt:i4>
      </vt:variant>
      <vt:variant>
        <vt:lpwstr/>
      </vt:variant>
      <vt:variant>
        <vt:lpwstr>_Toc478127958</vt:lpwstr>
      </vt:variant>
      <vt:variant>
        <vt:i4>1245239</vt:i4>
      </vt:variant>
      <vt:variant>
        <vt:i4>182</vt:i4>
      </vt:variant>
      <vt:variant>
        <vt:i4>0</vt:i4>
      </vt:variant>
      <vt:variant>
        <vt:i4>5</vt:i4>
      </vt:variant>
      <vt:variant>
        <vt:lpwstr/>
      </vt:variant>
      <vt:variant>
        <vt:lpwstr>_Toc478127957</vt:lpwstr>
      </vt:variant>
      <vt:variant>
        <vt:i4>1245239</vt:i4>
      </vt:variant>
      <vt:variant>
        <vt:i4>176</vt:i4>
      </vt:variant>
      <vt:variant>
        <vt:i4>0</vt:i4>
      </vt:variant>
      <vt:variant>
        <vt:i4>5</vt:i4>
      </vt:variant>
      <vt:variant>
        <vt:lpwstr/>
      </vt:variant>
      <vt:variant>
        <vt:lpwstr>_Toc478127956</vt:lpwstr>
      </vt:variant>
      <vt:variant>
        <vt:i4>1245239</vt:i4>
      </vt:variant>
      <vt:variant>
        <vt:i4>170</vt:i4>
      </vt:variant>
      <vt:variant>
        <vt:i4>0</vt:i4>
      </vt:variant>
      <vt:variant>
        <vt:i4>5</vt:i4>
      </vt:variant>
      <vt:variant>
        <vt:lpwstr/>
      </vt:variant>
      <vt:variant>
        <vt:lpwstr>_Toc478127955</vt:lpwstr>
      </vt:variant>
      <vt:variant>
        <vt:i4>1245239</vt:i4>
      </vt:variant>
      <vt:variant>
        <vt:i4>164</vt:i4>
      </vt:variant>
      <vt:variant>
        <vt:i4>0</vt:i4>
      </vt:variant>
      <vt:variant>
        <vt:i4>5</vt:i4>
      </vt:variant>
      <vt:variant>
        <vt:lpwstr/>
      </vt:variant>
      <vt:variant>
        <vt:lpwstr>_Toc478127954</vt:lpwstr>
      </vt:variant>
      <vt:variant>
        <vt:i4>1245239</vt:i4>
      </vt:variant>
      <vt:variant>
        <vt:i4>158</vt:i4>
      </vt:variant>
      <vt:variant>
        <vt:i4>0</vt:i4>
      </vt:variant>
      <vt:variant>
        <vt:i4>5</vt:i4>
      </vt:variant>
      <vt:variant>
        <vt:lpwstr/>
      </vt:variant>
      <vt:variant>
        <vt:lpwstr>_Toc478127953</vt:lpwstr>
      </vt:variant>
      <vt:variant>
        <vt:i4>1245239</vt:i4>
      </vt:variant>
      <vt:variant>
        <vt:i4>152</vt:i4>
      </vt:variant>
      <vt:variant>
        <vt:i4>0</vt:i4>
      </vt:variant>
      <vt:variant>
        <vt:i4>5</vt:i4>
      </vt:variant>
      <vt:variant>
        <vt:lpwstr/>
      </vt:variant>
      <vt:variant>
        <vt:lpwstr>_Toc478127952</vt:lpwstr>
      </vt:variant>
      <vt:variant>
        <vt:i4>1245239</vt:i4>
      </vt:variant>
      <vt:variant>
        <vt:i4>146</vt:i4>
      </vt:variant>
      <vt:variant>
        <vt:i4>0</vt:i4>
      </vt:variant>
      <vt:variant>
        <vt:i4>5</vt:i4>
      </vt:variant>
      <vt:variant>
        <vt:lpwstr/>
      </vt:variant>
      <vt:variant>
        <vt:lpwstr>_Toc478127951</vt:lpwstr>
      </vt:variant>
      <vt:variant>
        <vt:i4>1245239</vt:i4>
      </vt:variant>
      <vt:variant>
        <vt:i4>140</vt:i4>
      </vt:variant>
      <vt:variant>
        <vt:i4>0</vt:i4>
      </vt:variant>
      <vt:variant>
        <vt:i4>5</vt:i4>
      </vt:variant>
      <vt:variant>
        <vt:lpwstr/>
      </vt:variant>
      <vt:variant>
        <vt:lpwstr>_Toc478127950</vt:lpwstr>
      </vt:variant>
      <vt:variant>
        <vt:i4>1179703</vt:i4>
      </vt:variant>
      <vt:variant>
        <vt:i4>134</vt:i4>
      </vt:variant>
      <vt:variant>
        <vt:i4>0</vt:i4>
      </vt:variant>
      <vt:variant>
        <vt:i4>5</vt:i4>
      </vt:variant>
      <vt:variant>
        <vt:lpwstr/>
      </vt:variant>
      <vt:variant>
        <vt:lpwstr>_Toc478127949</vt:lpwstr>
      </vt:variant>
      <vt:variant>
        <vt:i4>1179703</vt:i4>
      </vt:variant>
      <vt:variant>
        <vt:i4>128</vt:i4>
      </vt:variant>
      <vt:variant>
        <vt:i4>0</vt:i4>
      </vt:variant>
      <vt:variant>
        <vt:i4>5</vt:i4>
      </vt:variant>
      <vt:variant>
        <vt:lpwstr/>
      </vt:variant>
      <vt:variant>
        <vt:lpwstr>_Toc478127948</vt:lpwstr>
      </vt:variant>
      <vt:variant>
        <vt:i4>1179703</vt:i4>
      </vt:variant>
      <vt:variant>
        <vt:i4>122</vt:i4>
      </vt:variant>
      <vt:variant>
        <vt:i4>0</vt:i4>
      </vt:variant>
      <vt:variant>
        <vt:i4>5</vt:i4>
      </vt:variant>
      <vt:variant>
        <vt:lpwstr/>
      </vt:variant>
      <vt:variant>
        <vt:lpwstr>_Toc478127947</vt:lpwstr>
      </vt:variant>
      <vt:variant>
        <vt:i4>1179703</vt:i4>
      </vt:variant>
      <vt:variant>
        <vt:i4>116</vt:i4>
      </vt:variant>
      <vt:variant>
        <vt:i4>0</vt:i4>
      </vt:variant>
      <vt:variant>
        <vt:i4>5</vt:i4>
      </vt:variant>
      <vt:variant>
        <vt:lpwstr/>
      </vt:variant>
      <vt:variant>
        <vt:lpwstr>_Toc478127946</vt:lpwstr>
      </vt:variant>
      <vt:variant>
        <vt:i4>1179703</vt:i4>
      </vt:variant>
      <vt:variant>
        <vt:i4>110</vt:i4>
      </vt:variant>
      <vt:variant>
        <vt:i4>0</vt:i4>
      </vt:variant>
      <vt:variant>
        <vt:i4>5</vt:i4>
      </vt:variant>
      <vt:variant>
        <vt:lpwstr/>
      </vt:variant>
      <vt:variant>
        <vt:lpwstr>_Toc478127945</vt:lpwstr>
      </vt:variant>
      <vt:variant>
        <vt:i4>1179703</vt:i4>
      </vt:variant>
      <vt:variant>
        <vt:i4>104</vt:i4>
      </vt:variant>
      <vt:variant>
        <vt:i4>0</vt:i4>
      </vt:variant>
      <vt:variant>
        <vt:i4>5</vt:i4>
      </vt:variant>
      <vt:variant>
        <vt:lpwstr/>
      </vt:variant>
      <vt:variant>
        <vt:lpwstr>_Toc478127944</vt:lpwstr>
      </vt:variant>
      <vt:variant>
        <vt:i4>1179703</vt:i4>
      </vt:variant>
      <vt:variant>
        <vt:i4>98</vt:i4>
      </vt:variant>
      <vt:variant>
        <vt:i4>0</vt:i4>
      </vt:variant>
      <vt:variant>
        <vt:i4>5</vt:i4>
      </vt:variant>
      <vt:variant>
        <vt:lpwstr/>
      </vt:variant>
      <vt:variant>
        <vt:lpwstr>_Toc478127943</vt:lpwstr>
      </vt:variant>
      <vt:variant>
        <vt:i4>1179703</vt:i4>
      </vt:variant>
      <vt:variant>
        <vt:i4>92</vt:i4>
      </vt:variant>
      <vt:variant>
        <vt:i4>0</vt:i4>
      </vt:variant>
      <vt:variant>
        <vt:i4>5</vt:i4>
      </vt:variant>
      <vt:variant>
        <vt:lpwstr/>
      </vt:variant>
      <vt:variant>
        <vt:lpwstr>_Toc478127942</vt:lpwstr>
      </vt:variant>
      <vt:variant>
        <vt:i4>1179703</vt:i4>
      </vt:variant>
      <vt:variant>
        <vt:i4>86</vt:i4>
      </vt:variant>
      <vt:variant>
        <vt:i4>0</vt:i4>
      </vt:variant>
      <vt:variant>
        <vt:i4>5</vt:i4>
      </vt:variant>
      <vt:variant>
        <vt:lpwstr/>
      </vt:variant>
      <vt:variant>
        <vt:lpwstr>_Toc478127941</vt:lpwstr>
      </vt:variant>
      <vt:variant>
        <vt:i4>1179703</vt:i4>
      </vt:variant>
      <vt:variant>
        <vt:i4>80</vt:i4>
      </vt:variant>
      <vt:variant>
        <vt:i4>0</vt:i4>
      </vt:variant>
      <vt:variant>
        <vt:i4>5</vt:i4>
      </vt:variant>
      <vt:variant>
        <vt:lpwstr/>
      </vt:variant>
      <vt:variant>
        <vt:lpwstr>_Toc478127940</vt:lpwstr>
      </vt:variant>
      <vt:variant>
        <vt:i4>1376311</vt:i4>
      </vt:variant>
      <vt:variant>
        <vt:i4>74</vt:i4>
      </vt:variant>
      <vt:variant>
        <vt:i4>0</vt:i4>
      </vt:variant>
      <vt:variant>
        <vt:i4>5</vt:i4>
      </vt:variant>
      <vt:variant>
        <vt:lpwstr/>
      </vt:variant>
      <vt:variant>
        <vt:lpwstr>_Toc478127939</vt:lpwstr>
      </vt:variant>
      <vt:variant>
        <vt:i4>1376311</vt:i4>
      </vt:variant>
      <vt:variant>
        <vt:i4>68</vt:i4>
      </vt:variant>
      <vt:variant>
        <vt:i4>0</vt:i4>
      </vt:variant>
      <vt:variant>
        <vt:i4>5</vt:i4>
      </vt:variant>
      <vt:variant>
        <vt:lpwstr/>
      </vt:variant>
      <vt:variant>
        <vt:lpwstr>_Toc478127938</vt:lpwstr>
      </vt:variant>
      <vt:variant>
        <vt:i4>1376311</vt:i4>
      </vt:variant>
      <vt:variant>
        <vt:i4>62</vt:i4>
      </vt:variant>
      <vt:variant>
        <vt:i4>0</vt:i4>
      </vt:variant>
      <vt:variant>
        <vt:i4>5</vt:i4>
      </vt:variant>
      <vt:variant>
        <vt:lpwstr/>
      </vt:variant>
      <vt:variant>
        <vt:lpwstr>_Toc478127937</vt:lpwstr>
      </vt:variant>
      <vt:variant>
        <vt:i4>1376311</vt:i4>
      </vt:variant>
      <vt:variant>
        <vt:i4>56</vt:i4>
      </vt:variant>
      <vt:variant>
        <vt:i4>0</vt:i4>
      </vt:variant>
      <vt:variant>
        <vt:i4>5</vt:i4>
      </vt:variant>
      <vt:variant>
        <vt:lpwstr/>
      </vt:variant>
      <vt:variant>
        <vt:lpwstr>_Toc478127936</vt:lpwstr>
      </vt:variant>
      <vt:variant>
        <vt:i4>1376311</vt:i4>
      </vt:variant>
      <vt:variant>
        <vt:i4>50</vt:i4>
      </vt:variant>
      <vt:variant>
        <vt:i4>0</vt:i4>
      </vt:variant>
      <vt:variant>
        <vt:i4>5</vt:i4>
      </vt:variant>
      <vt:variant>
        <vt:lpwstr/>
      </vt:variant>
      <vt:variant>
        <vt:lpwstr>_Toc478127935</vt:lpwstr>
      </vt:variant>
      <vt:variant>
        <vt:i4>1376311</vt:i4>
      </vt:variant>
      <vt:variant>
        <vt:i4>44</vt:i4>
      </vt:variant>
      <vt:variant>
        <vt:i4>0</vt:i4>
      </vt:variant>
      <vt:variant>
        <vt:i4>5</vt:i4>
      </vt:variant>
      <vt:variant>
        <vt:lpwstr/>
      </vt:variant>
      <vt:variant>
        <vt:lpwstr>_Toc478127934</vt:lpwstr>
      </vt:variant>
      <vt:variant>
        <vt:i4>1376311</vt:i4>
      </vt:variant>
      <vt:variant>
        <vt:i4>38</vt:i4>
      </vt:variant>
      <vt:variant>
        <vt:i4>0</vt:i4>
      </vt:variant>
      <vt:variant>
        <vt:i4>5</vt:i4>
      </vt:variant>
      <vt:variant>
        <vt:lpwstr/>
      </vt:variant>
      <vt:variant>
        <vt:lpwstr>_Toc478127933</vt:lpwstr>
      </vt:variant>
      <vt:variant>
        <vt:i4>1376311</vt:i4>
      </vt:variant>
      <vt:variant>
        <vt:i4>32</vt:i4>
      </vt:variant>
      <vt:variant>
        <vt:i4>0</vt:i4>
      </vt:variant>
      <vt:variant>
        <vt:i4>5</vt:i4>
      </vt:variant>
      <vt:variant>
        <vt:lpwstr/>
      </vt:variant>
      <vt:variant>
        <vt:lpwstr>_Toc478127932</vt:lpwstr>
      </vt:variant>
      <vt:variant>
        <vt:i4>1376311</vt:i4>
      </vt:variant>
      <vt:variant>
        <vt:i4>26</vt:i4>
      </vt:variant>
      <vt:variant>
        <vt:i4>0</vt:i4>
      </vt:variant>
      <vt:variant>
        <vt:i4>5</vt:i4>
      </vt:variant>
      <vt:variant>
        <vt:lpwstr/>
      </vt:variant>
      <vt:variant>
        <vt:lpwstr>_Toc478127931</vt:lpwstr>
      </vt:variant>
      <vt:variant>
        <vt:i4>1376311</vt:i4>
      </vt:variant>
      <vt:variant>
        <vt:i4>20</vt:i4>
      </vt:variant>
      <vt:variant>
        <vt:i4>0</vt:i4>
      </vt:variant>
      <vt:variant>
        <vt:i4>5</vt:i4>
      </vt:variant>
      <vt:variant>
        <vt:lpwstr/>
      </vt:variant>
      <vt:variant>
        <vt:lpwstr>_Toc478127930</vt:lpwstr>
      </vt:variant>
      <vt:variant>
        <vt:i4>1310775</vt:i4>
      </vt:variant>
      <vt:variant>
        <vt:i4>14</vt:i4>
      </vt:variant>
      <vt:variant>
        <vt:i4>0</vt:i4>
      </vt:variant>
      <vt:variant>
        <vt:i4>5</vt:i4>
      </vt:variant>
      <vt:variant>
        <vt:lpwstr/>
      </vt:variant>
      <vt:variant>
        <vt:lpwstr>_Toc478127929</vt:lpwstr>
      </vt:variant>
      <vt:variant>
        <vt:i4>1310775</vt:i4>
      </vt:variant>
      <vt:variant>
        <vt:i4>8</vt:i4>
      </vt:variant>
      <vt:variant>
        <vt:i4>0</vt:i4>
      </vt:variant>
      <vt:variant>
        <vt:i4>5</vt:i4>
      </vt:variant>
      <vt:variant>
        <vt:lpwstr/>
      </vt:variant>
      <vt:variant>
        <vt:lpwstr>_Toc478127928</vt:lpwstr>
      </vt:variant>
      <vt:variant>
        <vt:i4>1310775</vt:i4>
      </vt:variant>
      <vt:variant>
        <vt:i4>2</vt:i4>
      </vt:variant>
      <vt:variant>
        <vt:i4>0</vt:i4>
      </vt:variant>
      <vt:variant>
        <vt:i4>5</vt:i4>
      </vt:variant>
      <vt:variant>
        <vt:lpwstr/>
      </vt:variant>
      <vt:variant>
        <vt:lpwstr>_Toc478127927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ΠΡΟΤΥΠΟ Πρόχειρου (με δημοσίευση) Διαγωνισμού για Έργο</dc:title>
  <dc:subject>RFP TEMPLATE</dc:subject>
  <dc:creator>Τμ. Επιχειρησιακών Λειτουργιών &amp; Ποιότητας Διαδικασιών</dc:creator>
  <cp:lastModifiedBy>oikouser5</cp:lastModifiedBy>
  <cp:revision>10</cp:revision>
  <cp:lastPrinted>2017-03-30T12:36:00Z</cp:lastPrinted>
  <dcterms:created xsi:type="dcterms:W3CDTF">2017-07-13T09:52:00Z</dcterms:created>
  <dcterms:modified xsi:type="dcterms:W3CDTF">2017-07-28T09:16:00Z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Περιγραφή">
    <vt:lpwstr>ΠΡΟΤΥΠΟ ΕΣΠΑ - ΠΡΟΧΕΙΡΟΥ ΜΕΙΟΔΟΤΙΚΟΥ ΔΙΑΓΩΝΙΣΜΟΥ</vt:lpwstr>
  </property>
</Properties>
</file>